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3671F" w14:textId="77777777" w:rsidR="003A358C" w:rsidRPr="004714AA" w:rsidRDefault="003A358C" w:rsidP="00023F30">
      <w:pPr>
        <w:jc w:val="center"/>
        <w:rPr>
          <w:b/>
          <w:sz w:val="32"/>
        </w:rPr>
      </w:pPr>
      <w:r w:rsidRPr="004714AA">
        <w:rPr>
          <w:b/>
          <w:sz w:val="32"/>
        </w:rPr>
        <w:t>BACCALAUR</w:t>
      </w:r>
      <w:r w:rsidR="00921DAE">
        <w:rPr>
          <w:b/>
          <w:sz w:val="32"/>
        </w:rPr>
        <w:t>É</w:t>
      </w:r>
      <w:r w:rsidRPr="004714AA">
        <w:rPr>
          <w:b/>
          <w:sz w:val="32"/>
        </w:rPr>
        <w:t>AT PROFESSIONNEL</w:t>
      </w:r>
    </w:p>
    <w:p w14:paraId="7AB7F869" w14:textId="77777777" w:rsidR="003A358C" w:rsidRDefault="003A358C" w:rsidP="00023F30">
      <w:pPr>
        <w:jc w:val="center"/>
      </w:pPr>
    </w:p>
    <w:p w14:paraId="7EC1C06A" w14:textId="77777777" w:rsidR="003A358C" w:rsidRDefault="003A358C" w:rsidP="00023F30">
      <w:pPr>
        <w:jc w:val="center"/>
      </w:pPr>
      <w:r w:rsidRPr="004714AA">
        <w:rPr>
          <w:b/>
          <w:sz w:val="32"/>
          <w:szCs w:val="32"/>
        </w:rPr>
        <w:t>R</w:t>
      </w:r>
      <w:r w:rsidR="00921DAE">
        <w:rPr>
          <w:b/>
          <w:sz w:val="32"/>
          <w:szCs w:val="32"/>
        </w:rPr>
        <w:t>É</w:t>
      </w:r>
      <w:r w:rsidRPr="004714AA">
        <w:rPr>
          <w:b/>
          <w:sz w:val="32"/>
          <w:szCs w:val="32"/>
        </w:rPr>
        <w:t>PARATION DES CARROSSERIES</w:t>
      </w:r>
    </w:p>
    <w:p w14:paraId="69FF8E7A" w14:textId="77777777" w:rsidR="003A358C" w:rsidRDefault="003A358C" w:rsidP="003A358C">
      <w:pPr>
        <w:jc w:val="center"/>
      </w:pPr>
    </w:p>
    <w:p w14:paraId="0C09D4C9" w14:textId="77777777" w:rsidR="003A358C" w:rsidRDefault="003A358C" w:rsidP="003A358C">
      <w:pPr>
        <w:jc w:val="center"/>
      </w:pPr>
    </w:p>
    <w:p w14:paraId="7034DD29" w14:textId="77777777" w:rsidR="003A358C" w:rsidRDefault="003A358C" w:rsidP="003A358C">
      <w:pPr>
        <w:jc w:val="center"/>
      </w:pPr>
    </w:p>
    <w:p w14:paraId="37156C4D" w14:textId="77777777" w:rsidR="003A358C" w:rsidRPr="00EA5FCD" w:rsidRDefault="00EA5FCD" w:rsidP="003A358C">
      <w:pPr>
        <w:jc w:val="center"/>
        <w:rPr>
          <w:b/>
          <w:sz w:val="28"/>
          <w:szCs w:val="28"/>
        </w:rPr>
      </w:pPr>
      <w:r w:rsidRPr="00EA5FCD">
        <w:rPr>
          <w:b/>
          <w:sz w:val="28"/>
          <w:szCs w:val="28"/>
        </w:rPr>
        <w:t>SESSION 2023</w:t>
      </w:r>
    </w:p>
    <w:p w14:paraId="4BE889EF" w14:textId="77777777" w:rsidR="003A358C" w:rsidRDefault="003A358C" w:rsidP="003A358C">
      <w:pPr>
        <w:tabs>
          <w:tab w:val="left" w:pos="8364"/>
        </w:tabs>
        <w:rPr>
          <w:b/>
        </w:rPr>
      </w:pPr>
      <w:r>
        <w:rPr>
          <w:b/>
        </w:rPr>
        <w:tab/>
      </w:r>
    </w:p>
    <w:p w14:paraId="33006600" w14:textId="77777777" w:rsidR="003A358C" w:rsidRDefault="003A358C" w:rsidP="003A358C"/>
    <w:p w14:paraId="3155CF1D" w14:textId="77777777" w:rsidR="006B30BA" w:rsidRDefault="006B30BA" w:rsidP="006B30B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</w:pPr>
    </w:p>
    <w:p w14:paraId="43F75F74" w14:textId="77777777" w:rsidR="006B30BA" w:rsidRDefault="006B30BA" w:rsidP="006B30B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sz w:val="32"/>
        </w:rPr>
      </w:pPr>
      <w:r>
        <w:rPr>
          <w:sz w:val="32"/>
        </w:rPr>
        <w:t>E.1 - ÉPREUVE SCIENTIFIQUE ET TECHNIQUE</w:t>
      </w:r>
    </w:p>
    <w:p w14:paraId="0415CFC4" w14:textId="77777777" w:rsidR="006B30BA" w:rsidRDefault="006B30BA" w:rsidP="006B30B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</w:pPr>
    </w:p>
    <w:p w14:paraId="53D057E3" w14:textId="77777777" w:rsidR="006B30BA" w:rsidRDefault="006B30BA" w:rsidP="006B30BA"/>
    <w:p w14:paraId="7AC87674" w14:textId="77777777" w:rsidR="006B30BA" w:rsidRDefault="006B30BA" w:rsidP="006B30B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>
        <w:rPr>
          <w:b/>
        </w:rPr>
        <w:t>Sous-épreuve E11</w:t>
      </w:r>
      <w:r w:rsidRPr="00921DAE">
        <w:rPr>
          <w:b/>
        </w:rPr>
        <w:tab/>
      </w:r>
      <w:r>
        <w:rPr>
          <w:b/>
          <w:u w:val="single"/>
        </w:rPr>
        <w:t>UNITÉ CERTIFICATIVE U11</w:t>
      </w:r>
    </w:p>
    <w:p w14:paraId="77753BEB" w14:textId="77777777" w:rsidR="006B30BA" w:rsidRDefault="006B30BA" w:rsidP="006B30B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6788A945" w14:textId="77777777" w:rsidR="006B30BA" w:rsidRPr="004714AA" w:rsidRDefault="006B30BA" w:rsidP="006B30B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Analyse d’un système </w:t>
      </w:r>
      <w:r w:rsidRPr="004714AA">
        <w:rPr>
          <w:b/>
          <w:sz w:val="32"/>
          <w:szCs w:val="32"/>
        </w:rPr>
        <w:t>technique</w:t>
      </w:r>
    </w:p>
    <w:p w14:paraId="00D2A27F" w14:textId="77777777" w:rsidR="006B30BA" w:rsidRDefault="006B30BA" w:rsidP="006B30B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2BB0A13A" w14:textId="364462EC" w:rsidR="006B30BA" w:rsidRDefault="006B30BA" w:rsidP="006B30B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>
        <w:rPr>
          <w:b/>
        </w:rPr>
        <w:t>Durée : 3</w:t>
      </w:r>
      <w:r w:rsidR="00FF49D9">
        <w:rPr>
          <w:b/>
        </w:rPr>
        <w:t xml:space="preserve"> </w:t>
      </w:r>
      <w:r>
        <w:rPr>
          <w:b/>
        </w:rPr>
        <w:t>h</w:t>
      </w:r>
      <w:r w:rsidR="00EA5FCD">
        <w:rPr>
          <w:b/>
        </w:rPr>
        <w:t>eures</w:t>
      </w:r>
      <w:r>
        <w:tab/>
      </w:r>
      <w:r>
        <w:rPr>
          <w:b/>
        </w:rPr>
        <w:t xml:space="preserve">Coef. : </w:t>
      </w:r>
      <w:r w:rsidR="00A9665F">
        <w:rPr>
          <w:b/>
        </w:rPr>
        <w:t>2</w:t>
      </w:r>
    </w:p>
    <w:p w14:paraId="322605AA" w14:textId="77777777" w:rsidR="006B30BA" w:rsidRDefault="006B30BA" w:rsidP="006B30BA"/>
    <w:p w14:paraId="77B416B2" w14:textId="77777777" w:rsidR="003A358C" w:rsidRDefault="003A358C" w:rsidP="003A358C"/>
    <w:p w14:paraId="52D79B3E" w14:textId="77777777" w:rsidR="001510CE" w:rsidRPr="00F9293D" w:rsidRDefault="001510CE" w:rsidP="001510CE">
      <w:pPr>
        <w:rPr>
          <w:rFonts w:cs="Arial"/>
        </w:rPr>
      </w:pPr>
    </w:p>
    <w:p w14:paraId="346B8366" w14:textId="77777777" w:rsidR="00D2650C" w:rsidRPr="00892508" w:rsidRDefault="00A05328" w:rsidP="00A05328">
      <w:pPr>
        <w:keepNext/>
        <w:jc w:val="center"/>
        <w:outlineLvl w:val="0"/>
        <w:rPr>
          <w:rFonts w:cs="Arial"/>
          <w:b/>
          <w:bCs/>
          <w:sz w:val="52"/>
          <w:szCs w:val="52"/>
        </w:rPr>
      </w:pPr>
      <w:r w:rsidRPr="00892508">
        <w:rPr>
          <w:rFonts w:cs="Arial"/>
          <w:b/>
          <w:bCs/>
          <w:sz w:val="52"/>
          <w:szCs w:val="52"/>
        </w:rPr>
        <w:t>DOSSIER SUJET</w:t>
      </w:r>
    </w:p>
    <w:p w14:paraId="1B9CACC9" w14:textId="77777777" w:rsidR="00F82821" w:rsidRPr="00F82821" w:rsidRDefault="00F82821" w:rsidP="00F82821">
      <w:pPr>
        <w:suppressAutoHyphens/>
        <w:rPr>
          <w:rFonts w:cs="Arial"/>
          <w:lang w:eastAsia="ar-SA"/>
        </w:rPr>
      </w:pPr>
    </w:p>
    <w:p w14:paraId="01D92FD0" w14:textId="77777777" w:rsidR="00F82821" w:rsidRPr="00F9293D" w:rsidRDefault="00F82821" w:rsidP="001510CE">
      <w:pPr>
        <w:rPr>
          <w:rFonts w:cs="Arial"/>
        </w:rPr>
      </w:pPr>
    </w:p>
    <w:p w14:paraId="040BF198" w14:textId="77777777" w:rsidR="00A05328" w:rsidRDefault="00A05328" w:rsidP="00A05328">
      <w:pPr>
        <w:suppressAutoHyphens/>
        <w:spacing w:line="360" w:lineRule="auto"/>
        <w:jc w:val="center"/>
        <w:rPr>
          <w:rFonts w:cs="Arial"/>
          <w:b/>
          <w:lang w:eastAsia="ar-SA"/>
        </w:rPr>
      </w:pPr>
      <w:r w:rsidRPr="00F82821">
        <w:rPr>
          <w:rFonts w:cs="Arial"/>
          <w:b/>
          <w:lang w:eastAsia="ar-SA"/>
        </w:rPr>
        <w:t>Le dossier SUJET ne portera pas l’identité du candidat</w:t>
      </w:r>
      <w:r>
        <w:rPr>
          <w:rFonts w:cs="Arial"/>
          <w:b/>
          <w:lang w:eastAsia="ar-SA"/>
        </w:rPr>
        <w:t>.</w:t>
      </w:r>
    </w:p>
    <w:p w14:paraId="593FFC15" w14:textId="77777777" w:rsidR="00A05328" w:rsidRPr="00F82821" w:rsidRDefault="00A05328" w:rsidP="00A05328">
      <w:pPr>
        <w:suppressAutoHyphens/>
        <w:spacing w:line="360" w:lineRule="auto"/>
        <w:jc w:val="center"/>
        <w:rPr>
          <w:rFonts w:cs="Arial"/>
          <w:lang w:eastAsia="ar-SA"/>
        </w:rPr>
      </w:pPr>
    </w:p>
    <w:p w14:paraId="06B69461" w14:textId="103AF660" w:rsidR="008821F6" w:rsidRDefault="008821F6" w:rsidP="008821F6">
      <w:pPr>
        <w:suppressAutoHyphens/>
        <w:jc w:val="center"/>
        <w:rPr>
          <w:rFonts w:cs="Arial"/>
          <w:b/>
          <w:bCs/>
          <w:lang w:eastAsia="ar-SA"/>
        </w:rPr>
      </w:pPr>
      <w:r w:rsidRPr="008A5825">
        <w:rPr>
          <w:rFonts w:cs="Arial"/>
          <w:b/>
          <w:bCs/>
          <w:lang w:eastAsia="ar-SA"/>
        </w:rPr>
        <w:t xml:space="preserve">Le candidat devra répondre sur </w:t>
      </w:r>
      <w:r w:rsidR="00FF4061">
        <w:rPr>
          <w:rFonts w:cs="Arial"/>
          <w:b/>
          <w:bCs/>
          <w:lang w:eastAsia="ar-SA"/>
        </w:rPr>
        <w:t xml:space="preserve">des </w:t>
      </w:r>
      <w:r w:rsidRPr="008A5825">
        <w:rPr>
          <w:rFonts w:cs="Arial"/>
          <w:b/>
          <w:bCs/>
          <w:lang w:eastAsia="ar-SA"/>
        </w:rPr>
        <w:t>copies d’examen en inscrivant le numér</w:t>
      </w:r>
      <w:r>
        <w:rPr>
          <w:rFonts w:cs="Arial"/>
          <w:b/>
          <w:bCs/>
          <w:lang w:eastAsia="ar-SA"/>
        </w:rPr>
        <w:t xml:space="preserve">o des questions correspondantes, ce dossier SUJET doit </w:t>
      </w:r>
      <w:r w:rsidRPr="001C2FA8">
        <w:rPr>
          <w:rFonts w:cs="Arial"/>
          <w:b/>
          <w:bCs/>
          <w:u w:val="single"/>
          <w:lang w:eastAsia="ar-SA"/>
        </w:rPr>
        <w:t>OBLIGATOIREMENT</w:t>
      </w:r>
      <w:r>
        <w:rPr>
          <w:rFonts w:cs="Arial"/>
          <w:b/>
          <w:bCs/>
          <w:lang w:eastAsia="ar-SA"/>
        </w:rPr>
        <w:t xml:space="preserve"> être agrafé à la copie.</w:t>
      </w:r>
    </w:p>
    <w:p w14:paraId="256700DE" w14:textId="77777777" w:rsidR="00A05328" w:rsidRPr="00F9293D" w:rsidRDefault="00A05328" w:rsidP="00A05328">
      <w:pPr>
        <w:rPr>
          <w:rFonts w:cs="Arial"/>
        </w:rPr>
      </w:pPr>
    </w:p>
    <w:p w14:paraId="14B2F221" w14:textId="277706EE" w:rsidR="00A05328" w:rsidRDefault="00A05328" w:rsidP="00A05328">
      <w:pPr>
        <w:jc w:val="center"/>
        <w:rPr>
          <w:rFonts w:cs="Arial"/>
        </w:rPr>
      </w:pPr>
    </w:p>
    <w:p w14:paraId="1C51B29A" w14:textId="77777777" w:rsidR="00B0120C" w:rsidRDefault="00B0120C" w:rsidP="00A05328">
      <w:pPr>
        <w:jc w:val="center"/>
        <w:rPr>
          <w:rFonts w:cs="Arial"/>
        </w:rPr>
      </w:pPr>
    </w:p>
    <w:p w14:paraId="2FFF9AA1" w14:textId="77777777" w:rsidR="00A05328" w:rsidRPr="0078346A" w:rsidRDefault="00A05328" w:rsidP="00A05328">
      <w:pPr>
        <w:jc w:val="center"/>
        <w:rPr>
          <w:rFonts w:cs="Arial"/>
          <w:b/>
        </w:rPr>
      </w:pPr>
      <w:r w:rsidRPr="0078346A">
        <w:rPr>
          <w:rFonts w:cs="Arial"/>
          <w:b/>
        </w:rPr>
        <w:t>DOCUMENTS ET MATÉRIELS AUTORISÉS</w:t>
      </w:r>
    </w:p>
    <w:p w14:paraId="7BDBE6A1" w14:textId="77777777" w:rsidR="00A05328" w:rsidRPr="0078346A" w:rsidRDefault="00A05328" w:rsidP="00A05328">
      <w:pPr>
        <w:jc w:val="center"/>
        <w:rPr>
          <w:rFonts w:cs="Arial"/>
        </w:rPr>
      </w:pPr>
      <w:r w:rsidRPr="0078346A">
        <w:rPr>
          <w:rFonts w:cs="Arial"/>
        </w:rPr>
        <w:t>L’usage de la calculatrice avec mode examen actif est autorisé.</w:t>
      </w:r>
    </w:p>
    <w:p w14:paraId="3E2BAE04" w14:textId="77777777" w:rsidR="00A05328" w:rsidRPr="0078346A" w:rsidRDefault="00A05328" w:rsidP="00A05328">
      <w:pPr>
        <w:jc w:val="center"/>
        <w:rPr>
          <w:rFonts w:cs="Arial"/>
        </w:rPr>
      </w:pPr>
      <w:r w:rsidRPr="0078346A">
        <w:rPr>
          <w:rFonts w:cs="Arial"/>
        </w:rPr>
        <w:t>L’usage de la calculatrice sans mémoire, « type collège », est autorisé.</w:t>
      </w:r>
    </w:p>
    <w:p w14:paraId="2CBFAF4A" w14:textId="77777777" w:rsidR="00A05328" w:rsidRPr="0078346A" w:rsidRDefault="00A05328" w:rsidP="00A05328">
      <w:pPr>
        <w:jc w:val="center"/>
        <w:rPr>
          <w:rFonts w:cs="Arial"/>
        </w:rPr>
      </w:pPr>
      <w:r w:rsidRPr="0078346A">
        <w:rPr>
          <w:rFonts w:cs="Arial"/>
        </w:rPr>
        <w:t>Tout autre matériel est interdit.</w:t>
      </w:r>
    </w:p>
    <w:p w14:paraId="50B46992" w14:textId="1DB8B36B" w:rsidR="00E15E9D" w:rsidRDefault="00A05328" w:rsidP="00A05328">
      <w:pPr>
        <w:jc w:val="center"/>
        <w:rPr>
          <w:rFonts w:cs="Arial"/>
        </w:rPr>
      </w:pPr>
      <w:r w:rsidRPr="0078346A">
        <w:rPr>
          <w:rFonts w:cs="Arial"/>
        </w:rPr>
        <w:t>Aucun document autorisé</w:t>
      </w:r>
      <w:r w:rsidR="008821F6">
        <w:rPr>
          <w:rFonts w:cs="Arial"/>
        </w:rPr>
        <w:t>.</w:t>
      </w:r>
      <w:r w:rsidR="00BB37B2">
        <w:rPr>
          <w:rFonts w:cs="Arial"/>
        </w:rPr>
        <w:tab/>
      </w:r>
    </w:p>
    <w:p w14:paraId="51C7E30A" w14:textId="3E28BCD9" w:rsidR="00B0120C" w:rsidRDefault="00B0120C" w:rsidP="00A05328">
      <w:pPr>
        <w:jc w:val="center"/>
        <w:rPr>
          <w:rFonts w:cs="Arial"/>
        </w:rPr>
      </w:pPr>
    </w:p>
    <w:p w14:paraId="3BE19A30" w14:textId="7CB37BF1" w:rsidR="00B0120C" w:rsidRDefault="00B0120C" w:rsidP="00A05328">
      <w:pPr>
        <w:jc w:val="center"/>
        <w:rPr>
          <w:rFonts w:cs="Arial"/>
        </w:rPr>
      </w:pPr>
    </w:p>
    <w:p w14:paraId="0CA6B8FA" w14:textId="08FF4631" w:rsidR="00B0120C" w:rsidRDefault="00B0120C" w:rsidP="00A05328">
      <w:pPr>
        <w:jc w:val="center"/>
        <w:rPr>
          <w:rFonts w:cs="Arial"/>
        </w:rPr>
      </w:pPr>
    </w:p>
    <w:p w14:paraId="5987C6A7" w14:textId="77777777" w:rsidR="00B0120C" w:rsidRPr="00F67EAE" w:rsidRDefault="00B0120C" w:rsidP="00B0120C">
      <w:pPr>
        <w:jc w:val="center"/>
        <w:rPr>
          <w:b/>
          <w:bCs/>
        </w:rPr>
      </w:pPr>
      <w:r w:rsidRPr="00F67EAE">
        <w:rPr>
          <w:b/>
          <w:bCs/>
        </w:rPr>
        <w:t xml:space="preserve">Ce dossier comprend </w:t>
      </w:r>
      <w:r>
        <w:rPr>
          <w:b/>
          <w:bCs/>
        </w:rPr>
        <w:t>12</w:t>
      </w:r>
      <w:r w:rsidRPr="00F67EAE">
        <w:rPr>
          <w:b/>
          <w:bCs/>
        </w:rPr>
        <w:t xml:space="preserve"> pages numérotées de DS 1/</w:t>
      </w:r>
      <w:r>
        <w:rPr>
          <w:b/>
          <w:bCs/>
        </w:rPr>
        <w:t>12</w:t>
      </w:r>
      <w:r w:rsidRPr="00F67EAE">
        <w:rPr>
          <w:b/>
          <w:bCs/>
        </w:rPr>
        <w:t xml:space="preserve"> à DS </w:t>
      </w:r>
      <w:r>
        <w:rPr>
          <w:b/>
          <w:bCs/>
        </w:rPr>
        <w:t>12</w:t>
      </w:r>
      <w:r w:rsidRPr="00F67EAE">
        <w:rPr>
          <w:b/>
          <w:bCs/>
        </w:rPr>
        <w:t>/</w:t>
      </w:r>
      <w:r>
        <w:rPr>
          <w:b/>
          <w:bCs/>
        </w:rPr>
        <w:t>12.</w:t>
      </w:r>
    </w:p>
    <w:p w14:paraId="48DCD1A7" w14:textId="77777777" w:rsidR="00B0120C" w:rsidRPr="001D0019" w:rsidRDefault="00B0120C" w:rsidP="00B0120C">
      <w:pPr>
        <w:jc w:val="center"/>
        <w:rPr>
          <w:b/>
        </w:rPr>
      </w:pPr>
      <w:r w:rsidRPr="001D0019">
        <w:rPr>
          <w:b/>
        </w:rPr>
        <w:t xml:space="preserve">Assurez-vous qu’il </w:t>
      </w:r>
      <w:r>
        <w:rPr>
          <w:b/>
        </w:rPr>
        <w:t>est</w:t>
      </w:r>
      <w:r w:rsidRPr="001D0019">
        <w:rPr>
          <w:b/>
        </w:rPr>
        <w:t xml:space="preserve"> complet.</w:t>
      </w:r>
    </w:p>
    <w:p w14:paraId="44348C15" w14:textId="77777777" w:rsidR="00B0120C" w:rsidRPr="00DE05FF" w:rsidRDefault="00B0120C" w:rsidP="00A05328">
      <w:pPr>
        <w:jc w:val="center"/>
        <w:rPr>
          <w:rFonts w:cs="Arial"/>
        </w:rPr>
        <w:sectPr w:rsidR="00B0120C" w:rsidRPr="00DE05FF" w:rsidSect="005963F0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1233" w:right="851" w:bottom="851" w:left="851" w:header="720" w:footer="354" w:gutter="0"/>
          <w:pgNumType w:start="1"/>
          <w:cols w:space="720"/>
          <w:titlePg/>
          <w:docGrid w:linePitch="326"/>
        </w:sectPr>
      </w:pPr>
    </w:p>
    <w:p w14:paraId="3442EF04" w14:textId="77777777" w:rsidR="00524D73" w:rsidRDefault="00524D73" w:rsidP="00524D73">
      <w:pPr>
        <w:pStyle w:val="Titre1"/>
      </w:pPr>
      <w:r>
        <w:lastRenderedPageBreak/>
        <w:t>MISE EN SITUATION</w:t>
      </w:r>
    </w:p>
    <w:p w14:paraId="06D8324A" w14:textId="77777777" w:rsidR="00524D73" w:rsidRDefault="00524D73" w:rsidP="00524D73">
      <w:pPr>
        <w:rPr>
          <w:rFonts w:cs="Arial"/>
          <w:sz w:val="22"/>
          <w:szCs w:val="22"/>
        </w:rPr>
      </w:pPr>
    </w:p>
    <w:p w14:paraId="2F0DFF73" w14:textId="77777777" w:rsidR="00524D73" w:rsidRDefault="00DA0174" w:rsidP="00524D73">
      <w:pPr>
        <w:jc w:val="center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21DD26B3" wp14:editId="3C227745">
            <wp:extent cx="6503670" cy="3686175"/>
            <wp:effectExtent l="19050" t="0" r="0" b="0"/>
            <wp:docPr id="1" name="Image 5" descr="Une image contenant voiture, extérieur, herbe, ga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Une image contenant voiture, extérieur, herbe, gar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0DABF4" w14:textId="77777777" w:rsidR="00524D73" w:rsidRDefault="00524D73" w:rsidP="00524D73">
      <w:pPr>
        <w:rPr>
          <w:rFonts w:cs="Arial"/>
          <w:sz w:val="22"/>
          <w:szCs w:val="22"/>
        </w:rPr>
      </w:pPr>
    </w:p>
    <w:p w14:paraId="728A8CEC" w14:textId="77777777" w:rsidR="00524D73" w:rsidRDefault="00524D73" w:rsidP="00524D73">
      <w:pPr>
        <w:rPr>
          <w:rFonts w:cs="Arial"/>
          <w:sz w:val="22"/>
          <w:szCs w:val="22"/>
        </w:rPr>
      </w:pPr>
    </w:p>
    <w:p w14:paraId="484D3F68" w14:textId="5D538613" w:rsidR="00524D73" w:rsidRDefault="00B624ED" w:rsidP="00524D73">
      <w:r>
        <w:t>U</w:t>
      </w:r>
      <w:r w:rsidR="00524D73" w:rsidRPr="00872087">
        <w:t>n</w:t>
      </w:r>
      <w:r w:rsidR="00524D73">
        <w:t xml:space="preserve"> véhicule particulier</w:t>
      </w:r>
      <w:r w:rsidR="00524D73" w:rsidRPr="00872087">
        <w:t xml:space="preserve"> Peugeot 3008 (type P84) de 201</w:t>
      </w:r>
      <w:r w:rsidR="00482BD3">
        <w:t>8</w:t>
      </w:r>
      <w:r w:rsidR="00524D73" w:rsidRPr="00872087">
        <w:t xml:space="preserve"> a subi un choc latéral</w:t>
      </w:r>
      <w:r>
        <w:t>. Le propriétaire</w:t>
      </w:r>
      <w:r w:rsidR="00524D73" w:rsidRPr="00872087">
        <w:t xml:space="preserve"> a fait rapatrier son véhicule par </w:t>
      </w:r>
      <w:r>
        <w:t>assistance dépannage</w:t>
      </w:r>
      <w:r w:rsidR="00524D73" w:rsidRPr="00872087">
        <w:t xml:space="preserve"> </w:t>
      </w:r>
      <w:r>
        <w:t>chez le</w:t>
      </w:r>
      <w:r w:rsidR="00524D73" w:rsidRPr="00872087">
        <w:t xml:space="preserve"> concessionnaire Peugeot le plus proche dont vous êtes le carrossier</w:t>
      </w:r>
      <w:r>
        <w:t xml:space="preserve"> réparateur</w:t>
      </w:r>
      <w:r w:rsidR="00524D73" w:rsidRPr="00872087">
        <w:t xml:space="preserve"> depuis 2 ans.</w:t>
      </w:r>
    </w:p>
    <w:p w14:paraId="5686546B" w14:textId="77777777" w:rsidR="00524D73" w:rsidRPr="00872087" w:rsidRDefault="00524D73" w:rsidP="00524D73"/>
    <w:p w14:paraId="7A616C54" w14:textId="720719C7" w:rsidR="00524D73" w:rsidRDefault="00524D73" w:rsidP="00524D73">
      <w:r>
        <w:t>Le</w:t>
      </w:r>
      <w:r w:rsidRPr="00872087">
        <w:t xml:space="preserve"> véhicule a été expertisé par </w:t>
      </w:r>
      <w:r>
        <w:t>la</w:t>
      </w:r>
      <w:r w:rsidRPr="00872087">
        <w:t xml:space="preserve"> compagnie d’assurance </w:t>
      </w:r>
      <w:r>
        <w:t xml:space="preserve">du propriétaire. </w:t>
      </w:r>
      <w:r w:rsidR="00B624ED">
        <w:t>Le coût des réparations envisagées étant</w:t>
      </w:r>
      <w:r w:rsidR="00B624ED" w:rsidRPr="00872087">
        <w:t xml:space="preserve"> inférieur à 80</w:t>
      </w:r>
      <w:r w:rsidR="00B0120C">
        <w:t xml:space="preserve"> </w:t>
      </w:r>
      <w:r w:rsidR="00B624ED" w:rsidRPr="00872087">
        <w:t>% de la valeur</w:t>
      </w:r>
      <w:r w:rsidR="00B624ED">
        <w:t xml:space="preserve"> actuelle du véhicule, l</w:t>
      </w:r>
      <w:r>
        <w:t>’expert</w:t>
      </w:r>
      <w:r w:rsidRPr="00872087">
        <w:t xml:space="preserve"> a classé le véhicule « VGE » (Véhicule Gravement Endommagé) mais réparable</w:t>
      </w:r>
      <w:r w:rsidR="00B624ED">
        <w:t>.</w:t>
      </w:r>
    </w:p>
    <w:p w14:paraId="0685BC18" w14:textId="77777777" w:rsidR="00B624ED" w:rsidRPr="00872087" w:rsidRDefault="00B624ED" w:rsidP="00524D73"/>
    <w:p w14:paraId="538D95A5" w14:textId="77777777" w:rsidR="00524D73" w:rsidRPr="00872087" w:rsidRDefault="00B624ED" w:rsidP="00524D73">
      <w:r>
        <w:t>Lors de la prise en charge du véhicule par</w:t>
      </w:r>
      <w:r w:rsidR="00524D73" w:rsidRPr="00872087">
        <w:t xml:space="preserve"> le service carrosserie </w:t>
      </w:r>
      <w:r>
        <w:t xml:space="preserve">de votre concession, </w:t>
      </w:r>
      <w:r w:rsidR="00524D73" w:rsidRPr="00872087">
        <w:t>vous vous apercevez</w:t>
      </w:r>
      <w:r>
        <w:t>,</w:t>
      </w:r>
      <w:r w:rsidR="00434479" w:rsidRPr="00434479">
        <w:t xml:space="preserve"> </w:t>
      </w:r>
      <w:r w:rsidR="00434479" w:rsidRPr="00872087">
        <w:t>lors d</w:t>
      </w:r>
      <w:r w:rsidR="00434479">
        <w:t>’une manœuvre de</w:t>
      </w:r>
      <w:r w:rsidR="00434479" w:rsidRPr="00872087">
        <w:t xml:space="preserve"> braquage</w:t>
      </w:r>
      <w:r w:rsidR="00434479">
        <w:t xml:space="preserve"> pour</w:t>
      </w:r>
      <w:r w:rsidRPr="00872087">
        <w:t xml:space="preserve"> </w:t>
      </w:r>
      <w:r w:rsidR="00434479">
        <w:t xml:space="preserve">le </w:t>
      </w:r>
      <w:r w:rsidRPr="00872087">
        <w:t>rentrer dans l’atelier</w:t>
      </w:r>
      <w:r>
        <w:t>,</w:t>
      </w:r>
      <w:r w:rsidR="00524D73" w:rsidRPr="00872087">
        <w:t xml:space="preserve"> </w:t>
      </w:r>
      <w:r w:rsidR="00434479">
        <w:t xml:space="preserve">que </w:t>
      </w:r>
      <w:r w:rsidR="00524D73" w:rsidRPr="00872087">
        <w:t>seule la roue avant droite suit le mouvement du volant.</w:t>
      </w:r>
    </w:p>
    <w:p w14:paraId="79B2CC3B" w14:textId="77777777" w:rsidR="00524D73" w:rsidRPr="00872087" w:rsidRDefault="00524D73" w:rsidP="00524D73"/>
    <w:p w14:paraId="5B51E5D9" w14:textId="77777777" w:rsidR="00524D73" w:rsidRPr="00872087" w:rsidRDefault="00524D73" w:rsidP="00524D73">
      <w:r w:rsidRPr="00872087">
        <w:t xml:space="preserve">Vous devez diagnostiquer </w:t>
      </w:r>
      <w:r w:rsidR="00434479">
        <w:t>l’origine de ce</w:t>
      </w:r>
      <w:r>
        <w:t xml:space="preserve"> dysfonctionnement </w:t>
      </w:r>
      <w:r w:rsidR="006925FD">
        <w:t>au niveau du train roulant avant</w:t>
      </w:r>
      <w:r>
        <w:t xml:space="preserve">. Une fois </w:t>
      </w:r>
      <w:r w:rsidR="000A59A4">
        <w:t xml:space="preserve">le ou les </w:t>
      </w:r>
      <w:r>
        <w:t>élément</w:t>
      </w:r>
      <w:r w:rsidR="000A59A4">
        <w:t>s</w:t>
      </w:r>
      <w:r>
        <w:t xml:space="preserve"> défectueux identifié</w:t>
      </w:r>
      <w:r w:rsidR="000A59A4">
        <w:t>s</w:t>
      </w:r>
      <w:r>
        <w:t>, vous</w:t>
      </w:r>
      <w:r w:rsidRPr="00872087">
        <w:t xml:space="preserve"> prépare</w:t>
      </w:r>
      <w:r>
        <w:t>z</w:t>
      </w:r>
      <w:r w:rsidRPr="00872087">
        <w:t xml:space="preserve"> </w:t>
      </w:r>
      <w:r w:rsidR="00434479">
        <w:t>les</w:t>
      </w:r>
      <w:r w:rsidRPr="00872087">
        <w:t xml:space="preserve"> intervention</w:t>
      </w:r>
      <w:r w:rsidR="00434479">
        <w:t>s nécessaires</w:t>
      </w:r>
      <w:r w:rsidRPr="00872087">
        <w:t xml:space="preserve"> pour </w:t>
      </w:r>
      <w:r>
        <w:t>le</w:t>
      </w:r>
      <w:r w:rsidR="00726428">
        <w:t>s</w:t>
      </w:r>
      <w:r>
        <w:t xml:space="preserve"> remettre en </w:t>
      </w:r>
      <w:r w:rsidR="00434479">
        <w:t>conformité</w:t>
      </w:r>
      <w:r w:rsidR="00726428">
        <w:t>.</w:t>
      </w:r>
    </w:p>
    <w:p w14:paraId="6FEB9DC1" w14:textId="77777777" w:rsidR="00524D73" w:rsidRPr="00872087" w:rsidRDefault="00524D73" w:rsidP="00524D73"/>
    <w:p w14:paraId="3D0FF2D8" w14:textId="77777777" w:rsidR="00524D73" w:rsidRDefault="00524D73" w:rsidP="00524D73">
      <w:pPr>
        <w:jc w:val="left"/>
        <w:rPr>
          <w:sz w:val="22"/>
          <w:szCs w:val="22"/>
        </w:rPr>
      </w:pPr>
    </w:p>
    <w:p w14:paraId="27E41A84" w14:textId="77777777" w:rsidR="00434479" w:rsidRPr="00553591" w:rsidRDefault="00434479" w:rsidP="00524D73">
      <w:pPr>
        <w:jc w:val="left"/>
        <w:rPr>
          <w:sz w:val="22"/>
          <w:szCs w:val="22"/>
        </w:rPr>
      </w:pPr>
    </w:p>
    <w:p w14:paraId="74DA0FD1" w14:textId="660BD432" w:rsidR="00524D73" w:rsidRDefault="00B0120C" w:rsidP="00524D73">
      <w:pPr>
        <w:pStyle w:val="Titre1"/>
      </w:pPr>
      <w:r>
        <w:lastRenderedPageBreak/>
        <w:t>PARTIE 1</w:t>
      </w:r>
    </w:p>
    <w:p w14:paraId="6C9DCB45" w14:textId="77777777" w:rsidR="00524D73" w:rsidRDefault="00147A8E" w:rsidP="00240270">
      <w:pPr>
        <w:pStyle w:val="Titre1"/>
        <w:spacing w:before="0"/>
      </w:pPr>
      <w:r>
        <w:t>É</w:t>
      </w:r>
      <w:r w:rsidR="00524D73">
        <w:t xml:space="preserve">tude </w:t>
      </w:r>
      <w:r w:rsidR="006925FD">
        <w:t>TRAIN ROULANT AVANT</w:t>
      </w:r>
      <w:r w:rsidR="00524D73">
        <w:t xml:space="preserve"> du V</w:t>
      </w:r>
      <w:r>
        <w:t>É</w:t>
      </w:r>
      <w:r w:rsidR="00524D73">
        <w:t>HICULE Peugeot 3008</w:t>
      </w:r>
    </w:p>
    <w:p w14:paraId="7C8C0A21" w14:textId="77777777" w:rsidR="00524D73" w:rsidRDefault="00524D73" w:rsidP="00240270">
      <w:pPr>
        <w:pStyle w:val="Titre1"/>
        <w:spacing w:before="0"/>
      </w:pPr>
      <w:r>
        <w:t>(</w:t>
      </w:r>
      <w:r w:rsidR="00CC0A29">
        <w:t>37</w:t>
      </w:r>
      <w:r>
        <w:t xml:space="preserve"> POINTS)</w:t>
      </w:r>
    </w:p>
    <w:p w14:paraId="236D7BC4" w14:textId="77777777" w:rsidR="00524D73" w:rsidRDefault="00524D73" w:rsidP="00524D73"/>
    <w:p w14:paraId="3A31D7B5" w14:textId="7E075C7B" w:rsidR="00281F04" w:rsidRPr="00175344" w:rsidRDefault="00281F04" w:rsidP="00281F04">
      <w:pPr>
        <w:pStyle w:val="Question"/>
        <w:tabs>
          <w:tab w:val="clear" w:pos="567"/>
          <w:tab w:val="left" w:pos="680"/>
        </w:tabs>
        <w:rPr>
          <w:i/>
        </w:rPr>
      </w:pPr>
      <w:r w:rsidRPr="00175344">
        <w:t>En vous aidant du</w:t>
      </w:r>
      <w:r w:rsidR="00240270">
        <w:rPr>
          <w:b/>
        </w:rPr>
        <w:t xml:space="preserve"> d</w:t>
      </w:r>
      <w:r w:rsidRPr="00175344">
        <w:rPr>
          <w:b/>
        </w:rPr>
        <w:t>o</w:t>
      </w:r>
      <w:r w:rsidR="00240270">
        <w:rPr>
          <w:b/>
        </w:rPr>
        <w:t>ssier s</w:t>
      </w:r>
      <w:r w:rsidRPr="00175344">
        <w:rPr>
          <w:b/>
        </w:rPr>
        <w:t xml:space="preserve">ujet </w:t>
      </w:r>
      <w:r w:rsidR="00C92D3F" w:rsidRPr="00C92D3F">
        <w:t>page</w:t>
      </w:r>
      <w:r w:rsidR="00C92D3F">
        <w:rPr>
          <w:b/>
        </w:rPr>
        <w:t xml:space="preserve"> </w:t>
      </w:r>
      <w:r w:rsidRPr="00175344">
        <w:rPr>
          <w:b/>
        </w:rPr>
        <w:t>DS 2/</w:t>
      </w:r>
      <w:r w:rsidR="00240270">
        <w:rPr>
          <w:b/>
        </w:rPr>
        <w:t>12</w:t>
      </w:r>
      <w:r w:rsidRPr="00FF4061">
        <w:t>,</w:t>
      </w:r>
      <w:r w:rsidRPr="00175344">
        <w:rPr>
          <w:b/>
        </w:rPr>
        <w:t xml:space="preserve"> </w:t>
      </w:r>
      <w:r w:rsidR="00F5777A">
        <w:rPr>
          <w:b/>
        </w:rPr>
        <w:t>rappeler</w:t>
      </w:r>
      <w:r w:rsidR="00F5777A" w:rsidRPr="00FF4061">
        <w:t>,</w:t>
      </w:r>
      <w:r w:rsidR="00F5777A">
        <w:t xml:space="preserve"> en une phrase,</w:t>
      </w:r>
      <w:r w:rsidRPr="00175344">
        <w:rPr>
          <w:b/>
        </w:rPr>
        <w:t xml:space="preserve"> </w:t>
      </w:r>
      <w:r w:rsidRPr="00175344">
        <w:t>la problématique rencontrée par le service carrosserie au moment de déplacer le véhicule dans l’atelier.</w:t>
      </w:r>
      <w:r w:rsidRPr="00175344">
        <w:tab/>
      </w:r>
      <w:r w:rsidRPr="00175344">
        <w:rPr>
          <w:i/>
        </w:rPr>
        <w:t>2 points</w:t>
      </w:r>
    </w:p>
    <w:p w14:paraId="252D1BDD" w14:textId="053BFC01" w:rsidR="00281F04" w:rsidRPr="00175344" w:rsidRDefault="00281F04" w:rsidP="00281F04">
      <w:r w:rsidRPr="00175344">
        <w:t xml:space="preserve">Répondre sur </w:t>
      </w:r>
      <w:r w:rsidR="00FF4061">
        <w:t xml:space="preserve">une </w:t>
      </w:r>
      <w:r w:rsidRPr="00175344">
        <w:t>feuille de copie</w:t>
      </w:r>
      <w:r w:rsidR="00240270">
        <w:t>.</w:t>
      </w:r>
    </w:p>
    <w:p w14:paraId="4E92B058" w14:textId="77777777" w:rsidR="00524D73" w:rsidRPr="00175344" w:rsidRDefault="00524D73" w:rsidP="00524D73">
      <w:pPr>
        <w:jc w:val="left"/>
      </w:pPr>
    </w:p>
    <w:p w14:paraId="6C840F9C" w14:textId="564A7E7E" w:rsidR="00380F95" w:rsidRDefault="00380F95" w:rsidP="00380F95">
      <w:pPr>
        <w:pStyle w:val="Question"/>
        <w:tabs>
          <w:tab w:val="clear" w:pos="567"/>
          <w:tab w:val="left" w:pos="680"/>
        </w:tabs>
        <w:rPr>
          <w:i/>
        </w:rPr>
      </w:pPr>
      <w:r>
        <w:t>À l</w:t>
      </w:r>
      <w:r w:rsidR="00240270">
        <w:t>’aide de vos connaissances</w:t>
      </w:r>
      <w:r w:rsidR="00694176">
        <w:t>, de la liste ci-après</w:t>
      </w:r>
      <w:r w:rsidR="00240270">
        <w:t xml:space="preserve"> et du</w:t>
      </w:r>
      <w:r w:rsidR="00694176">
        <w:t xml:space="preserve"> </w:t>
      </w:r>
      <w:r w:rsidR="00240270">
        <w:rPr>
          <w:b/>
        </w:rPr>
        <w:t>dossier</w:t>
      </w:r>
      <w:r w:rsidR="00694176">
        <w:rPr>
          <w:b/>
        </w:rPr>
        <w:t xml:space="preserve"> </w:t>
      </w:r>
      <w:r w:rsidR="00240270">
        <w:rPr>
          <w:b/>
        </w:rPr>
        <w:t xml:space="preserve">technique </w:t>
      </w:r>
      <w:r w:rsidR="00240270" w:rsidRPr="00240270">
        <w:t>pages</w:t>
      </w:r>
      <w:r w:rsidRPr="00500CD6">
        <w:rPr>
          <w:b/>
        </w:rPr>
        <w:t xml:space="preserve"> DT</w:t>
      </w:r>
      <w:r w:rsidR="00C92D3F">
        <w:rPr>
          <w:b/>
        </w:rPr>
        <w:t> </w:t>
      </w:r>
      <w:r w:rsidRPr="00500CD6">
        <w:rPr>
          <w:b/>
        </w:rPr>
        <w:t xml:space="preserve">4/17 </w:t>
      </w:r>
      <w:r w:rsidRPr="00FA3F52">
        <w:t>et</w:t>
      </w:r>
      <w:r w:rsidRPr="00500CD6">
        <w:rPr>
          <w:b/>
        </w:rPr>
        <w:t xml:space="preserve"> DT</w:t>
      </w:r>
      <w:r w:rsidR="00C92D3F">
        <w:rPr>
          <w:b/>
        </w:rPr>
        <w:t xml:space="preserve"> </w:t>
      </w:r>
      <w:r w:rsidRPr="00500CD6">
        <w:rPr>
          <w:b/>
        </w:rPr>
        <w:t>5/17</w:t>
      </w:r>
      <w:r>
        <w:t xml:space="preserve">, </w:t>
      </w:r>
      <w:r w:rsidR="00694176">
        <w:rPr>
          <w:b/>
          <w:bCs/>
        </w:rPr>
        <w:t>reporter</w:t>
      </w:r>
      <w:r w:rsidR="00694176">
        <w:rPr>
          <w:bCs/>
        </w:rPr>
        <w:t>, dans le tableau ci-dessous,</w:t>
      </w:r>
      <w:r>
        <w:t xml:space="preserve"> les noms des sous-systèmes constituants le train ro</w:t>
      </w:r>
      <w:r w:rsidR="00694176">
        <w:t>ulant</w:t>
      </w:r>
      <w:r>
        <w:t xml:space="preserve">. </w:t>
      </w:r>
      <w:r w:rsidR="00694176">
        <w:tab/>
      </w:r>
      <w:r w:rsidR="00694176" w:rsidRPr="00482BD3">
        <w:rPr>
          <w:i/>
        </w:rPr>
        <w:t>9 points</w:t>
      </w:r>
      <w:r w:rsidRPr="00500CD6">
        <w:rPr>
          <w:i/>
        </w:rPr>
        <w:tab/>
      </w:r>
    </w:p>
    <w:p w14:paraId="2157C63D" w14:textId="77777777" w:rsidR="00694176" w:rsidRDefault="00694176" w:rsidP="00E46CC7">
      <w:pPr>
        <w:pStyle w:val="Question"/>
        <w:numPr>
          <w:ilvl w:val="0"/>
          <w:numId w:val="0"/>
        </w:numPr>
        <w:tabs>
          <w:tab w:val="clear" w:pos="567"/>
          <w:tab w:val="left" w:pos="680"/>
        </w:tabs>
        <w:spacing w:line="276" w:lineRule="auto"/>
        <w:rPr>
          <w:b/>
          <w:i/>
          <w:noProof/>
        </w:rPr>
      </w:pPr>
    </w:p>
    <w:p w14:paraId="3F5CE1A9" w14:textId="77777777" w:rsidR="00524D73" w:rsidRPr="00175344" w:rsidRDefault="00C9177B" w:rsidP="00E46CC7">
      <w:pPr>
        <w:pStyle w:val="Question"/>
        <w:numPr>
          <w:ilvl w:val="0"/>
          <w:numId w:val="0"/>
        </w:numPr>
        <w:tabs>
          <w:tab w:val="clear" w:pos="567"/>
          <w:tab w:val="left" w:pos="680"/>
        </w:tabs>
        <w:spacing w:line="276" w:lineRule="auto"/>
        <w:rPr>
          <w:b/>
          <w:i/>
          <w:noProof/>
        </w:rPr>
      </w:pPr>
      <w:r w:rsidRPr="00175344">
        <w:rPr>
          <w:b/>
          <w:i/>
          <w:noProof/>
        </w:rPr>
        <w:t>Amortisseur</w:t>
      </w:r>
      <w:r w:rsidR="00240270">
        <w:rPr>
          <w:b/>
          <w:i/>
          <w:noProof/>
        </w:rPr>
        <w:t xml:space="preserve"> –</w:t>
      </w:r>
      <w:r w:rsidRPr="00175344">
        <w:rPr>
          <w:b/>
          <w:i/>
          <w:noProof/>
        </w:rPr>
        <w:t xml:space="preserve"> Ressort</w:t>
      </w:r>
      <w:r w:rsidR="00240270">
        <w:rPr>
          <w:b/>
          <w:i/>
          <w:noProof/>
        </w:rPr>
        <w:t xml:space="preserve"> – </w:t>
      </w:r>
      <w:r w:rsidRPr="00175344">
        <w:rPr>
          <w:b/>
          <w:i/>
          <w:noProof/>
        </w:rPr>
        <w:t>Berceau</w:t>
      </w:r>
      <w:r w:rsidR="00240270">
        <w:rPr>
          <w:b/>
          <w:i/>
          <w:noProof/>
        </w:rPr>
        <w:t xml:space="preserve"> –</w:t>
      </w:r>
      <w:r w:rsidRPr="00175344">
        <w:rPr>
          <w:b/>
          <w:i/>
          <w:noProof/>
        </w:rPr>
        <w:t xml:space="preserve"> Disque de frein</w:t>
      </w:r>
      <w:r w:rsidR="00240270">
        <w:rPr>
          <w:b/>
          <w:i/>
          <w:noProof/>
        </w:rPr>
        <w:t xml:space="preserve"> – </w:t>
      </w:r>
      <w:r w:rsidR="006132C4" w:rsidRPr="00175344">
        <w:rPr>
          <w:b/>
          <w:i/>
          <w:noProof/>
        </w:rPr>
        <w:t>É</w:t>
      </w:r>
      <w:r w:rsidRPr="00175344">
        <w:rPr>
          <w:b/>
          <w:i/>
          <w:noProof/>
        </w:rPr>
        <w:t>trier</w:t>
      </w:r>
      <w:r w:rsidR="00240270">
        <w:rPr>
          <w:b/>
          <w:i/>
          <w:noProof/>
        </w:rPr>
        <w:t xml:space="preserve"> – </w:t>
      </w:r>
      <w:r w:rsidRPr="00175344">
        <w:rPr>
          <w:b/>
          <w:i/>
          <w:noProof/>
        </w:rPr>
        <w:t>Roue</w:t>
      </w:r>
      <w:r w:rsidR="00240270">
        <w:rPr>
          <w:b/>
          <w:i/>
          <w:noProof/>
        </w:rPr>
        <w:t xml:space="preserve"> – Pivot (Porte moyeu) – B</w:t>
      </w:r>
      <w:r w:rsidRPr="00175344">
        <w:rPr>
          <w:b/>
          <w:i/>
          <w:noProof/>
        </w:rPr>
        <w:t>iellette/</w:t>
      </w:r>
      <w:r w:rsidR="00240270">
        <w:rPr>
          <w:b/>
          <w:i/>
          <w:noProof/>
        </w:rPr>
        <w:t>R</w:t>
      </w:r>
      <w:r w:rsidRPr="00175344">
        <w:rPr>
          <w:b/>
          <w:i/>
          <w:noProof/>
        </w:rPr>
        <w:t>otule</w:t>
      </w:r>
      <w:r w:rsidR="006B4613" w:rsidRPr="00175344">
        <w:rPr>
          <w:b/>
          <w:i/>
          <w:noProof/>
        </w:rPr>
        <w:t xml:space="preserve"> de direction</w:t>
      </w:r>
      <w:r w:rsidR="00240270">
        <w:rPr>
          <w:b/>
          <w:i/>
          <w:noProof/>
        </w:rPr>
        <w:t xml:space="preserve"> –</w:t>
      </w:r>
      <w:r w:rsidRPr="00175344">
        <w:rPr>
          <w:b/>
          <w:i/>
          <w:noProof/>
        </w:rPr>
        <w:t>Triangle inférieur.</w:t>
      </w:r>
    </w:p>
    <w:p w14:paraId="6949DF84" w14:textId="77777777" w:rsidR="00E46CC7" w:rsidRPr="00E46CC7" w:rsidRDefault="00E46CC7" w:rsidP="00E46CC7"/>
    <w:tbl>
      <w:tblPr>
        <w:tblpPr w:leftFromText="141" w:rightFromText="141" w:vertAnchor="text" w:horzAnchor="margin" w:tblpXSpec="right" w:tblpY="12"/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511"/>
      </w:tblGrid>
      <w:tr w:rsidR="00276A33" w14:paraId="2B70E1C7" w14:textId="77777777" w:rsidTr="005B496A">
        <w:tc>
          <w:tcPr>
            <w:tcW w:w="992" w:type="dxa"/>
            <w:shd w:val="clear" w:color="auto" w:fill="auto"/>
          </w:tcPr>
          <w:p w14:paraId="5210C3F6" w14:textId="77777777" w:rsidR="00524D73" w:rsidRDefault="00524D73" w:rsidP="005B496A">
            <w:pPr>
              <w:jc w:val="center"/>
            </w:pPr>
            <w:r>
              <w:t>N°</w:t>
            </w:r>
          </w:p>
        </w:tc>
        <w:tc>
          <w:tcPr>
            <w:tcW w:w="3511" w:type="dxa"/>
            <w:shd w:val="clear" w:color="auto" w:fill="auto"/>
          </w:tcPr>
          <w:p w14:paraId="683A9B9E" w14:textId="77777777" w:rsidR="00524D73" w:rsidRDefault="00524D73" w:rsidP="005B496A">
            <w:pPr>
              <w:jc w:val="center"/>
            </w:pPr>
            <w:r>
              <w:t>Sous-système</w:t>
            </w:r>
          </w:p>
        </w:tc>
      </w:tr>
      <w:tr w:rsidR="00276A33" w14:paraId="18875054" w14:textId="77777777" w:rsidTr="005B496A">
        <w:tc>
          <w:tcPr>
            <w:tcW w:w="992" w:type="dxa"/>
            <w:shd w:val="clear" w:color="auto" w:fill="auto"/>
            <w:vAlign w:val="center"/>
          </w:tcPr>
          <w:p w14:paraId="24925FEB" w14:textId="77777777" w:rsidR="00C33AFA" w:rsidRPr="00276A33" w:rsidRDefault="00C33AFA" w:rsidP="005B496A">
            <w:pPr>
              <w:jc w:val="center"/>
              <w:rPr>
                <w:b/>
              </w:rPr>
            </w:pPr>
            <w:r w:rsidRPr="00276A33">
              <w:rPr>
                <w:b/>
              </w:rPr>
              <w:t>1</w:t>
            </w:r>
          </w:p>
        </w:tc>
        <w:tc>
          <w:tcPr>
            <w:tcW w:w="3511" w:type="dxa"/>
            <w:shd w:val="clear" w:color="auto" w:fill="auto"/>
            <w:vAlign w:val="center"/>
          </w:tcPr>
          <w:p w14:paraId="1E767EEF" w14:textId="77777777" w:rsidR="00C33AFA" w:rsidRDefault="00C33AFA" w:rsidP="005B496A">
            <w:pPr>
              <w:pStyle w:val="Rponse"/>
              <w:jc w:val="center"/>
            </w:pPr>
          </w:p>
          <w:p w14:paraId="42F05205" w14:textId="77777777" w:rsidR="00380F95" w:rsidRPr="00380F95" w:rsidRDefault="00380F95" w:rsidP="00380F95"/>
        </w:tc>
      </w:tr>
      <w:tr w:rsidR="00276A33" w14:paraId="7ADC35A6" w14:textId="77777777" w:rsidTr="005B496A">
        <w:tc>
          <w:tcPr>
            <w:tcW w:w="992" w:type="dxa"/>
            <w:shd w:val="clear" w:color="auto" w:fill="auto"/>
            <w:vAlign w:val="center"/>
          </w:tcPr>
          <w:p w14:paraId="1A215712" w14:textId="77777777" w:rsidR="00C33AFA" w:rsidRPr="00276A33" w:rsidRDefault="00C33AFA" w:rsidP="005B496A">
            <w:pPr>
              <w:jc w:val="center"/>
              <w:rPr>
                <w:b/>
              </w:rPr>
            </w:pPr>
            <w:r w:rsidRPr="00276A33">
              <w:rPr>
                <w:b/>
              </w:rPr>
              <w:t>2</w:t>
            </w:r>
          </w:p>
        </w:tc>
        <w:tc>
          <w:tcPr>
            <w:tcW w:w="3511" w:type="dxa"/>
            <w:shd w:val="clear" w:color="auto" w:fill="auto"/>
            <w:vAlign w:val="center"/>
          </w:tcPr>
          <w:p w14:paraId="0C161BFE" w14:textId="77777777" w:rsidR="00C33AFA" w:rsidRDefault="00C33AFA" w:rsidP="005B496A">
            <w:pPr>
              <w:pStyle w:val="Rponse"/>
              <w:jc w:val="center"/>
            </w:pPr>
          </w:p>
          <w:p w14:paraId="473C9991" w14:textId="77777777" w:rsidR="00380F95" w:rsidRPr="00380F95" w:rsidRDefault="00380F95" w:rsidP="00380F95"/>
        </w:tc>
      </w:tr>
      <w:tr w:rsidR="00276A33" w14:paraId="0711791D" w14:textId="77777777" w:rsidTr="005B496A">
        <w:tc>
          <w:tcPr>
            <w:tcW w:w="992" w:type="dxa"/>
            <w:shd w:val="clear" w:color="auto" w:fill="auto"/>
            <w:vAlign w:val="center"/>
          </w:tcPr>
          <w:p w14:paraId="6D0329AC" w14:textId="77777777" w:rsidR="00C33AFA" w:rsidRPr="00276A33" w:rsidRDefault="00C33AFA" w:rsidP="005B496A">
            <w:pPr>
              <w:jc w:val="center"/>
              <w:rPr>
                <w:b/>
              </w:rPr>
            </w:pPr>
            <w:r w:rsidRPr="00276A33">
              <w:rPr>
                <w:b/>
              </w:rPr>
              <w:t>3</w:t>
            </w:r>
          </w:p>
        </w:tc>
        <w:tc>
          <w:tcPr>
            <w:tcW w:w="3511" w:type="dxa"/>
            <w:shd w:val="clear" w:color="auto" w:fill="auto"/>
            <w:vAlign w:val="center"/>
          </w:tcPr>
          <w:p w14:paraId="2D629BCE" w14:textId="77777777" w:rsidR="00C33AFA" w:rsidRDefault="00C33AFA" w:rsidP="00BA0F1F">
            <w:pPr>
              <w:pStyle w:val="Rponse"/>
              <w:jc w:val="center"/>
            </w:pPr>
          </w:p>
          <w:p w14:paraId="3AFFEC1A" w14:textId="77777777" w:rsidR="00380F95" w:rsidRPr="00380F95" w:rsidRDefault="00380F95" w:rsidP="00380F95"/>
        </w:tc>
      </w:tr>
      <w:tr w:rsidR="00276A33" w14:paraId="139BEE99" w14:textId="77777777" w:rsidTr="005B496A">
        <w:tc>
          <w:tcPr>
            <w:tcW w:w="992" w:type="dxa"/>
            <w:shd w:val="clear" w:color="auto" w:fill="auto"/>
            <w:vAlign w:val="center"/>
          </w:tcPr>
          <w:p w14:paraId="446014F1" w14:textId="77777777" w:rsidR="00C33AFA" w:rsidRPr="00276A33" w:rsidRDefault="00C33AFA" w:rsidP="005B496A">
            <w:pPr>
              <w:jc w:val="center"/>
              <w:rPr>
                <w:b/>
              </w:rPr>
            </w:pPr>
            <w:r w:rsidRPr="00276A33">
              <w:rPr>
                <w:b/>
              </w:rPr>
              <w:t>4</w:t>
            </w:r>
          </w:p>
        </w:tc>
        <w:tc>
          <w:tcPr>
            <w:tcW w:w="3511" w:type="dxa"/>
            <w:shd w:val="clear" w:color="auto" w:fill="auto"/>
            <w:vAlign w:val="center"/>
          </w:tcPr>
          <w:p w14:paraId="35103F5D" w14:textId="77777777" w:rsidR="00C33AFA" w:rsidRDefault="00C33AFA" w:rsidP="005B496A">
            <w:pPr>
              <w:pStyle w:val="Rponse"/>
              <w:jc w:val="center"/>
            </w:pPr>
          </w:p>
          <w:p w14:paraId="4B5B9625" w14:textId="77777777" w:rsidR="00380F95" w:rsidRPr="00380F95" w:rsidRDefault="00380F95" w:rsidP="00380F95"/>
        </w:tc>
      </w:tr>
      <w:tr w:rsidR="00276A33" w14:paraId="10E9DD33" w14:textId="77777777" w:rsidTr="005B496A">
        <w:tc>
          <w:tcPr>
            <w:tcW w:w="992" w:type="dxa"/>
            <w:shd w:val="clear" w:color="auto" w:fill="auto"/>
            <w:vAlign w:val="center"/>
          </w:tcPr>
          <w:p w14:paraId="601D1F4C" w14:textId="77777777" w:rsidR="00C33AFA" w:rsidRPr="00276A33" w:rsidRDefault="00C33AFA" w:rsidP="005B496A">
            <w:pPr>
              <w:jc w:val="center"/>
              <w:rPr>
                <w:b/>
              </w:rPr>
            </w:pPr>
            <w:r w:rsidRPr="00276A33">
              <w:rPr>
                <w:b/>
              </w:rPr>
              <w:t>5</w:t>
            </w:r>
          </w:p>
        </w:tc>
        <w:tc>
          <w:tcPr>
            <w:tcW w:w="3511" w:type="dxa"/>
            <w:shd w:val="clear" w:color="auto" w:fill="auto"/>
            <w:vAlign w:val="center"/>
          </w:tcPr>
          <w:p w14:paraId="58469DE5" w14:textId="77777777" w:rsidR="00C33AFA" w:rsidRDefault="00C33AFA" w:rsidP="005B496A">
            <w:pPr>
              <w:pStyle w:val="Rponse"/>
              <w:jc w:val="center"/>
            </w:pPr>
          </w:p>
          <w:p w14:paraId="28243AA0" w14:textId="77777777" w:rsidR="00380F95" w:rsidRPr="00380F95" w:rsidRDefault="00380F95" w:rsidP="00380F95"/>
        </w:tc>
      </w:tr>
      <w:tr w:rsidR="00276A33" w14:paraId="65AD002D" w14:textId="77777777" w:rsidTr="005B496A">
        <w:tc>
          <w:tcPr>
            <w:tcW w:w="992" w:type="dxa"/>
            <w:shd w:val="clear" w:color="auto" w:fill="auto"/>
            <w:vAlign w:val="center"/>
          </w:tcPr>
          <w:p w14:paraId="76D7B588" w14:textId="77777777" w:rsidR="00C33AFA" w:rsidRPr="00276A33" w:rsidRDefault="00C33AFA" w:rsidP="005B496A">
            <w:pPr>
              <w:jc w:val="center"/>
              <w:rPr>
                <w:b/>
              </w:rPr>
            </w:pPr>
            <w:r w:rsidRPr="00276A33">
              <w:rPr>
                <w:b/>
              </w:rPr>
              <w:t>6</w:t>
            </w:r>
          </w:p>
        </w:tc>
        <w:tc>
          <w:tcPr>
            <w:tcW w:w="3511" w:type="dxa"/>
            <w:shd w:val="clear" w:color="auto" w:fill="auto"/>
            <w:vAlign w:val="center"/>
          </w:tcPr>
          <w:p w14:paraId="4C5C1199" w14:textId="77777777" w:rsidR="00C33AFA" w:rsidRDefault="00C33AFA" w:rsidP="005B496A">
            <w:pPr>
              <w:pStyle w:val="Rponse"/>
              <w:jc w:val="center"/>
            </w:pPr>
          </w:p>
          <w:p w14:paraId="031C09B4" w14:textId="77777777" w:rsidR="00380F95" w:rsidRPr="00380F95" w:rsidRDefault="00380F95" w:rsidP="00380F95"/>
        </w:tc>
      </w:tr>
      <w:tr w:rsidR="00C9177B" w14:paraId="6307C2DA" w14:textId="77777777" w:rsidTr="005B496A">
        <w:tc>
          <w:tcPr>
            <w:tcW w:w="992" w:type="dxa"/>
            <w:shd w:val="clear" w:color="auto" w:fill="auto"/>
            <w:vAlign w:val="center"/>
          </w:tcPr>
          <w:p w14:paraId="38ECAA9F" w14:textId="77777777" w:rsidR="00C9177B" w:rsidRPr="00276A33" w:rsidRDefault="00C9177B" w:rsidP="005B496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511" w:type="dxa"/>
            <w:shd w:val="clear" w:color="auto" w:fill="auto"/>
            <w:vAlign w:val="center"/>
          </w:tcPr>
          <w:p w14:paraId="6A5A724C" w14:textId="77777777" w:rsidR="00C9177B" w:rsidRDefault="00C9177B" w:rsidP="005B496A">
            <w:pPr>
              <w:pStyle w:val="Rponse"/>
              <w:jc w:val="center"/>
            </w:pPr>
          </w:p>
          <w:p w14:paraId="2ADFB3F7" w14:textId="77777777" w:rsidR="00380F95" w:rsidRPr="00380F95" w:rsidRDefault="00380F95" w:rsidP="00380F95"/>
        </w:tc>
      </w:tr>
      <w:tr w:rsidR="00C9177B" w14:paraId="0B421400" w14:textId="77777777" w:rsidTr="005B496A">
        <w:tc>
          <w:tcPr>
            <w:tcW w:w="992" w:type="dxa"/>
            <w:shd w:val="clear" w:color="auto" w:fill="auto"/>
            <w:vAlign w:val="center"/>
          </w:tcPr>
          <w:p w14:paraId="3BCB00E8" w14:textId="77777777" w:rsidR="00C9177B" w:rsidRPr="00276A33" w:rsidRDefault="00C9177B" w:rsidP="005B496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511" w:type="dxa"/>
            <w:shd w:val="clear" w:color="auto" w:fill="auto"/>
            <w:vAlign w:val="center"/>
          </w:tcPr>
          <w:p w14:paraId="75EEAAB5" w14:textId="77777777" w:rsidR="00C9177B" w:rsidRDefault="00C9177B" w:rsidP="006132C4">
            <w:pPr>
              <w:pStyle w:val="Rponse"/>
              <w:jc w:val="center"/>
            </w:pPr>
          </w:p>
          <w:p w14:paraId="6017C735" w14:textId="77777777" w:rsidR="00380F95" w:rsidRPr="00380F95" w:rsidRDefault="00380F95" w:rsidP="00380F95"/>
        </w:tc>
      </w:tr>
      <w:tr w:rsidR="00C9177B" w14:paraId="3D947D6D" w14:textId="77777777" w:rsidTr="005B496A">
        <w:tc>
          <w:tcPr>
            <w:tcW w:w="992" w:type="dxa"/>
            <w:shd w:val="clear" w:color="auto" w:fill="auto"/>
            <w:vAlign w:val="center"/>
          </w:tcPr>
          <w:p w14:paraId="0105EC04" w14:textId="77777777" w:rsidR="00C9177B" w:rsidRPr="00276A33" w:rsidRDefault="00C9177B" w:rsidP="005B496A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511" w:type="dxa"/>
            <w:shd w:val="clear" w:color="auto" w:fill="auto"/>
            <w:vAlign w:val="center"/>
          </w:tcPr>
          <w:p w14:paraId="5B3C08C7" w14:textId="77777777" w:rsidR="00C9177B" w:rsidRDefault="00C9177B" w:rsidP="005B496A">
            <w:pPr>
              <w:pStyle w:val="Rponse"/>
              <w:jc w:val="center"/>
            </w:pPr>
          </w:p>
          <w:p w14:paraId="2929A465" w14:textId="77777777" w:rsidR="00380F95" w:rsidRPr="00380F95" w:rsidRDefault="00380F95" w:rsidP="00380F95"/>
        </w:tc>
      </w:tr>
    </w:tbl>
    <w:p w14:paraId="049C840F" w14:textId="77777777" w:rsidR="00524D73" w:rsidRDefault="004741B1" w:rsidP="00524D73">
      <w:pPr>
        <w:pStyle w:val="Question"/>
        <w:numPr>
          <w:ilvl w:val="0"/>
          <w:numId w:val="0"/>
        </w:numPr>
      </w:pPr>
      <w:r>
        <w:rPr>
          <w:noProof/>
        </w:rPr>
        <w:pict w14:anchorId="11466E88">
          <v:oval id="Oval 824" o:spid="_x0000_s1176" style="position:absolute;left:0;text-align:left;margin-left:-23.7pt;margin-top:25.9pt;width:27.2pt;height:28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">
            <v:textbox>
              <w:txbxContent>
                <w:p w14:paraId="5BBB99E1" w14:textId="77777777" w:rsidR="00FF4061" w:rsidRPr="005B496A" w:rsidRDefault="00FF4061" w:rsidP="005B496A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oval>
        </w:pict>
      </w:r>
      <w:r>
        <w:rPr>
          <w:noProof/>
        </w:rPr>
        <w:pict w14:anchorId="560B106D">
          <v:shapetype id="_x0000_t202" coordsize="21600,21600" o:spt="202" path="m,l,21600r21600,l21600,xe">
            <v:stroke joinstyle="miter"/>
            <v:path gradientshapeok="t" o:connecttype="rect"/>
          </v:shapetype>
          <v:shape id="Text Box 814" o:spid="_x0000_s1175" type="#_x0000_t202" style="position:absolute;left:0;text-align:left;margin-left:-1.4pt;margin-top:.8pt;width:277.4pt;height:313.2pt;z-index:251692032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" stroked="f">
            <v:textbox style="mso-fit-shape-to-text:t">
              <w:txbxContent>
                <w:p w14:paraId="11F36C05" w14:textId="77777777" w:rsidR="00FF4061" w:rsidRDefault="00FF4061">
                  <w:r>
                    <w:rPr>
                      <w:noProof/>
                    </w:rPr>
                    <w:drawing>
                      <wp:inline distT="0" distB="0" distL="0" distR="0" wp14:anchorId="444C1BF4" wp14:editId="36D92ACB">
                        <wp:extent cx="3320415" cy="3886200"/>
                        <wp:effectExtent l="19050" t="0" r="0" b="0"/>
                        <wp:docPr id="3" name="Image 3" descr="train_roulant_a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rain_roulant_a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0415" cy="388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4D73">
        <w:tab/>
      </w:r>
    </w:p>
    <w:p w14:paraId="0382F58A" w14:textId="77777777" w:rsidR="00524D73" w:rsidRDefault="00524D73" w:rsidP="00524D73"/>
    <w:p w14:paraId="52126A8D" w14:textId="77777777" w:rsidR="00524D73" w:rsidRPr="00553591" w:rsidRDefault="004741B1" w:rsidP="00524D73">
      <w:r>
        <w:rPr>
          <w:noProof/>
        </w:rPr>
        <w:pict w14:anchorId="0182083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23" o:spid="_x0000_s1174" type="#_x0000_t32" style="position:absolute;left:0;text-align:left;margin-left:-1.4pt;margin-top:.2pt;width:114pt;height:16.6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" strokeweight="1.5pt">
            <v:stroke endarrow="open"/>
          </v:shape>
        </w:pict>
      </w:r>
      <w:r>
        <w:rPr>
          <w:noProof/>
        </w:rPr>
        <w:pict w14:anchorId="74818E3A">
          <v:shape id="AutoShape 815" o:spid="_x0000_s1173" type="#_x0000_t32" style="position:absolute;left:0;text-align:left;margin-left:-1.4pt;margin-top:238.4pt;width:38.8pt;height:20pt;flip: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" strokeweight="1.5pt">
            <v:stroke endarrow="open"/>
          </v:shape>
        </w:pict>
      </w:r>
      <w:r>
        <w:rPr>
          <w:noProof/>
        </w:rPr>
        <w:pict w14:anchorId="293A3106">
          <v:oval id="Oval 816" o:spid="_x0000_s1172" style="position:absolute;left:0;text-align:left;margin-left:-23.7pt;margin-top:248.8pt;width:27.2pt;height:28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">
            <v:textbox>
              <w:txbxContent>
                <w:p w14:paraId="4FCC0EB8" w14:textId="77777777" w:rsidR="00FF4061" w:rsidRPr="005B496A" w:rsidRDefault="00FF4061">
                  <w:pPr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oval>
        </w:pict>
      </w:r>
      <w:r>
        <w:rPr>
          <w:noProof/>
        </w:rPr>
        <w:pict w14:anchorId="38776C0D">
          <v:shape id="AutoShape 831" o:spid="_x0000_s1171" type="#_x0000_t32" style="position:absolute;left:0;text-align:left;margin-left:-1.4pt;margin-top:154.3pt;width:35.3pt;height:9.2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" strokeweight="1.5pt">
            <v:stroke endarrow="open"/>
          </v:shape>
        </w:pict>
      </w:r>
      <w:r>
        <w:rPr>
          <w:noProof/>
        </w:rPr>
        <w:pict w14:anchorId="58790364">
          <v:shape id="AutoShape 832" o:spid="_x0000_s1170" type="#_x0000_t32" style="position:absolute;left:0;text-align:left;margin-left:-1.4pt;margin-top:202.65pt;width:59.15pt;height:0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" strokeweight="1.5pt">
            <v:stroke endarrow="open"/>
          </v:shape>
        </w:pict>
      </w:r>
      <w:r>
        <w:rPr>
          <w:noProof/>
        </w:rPr>
        <w:pict w14:anchorId="3583F6E9">
          <v:oval id="Oval 830" o:spid="_x0000_s1169" style="position:absolute;left:0;text-align:left;margin-left:-23.7pt;margin-top:189.05pt;width:27.2pt;height:28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">
            <v:textbox>
              <w:txbxContent>
                <w:p w14:paraId="3C003BFE" w14:textId="77777777" w:rsidR="00FF4061" w:rsidRPr="005B496A" w:rsidRDefault="00FF4061" w:rsidP="00BA0F1F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oval>
        </w:pict>
      </w:r>
      <w:r>
        <w:rPr>
          <w:noProof/>
        </w:rPr>
        <w:pict w14:anchorId="22A40B7C">
          <v:shape id="AutoShape 827" o:spid="_x0000_s1168" type="#_x0000_t32" style="position:absolute;left:0;text-align:left;margin-left:216.15pt;margin-top:184.65pt;width:28.35pt;height:28.35pt;flip:x y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" strokeweight="1.5pt">
            <v:stroke endarrow="open"/>
          </v:shape>
        </w:pict>
      </w:r>
      <w:r>
        <w:rPr>
          <w:noProof/>
        </w:rPr>
        <w:pict w14:anchorId="0A59486D">
          <v:shape id="AutoShape 817" o:spid="_x0000_s1167" type="#_x0000_t32" style="position:absolute;left:0;text-align:left;margin-left:153.4pt;margin-top:160pt;width:83.2pt;height:88.8pt;flip:x y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" strokeweight="1.5pt">
            <v:stroke endarrow="open"/>
          </v:shape>
        </w:pict>
      </w:r>
      <w:r>
        <w:rPr>
          <w:noProof/>
        </w:rPr>
        <w:pict w14:anchorId="1E3C2FCD">
          <v:oval id="Oval 822" o:spid="_x0000_s1166" style="position:absolute;left:0;text-align:left;margin-left:-23.7pt;margin-top:83.2pt;width:27.2pt;height:28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">
            <v:textbox>
              <w:txbxContent>
                <w:p w14:paraId="566E71B3" w14:textId="77777777" w:rsidR="00FF4061" w:rsidRPr="005B496A" w:rsidRDefault="00FF4061" w:rsidP="005B496A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oval>
        </w:pict>
      </w:r>
      <w:r>
        <w:rPr>
          <w:noProof/>
        </w:rPr>
        <w:pict w14:anchorId="060299C7">
          <v:oval id="Oval 829" o:spid="_x0000_s1165" style="position:absolute;left:0;text-align:left;margin-left:-23.7pt;margin-top:138.35pt;width:27.2pt;height:28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">
            <v:textbox>
              <w:txbxContent>
                <w:p w14:paraId="1348B40B" w14:textId="77777777" w:rsidR="00FF4061" w:rsidRPr="005B496A" w:rsidRDefault="00FF4061" w:rsidP="00BA0F1F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oval>
        </w:pict>
      </w:r>
      <w:r>
        <w:rPr>
          <w:noProof/>
        </w:rPr>
        <w:pict w14:anchorId="2CD213A7">
          <v:oval id="Oval 818" o:spid="_x0000_s1164" style="position:absolute;left:0;text-align:left;margin-left:228.1pt;margin-top:246.4pt;width:27.2pt;height:28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">
            <v:textbox>
              <w:txbxContent>
                <w:p w14:paraId="3144B16F" w14:textId="77777777" w:rsidR="00FF4061" w:rsidRPr="005B496A" w:rsidRDefault="00FF4061" w:rsidP="005B496A">
                  <w:pPr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oval>
        </w:pict>
      </w:r>
    </w:p>
    <w:p w14:paraId="278E7EA3" w14:textId="77777777" w:rsidR="00524D73" w:rsidRDefault="00524D73" w:rsidP="00524D73">
      <w:pPr>
        <w:jc w:val="left"/>
      </w:pPr>
    </w:p>
    <w:p w14:paraId="209CFDC5" w14:textId="77777777" w:rsidR="00524D73" w:rsidRDefault="00524D73" w:rsidP="00524D73">
      <w:pPr>
        <w:jc w:val="left"/>
      </w:pPr>
    </w:p>
    <w:p w14:paraId="41C03E24" w14:textId="77777777" w:rsidR="00524D73" w:rsidRDefault="004741B1" w:rsidP="00524D73">
      <w:pPr>
        <w:jc w:val="left"/>
      </w:pPr>
      <w:r>
        <w:rPr>
          <w:noProof/>
        </w:rPr>
        <w:pict w14:anchorId="1248B587">
          <v:oval id="Oval 820" o:spid="_x0000_s1163" style="position:absolute;margin-left:231.05pt;margin-top:1.8pt;width:27.2pt;height:28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">
            <v:textbox>
              <w:txbxContent>
                <w:p w14:paraId="4A6E1AB0" w14:textId="77777777" w:rsidR="00FF4061" w:rsidRPr="005B496A" w:rsidRDefault="00FF4061" w:rsidP="005B496A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oval>
        </w:pict>
      </w:r>
    </w:p>
    <w:p w14:paraId="071CC12D" w14:textId="77777777" w:rsidR="00524D73" w:rsidRDefault="004741B1" w:rsidP="00524D73">
      <w:pPr>
        <w:jc w:val="left"/>
      </w:pPr>
      <w:r>
        <w:rPr>
          <w:noProof/>
        </w:rPr>
        <w:pict w14:anchorId="0A68B6F1">
          <v:shape id="AutoShape 819" o:spid="_x0000_s1162" type="#_x0000_t32" style="position:absolute;margin-left:124.6pt;margin-top:1.6pt;width:112pt;height:30.15pt;flip:x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" strokeweight="1.5pt">
            <v:stroke endarrow="open"/>
          </v:shape>
        </w:pict>
      </w:r>
    </w:p>
    <w:p w14:paraId="752B8382" w14:textId="77777777" w:rsidR="00524D73" w:rsidRDefault="00524D73" w:rsidP="00524D73">
      <w:pPr>
        <w:jc w:val="left"/>
      </w:pPr>
    </w:p>
    <w:p w14:paraId="2160F9DB" w14:textId="77777777" w:rsidR="00524D73" w:rsidRDefault="004741B1" w:rsidP="00524D73">
      <w:pPr>
        <w:jc w:val="left"/>
      </w:pPr>
      <w:r>
        <w:rPr>
          <w:noProof/>
        </w:rPr>
        <w:pict w14:anchorId="6E3EE62F">
          <v:shape id="AutoShape 821" o:spid="_x0000_s1161" type="#_x0000_t32" style="position:absolute;margin-left:-11.4pt;margin-top:13.2pt;width:101.6pt;height:24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" strokeweight="1.5pt">
            <v:stroke endarrow="open"/>
          </v:shape>
        </w:pict>
      </w:r>
    </w:p>
    <w:p w14:paraId="205E0221" w14:textId="77777777" w:rsidR="00524D73" w:rsidRDefault="00524D73" w:rsidP="00524D73">
      <w:pPr>
        <w:jc w:val="left"/>
      </w:pPr>
    </w:p>
    <w:p w14:paraId="51846EF9" w14:textId="77777777" w:rsidR="00524D73" w:rsidRDefault="00524D73" w:rsidP="00524D73">
      <w:pPr>
        <w:jc w:val="left"/>
      </w:pPr>
    </w:p>
    <w:p w14:paraId="60A22F21" w14:textId="77777777" w:rsidR="00524D73" w:rsidRDefault="00524D73" w:rsidP="00524D73">
      <w:pPr>
        <w:jc w:val="left"/>
      </w:pPr>
    </w:p>
    <w:p w14:paraId="48F6FBAD" w14:textId="77777777" w:rsidR="00524D73" w:rsidRDefault="004741B1" w:rsidP="00524D73">
      <w:pPr>
        <w:jc w:val="left"/>
      </w:pPr>
      <w:r>
        <w:rPr>
          <w:noProof/>
        </w:rPr>
        <w:pict w14:anchorId="7E118079">
          <v:oval id="Oval 828" o:spid="_x0000_s1160" style="position:absolute;margin-left:231.05pt;margin-top:68.8pt;width:27.2pt;height:28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">
            <v:textbox>
              <w:txbxContent>
                <w:p w14:paraId="6A5C84C6" w14:textId="77777777" w:rsidR="00FF4061" w:rsidRPr="005B496A" w:rsidRDefault="00FF4061" w:rsidP="00BA0F1F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oval>
        </w:pict>
      </w:r>
      <w:r>
        <w:rPr>
          <w:noProof/>
        </w:rPr>
        <w:pict w14:anchorId="007A9547">
          <v:shape id="AutoShape 825" o:spid="_x0000_s1159" type="#_x0000_t32" style="position:absolute;margin-left:150pt;margin-top:36.65pt;width:19.35pt;height:76.5pt;flip:x y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" strokeweight="1.5pt">
            <v:stroke endarrow="open"/>
          </v:shape>
        </w:pict>
      </w:r>
      <w:r>
        <w:rPr>
          <w:noProof/>
        </w:rPr>
        <w:pict w14:anchorId="79BD66E2">
          <v:oval id="Oval 826" o:spid="_x0000_s1158" style="position:absolute;margin-left:157pt;margin-top:108.3pt;width:27.2pt;height:28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">
            <v:textbox>
              <w:txbxContent>
                <w:p w14:paraId="1846ABA7" w14:textId="77777777" w:rsidR="00FF4061" w:rsidRPr="005B496A" w:rsidRDefault="00FF4061" w:rsidP="00BA0F1F">
                  <w:pPr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oval>
        </w:pict>
      </w:r>
      <w:r w:rsidR="00524D73">
        <w:br w:type="page"/>
      </w:r>
    </w:p>
    <w:p w14:paraId="4621EAE6" w14:textId="56115655" w:rsidR="00524D73" w:rsidRPr="00175344" w:rsidRDefault="007B2A32" w:rsidP="00524D73">
      <w:pPr>
        <w:pStyle w:val="Question"/>
        <w:tabs>
          <w:tab w:val="clear" w:pos="567"/>
          <w:tab w:val="left" w:pos="680"/>
        </w:tabs>
        <w:rPr>
          <w:i/>
        </w:rPr>
      </w:pPr>
      <w:r w:rsidRPr="00175344">
        <w:lastRenderedPageBreak/>
        <w:t>D</w:t>
      </w:r>
      <w:r w:rsidR="00524D73" w:rsidRPr="00175344">
        <w:t>ans le but de c</w:t>
      </w:r>
      <w:r w:rsidR="006B4613" w:rsidRPr="00175344">
        <w:t xml:space="preserve">ibler le ou les organes défectueux, à l’aide du </w:t>
      </w:r>
      <w:r w:rsidR="008321BB">
        <w:t xml:space="preserve">diagramme </w:t>
      </w:r>
      <w:r w:rsidR="006B4613" w:rsidRPr="00175344">
        <w:t xml:space="preserve">FAST </w:t>
      </w:r>
      <w:r w:rsidR="00380F95">
        <w:t xml:space="preserve">du </w:t>
      </w:r>
      <w:r w:rsidR="00240270">
        <w:rPr>
          <w:b/>
        </w:rPr>
        <w:t>d</w:t>
      </w:r>
      <w:r w:rsidR="00380F95" w:rsidRPr="001E698D">
        <w:rPr>
          <w:b/>
        </w:rPr>
        <w:t xml:space="preserve">ocument technique </w:t>
      </w:r>
      <w:r w:rsidR="00240270">
        <w:t xml:space="preserve">page </w:t>
      </w:r>
      <w:r w:rsidR="00380F95" w:rsidRPr="00E46CC7">
        <w:rPr>
          <w:b/>
        </w:rPr>
        <w:t>DT</w:t>
      </w:r>
      <w:r w:rsidR="00C92D3F">
        <w:rPr>
          <w:b/>
        </w:rPr>
        <w:t xml:space="preserve"> </w:t>
      </w:r>
      <w:r w:rsidR="00380F95" w:rsidRPr="00E46CC7">
        <w:rPr>
          <w:b/>
        </w:rPr>
        <w:t>4/</w:t>
      </w:r>
      <w:r w:rsidR="00380F95">
        <w:rPr>
          <w:b/>
        </w:rPr>
        <w:t>17</w:t>
      </w:r>
      <w:r w:rsidR="00380F95">
        <w:t>,</w:t>
      </w:r>
      <w:r w:rsidR="00694176">
        <w:t xml:space="preserve"> </w:t>
      </w:r>
      <w:r w:rsidR="00DA0174" w:rsidRPr="00175344">
        <w:t xml:space="preserve">répondre </w:t>
      </w:r>
      <w:r w:rsidR="00101B5D" w:rsidRPr="00175344">
        <w:t>aux questions suivantes</w:t>
      </w:r>
      <w:r w:rsidR="00DA0174" w:rsidRPr="00175344">
        <w:t> :</w:t>
      </w:r>
      <w:r w:rsidR="00524D73" w:rsidRPr="00175344">
        <w:tab/>
      </w:r>
      <w:r w:rsidR="00101B5D" w:rsidRPr="00175344">
        <w:rPr>
          <w:i/>
        </w:rPr>
        <w:t>6</w:t>
      </w:r>
      <w:r w:rsidR="00524D73" w:rsidRPr="00175344">
        <w:rPr>
          <w:i/>
        </w:rPr>
        <w:t xml:space="preserve"> points</w:t>
      </w:r>
    </w:p>
    <w:p w14:paraId="1E3D453C" w14:textId="36ACF370" w:rsidR="00980AF4" w:rsidRPr="00175344" w:rsidRDefault="00980AF4" w:rsidP="00980AF4">
      <w:r w:rsidRPr="00175344">
        <w:t xml:space="preserve">Répondre sur </w:t>
      </w:r>
      <w:r w:rsidR="00FF4061">
        <w:t xml:space="preserve">une </w:t>
      </w:r>
      <w:r w:rsidRPr="00175344">
        <w:t>feuille de copie</w:t>
      </w:r>
      <w:r w:rsidR="00240270">
        <w:t>.</w:t>
      </w:r>
    </w:p>
    <w:p w14:paraId="2F95D3CF" w14:textId="77777777" w:rsidR="00980AF4" w:rsidRPr="00175344" w:rsidRDefault="00980AF4" w:rsidP="00980AF4"/>
    <w:p w14:paraId="21EB6AD7" w14:textId="6DD5317F" w:rsidR="00524D73" w:rsidRPr="00175344" w:rsidRDefault="00482BD3" w:rsidP="00380F95">
      <w:pPr>
        <w:numPr>
          <w:ilvl w:val="0"/>
          <w:numId w:val="23"/>
        </w:numPr>
        <w:spacing w:line="480" w:lineRule="auto"/>
      </w:pPr>
      <w:r w:rsidRPr="004F7655">
        <w:rPr>
          <w:b/>
        </w:rPr>
        <w:t>Préciser</w:t>
      </w:r>
      <w:r w:rsidR="00DA0174" w:rsidRPr="00175344">
        <w:t xml:space="preserve"> la fonction </w:t>
      </w:r>
      <w:r w:rsidR="00E14DA9" w:rsidRPr="00175344">
        <w:t xml:space="preserve">technique principale </w:t>
      </w:r>
      <w:r w:rsidR="00DD21B6" w:rsidRPr="00175344">
        <w:t>qui dysfonctionne</w:t>
      </w:r>
      <w:r>
        <w:t>.</w:t>
      </w:r>
    </w:p>
    <w:p w14:paraId="5F6E8E40" w14:textId="78BCADEC" w:rsidR="00101B5D" w:rsidRPr="00175344" w:rsidRDefault="00482BD3" w:rsidP="00380F95">
      <w:pPr>
        <w:pStyle w:val="Paragraphedeliste"/>
        <w:numPr>
          <w:ilvl w:val="0"/>
          <w:numId w:val="23"/>
        </w:numPr>
        <w:spacing w:line="480" w:lineRule="auto"/>
      </w:pPr>
      <w:r w:rsidRPr="004F7655">
        <w:rPr>
          <w:b/>
        </w:rPr>
        <w:t>Donner</w:t>
      </w:r>
      <w:r w:rsidR="00101B5D" w:rsidRPr="00175344">
        <w:t xml:space="preserve"> la </w:t>
      </w:r>
      <w:r w:rsidR="00DD21B6" w:rsidRPr="00175344">
        <w:t>sous</w:t>
      </w:r>
      <w:r w:rsidR="006132C4" w:rsidRPr="00175344">
        <w:t>-</w:t>
      </w:r>
      <w:r w:rsidR="00101B5D" w:rsidRPr="00175344">
        <w:t>fonction technique qui n’est plus réalisée</w:t>
      </w:r>
      <w:r>
        <w:t>.</w:t>
      </w:r>
    </w:p>
    <w:p w14:paraId="2F54066A" w14:textId="010A74E7" w:rsidR="00101B5D" w:rsidRPr="00175344" w:rsidRDefault="00482BD3" w:rsidP="00380F95">
      <w:pPr>
        <w:pStyle w:val="Paragraphedeliste"/>
        <w:numPr>
          <w:ilvl w:val="0"/>
          <w:numId w:val="23"/>
        </w:numPr>
        <w:spacing w:line="480" w:lineRule="auto"/>
      </w:pPr>
      <w:r w:rsidRPr="004F7655">
        <w:rPr>
          <w:b/>
        </w:rPr>
        <w:t>Citer</w:t>
      </w:r>
      <w:r w:rsidR="00101B5D" w:rsidRPr="00175344">
        <w:t xml:space="preserve"> la solution technologique défectueuse</w:t>
      </w:r>
      <w:r>
        <w:t>.</w:t>
      </w:r>
    </w:p>
    <w:p w14:paraId="4586F031" w14:textId="77777777" w:rsidR="00E26345" w:rsidRPr="00175344" w:rsidRDefault="00E26345" w:rsidP="00E26345">
      <w:pPr>
        <w:jc w:val="left"/>
      </w:pPr>
    </w:p>
    <w:p w14:paraId="64B95FEA" w14:textId="77777777" w:rsidR="00980AF4" w:rsidRPr="00175344" w:rsidRDefault="00281F04" w:rsidP="00281F04">
      <w:pPr>
        <w:pStyle w:val="Question"/>
        <w:spacing w:line="276" w:lineRule="auto"/>
        <w:rPr>
          <w:i/>
        </w:rPr>
      </w:pPr>
      <w:r w:rsidRPr="00175344">
        <w:rPr>
          <w:b/>
        </w:rPr>
        <w:t>Complét</w:t>
      </w:r>
      <w:r w:rsidRPr="00175344">
        <w:rPr>
          <w:b/>
          <w:bCs/>
        </w:rPr>
        <w:t>er</w:t>
      </w:r>
      <w:r w:rsidRPr="00175344">
        <w:t xml:space="preserve"> l’actigramme</w:t>
      </w:r>
      <w:r w:rsidR="008321BB">
        <w:t xml:space="preserve"> A0</w:t>
      </w:r>
      <w:r w:rsidRPr="00175344">
        <w:t xml:space="preserve"> de la solution technologique défectueuse en plaçant les termes </w:t>
      </w:r>
      <w:r w:rsidR="00BE6FA6">
        <w:t>suivant</w:t>
      </w:r>
      <w:r w:rsidR="00BC5C2D">
        <w:t>s</w:t>
      </w:r>
      <w:r w:rsidRPr="00175344">
        <w:t xml:space="preserve"> au bon endroit.</w:t>
      </w:r>
      <w:r w:rsidR="00725703" w:rsidRPr="00175344">
        <w:rPr>
          <w:i/>
        </w:rPr>
        <w:tab/>
        <w:t>6 points</w:t>
      </w:r>
    </w:p>
    <w:p w14:paraId="36A1853A" w14:textId="77777777" w:rsidR="00D511CF" w:rsidRDefault="00FF1D92" w:rsidP="00FF1D92">
      <w:pPr>
        <w:pStyle w:val="Question"/>
        <w:numPr>
          <w:ilvl w:val="0"/>
          <w:numId w:val="0"/>
        </w:numPr>
        <w:rPr>
          <w:b/>
          <w:i/>
        </w:rPr>
      </w:pPr>
      <w:r w:rsidRPr="00175344">
        <w:rPr>
          <w:b/>
          <w:i/>
        </w:rPr>
        <w:t xml:space="preserve">Liaison crémaillère/pivot assurée – Mécanique – Biellette de direction </w:t>
      </w:r>
    </w:p>
    <w:p w14:paraId="6D80C727" w14:textId="77777777" w:rsidR="00FF1D92" w:rsidRPr="00175344" w:rsidRDefault="00FF1D92" w:rsidP="00FF1D92">
      <w:pPr>
        <w:pStyle w:val="Question"/>
        <w:numPr>
          <w:ilvl w:val="0"/>
          <w:numId w:val="0"/>
        </w:numPr>
        <w:rPr>
          <w:b/>
          <w:i/>
        </w:rPr>
      </w:pPr>
      <w:r w:rsidRPr="00175344">
        <w:rPr>
          <w:b/>
          <w:i/>
        </w:rPr>
        <w:t xml:space="preserve">Assurer la liaison crémaillère/pivot – Crémaillère </w:t>
      </w:r>
      <w:r w:rsidR="00240270">
        <w:rPr>
          <w:b/>
          <w:i/>
        </w:rPr>
        <w:t>–</w:t>
      </w:r>
      <w:r w:rsidRPr="00175344">
        <w:rPr>
          <w:b/>
          <w:i/>
        </w:rPr>
        <w:t xml:space="preserve"> Liaison crémaillère/pivot non-assurée.</w:t>
      </w:r>
    </w:p>
    <w:p w14:paraId="00650F25" w14:textId="77777777" w:rsidR="00980AF4" w:rsidRPr="00175344" w:rsidRDefault="00980AF4" w:rsidP="00980AF4"/>
    <w:p w14:paraId="4002A82D" w14:textId="77777777" w:rsidR="00E26345" w:rsidRPr="00175344" w:rsidRDefault="004741B1" w:rsidP="00E26345">
      <w:r>
        <w:rPr>
          <w:noProof/>
        </w:rPr>
        <w:pict w14:anchorId="7220DEBE">
          <v:shape id="Zone de texte 877" o:spid="_x0000_s1157" type="#_x0000_t202" style="position:absolute;left:0;text-align:left;margin-left:269.85pt;margin-top:6.95pt;width:212.55pt;height:18.7pt;z-index:2517698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" filled="f" stroked="f">
            <v:textbox style="mso-fit-shape-to-text:t">
              <w:txbxContent>
                <w:p w14:paraId="61AB3749" w14:textId="77777777" w:rsidR="00FF4061" w:rsidRPr="00725703" w:rsidRDefault="00FF4061" w:rsidP="009D120D">
                  <w:pPr>
                    <w:jc w:val="left"/>
                    <w:rPr>
                      <w:b/>
                      <w:i/>
                      <w:color w:val="FF0000"/>
                      <w:sz w:val="20"/>
                    </w:rPr>
                  </w:pPr>
                  <w:r w:rsidRPr="00725703">
                    <w:rPr>
                      <w:sz w:val="20"/>
                    </w:rPr>
                    <w:t>Commande :</w:t>
                  </w:r>
                  <w:r w:rsidRPr="009E281C">
                    <w:rPr>
                      <w:sz w:val="20"/>
                    </w:rPr>
                    <w:t>……………</w:t>
                  </w:r>
                  <w:r>
                    <w:rPr>
                      <w:sz w:val="20"/>
                    </w:rPr>
                    <w:t>……………………</w:t>
                  </w:r>
                </w:p>
              </w:txbxContent>
            </v:textbox>
          </v:shape>
        </w:pict>
      </w:r>
      <w:r>
        <w:rPr>
          <w:noProof/>
        </w:rPr>
        <w:pict w14:anchorId="720E00F4">
          <v:shape id="Zone de texte 871" o:spid="_x0000_s1156" type="#_x0000_t202" style="position:absolute;left:0;text-align:left;margin-left:36.2pt;margin-top:7.5pt;width:153.9pt;height:18.7pt;z-index:2517678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" filled="f" stroked="f">
            <v:textbox style="mso-fit-shape-to-text:t">
              <w:txbxContent>
                <w:p w14:paraId="1C67D937" w14:textId="333B4123" w:rsidR="00FF4061" w:rsidRPr="00725703" w:rsidRDefault="00D849BE" w:rsidP="009D120D">
                  <w:pPr>
                    <w:jc w:val="left"/>
                    <w:rPr>
                      <w:b/>
                      <w:i/>
                      <w:color w:val="FF0000"/>
                      <w:sz w:val="20"/>
                    </w:rPr>
                  </w:pPr>
                  <w:r>
                    <w:rPr>
                      <w:sz w:val="20"/>
                    </w:rPr>
                    <w:t>É</w:t>
                  </w:r>
                  <w:r w:rsidR="00FF4061">
                    <w:rPr>
                      <w:sz w:val="20"/>
                    </w:rPr>
                    <w:t>nergi</w:t>
                  </w:r>
                  <w:r w:rsidR="00FF4061" w:rsidRPr="00725703">
                    <w:rPr>
                      <w:sz w:val="20"/>
                    </w:rPr>
                    <w:t>e :</w:t>
                  </w:r>
                  <w:r w:rsidR="00FF4061" w:rsidRPr="009E281C">
                    <w:rPr>
                      <w:sz w:val="20"/>
                    </w:rPr>
                    <w:t xml:space="preserve"> ……………</w:t>
                  </w:r>
                  <w:r w:rsidR="00FF4061">
                    <w:rPr>
                      <w:sz w:val="20"/>
                    </w:rPr>
                    <w:t>…………</w:t>
                  </w:r>
                </w:p>
              </w:txbxContent>
            </v:textbox>
          </v:shape>
        </w:pict>
      </w:r>
    </w:p>
    <w:p w14:paraId="40FAA6DB" w14:textId="77777777" w:rsidR="00101B5D" w:rsidRPr="00175344" w:rsidRDefault="004741B1" w:rsidP="00524D73">
      <w:pPr>
        <w:jc w:val="left"/>
      </w:pPr>
      <w:r>
        <w:rPr>
          <w:noProof/>
        </w:rPr>
        <w:pict w14:anchorId="1E477A11">
          <v:shape id="AutoShape 852" o:spid="_x0000_s1155" type="#_x0000_t32" style="position:absolute;margin-left:266.55pt;margin-top:8.25pt;width:131.4pt;height:0;flip:x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"/>
        </w:pict>
      </w:r>
      <w:r>
        <w:rPr>
          <w:noProof/>
        </w:rPr>
        <w:pict w14:anchorId="3722A788">
          <v:shape id="AutoShape 851" o:spid="_x0000_s1154" type="#_x0000_t32" style="position:absolute;margin-left:266.7pt;margin-top:8.7pt;width:0;height:20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">
            <v:stroke endarrow="block"/>
          </v:shape>
        </w:pict>
      </w:r>
      <w:r>
        <w:rPr>
          <w:noProof/>
        </w:rPr>
        <w:pict w14:anchorId="4781DF94">
          <v:shape id="AutoShape 848" o:spid="_x0000_s1153" type="#_x0000_t32" style="position:absolute;margin-left:175.9pt;margin-top:8.7pt;width:0;height:20.2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">
            <v:stroke endarrow="block"/>
          </v:shape>
        </w:pict>
      </w:r>
      <w:r>
        <w:rPr>
          <w:noProof/>
        </w:rPr>
        <w:pict w14:anchorId="5C6AFC11">
          <v:shape id="AutoShape 849" o:spid="_x0000_s1152" type="#_x0000_t32" style="position:absolute;margin-left:44.5pt;margin-top:8.7pt;width:131.4pt;height:0;flip:x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"/>
        </w:pict>
      </w:r>
    </w:p>
    <w:p w14:paraId="6AE005FC" w14:textId="77777777" w:rsidR="00524D73" w:rsidRPr="00175344" w:rsidRDefault="00524D73" w:rsidP="00524D73">
      <w:pPr>
        <w:jc w:val="left"/>
      </w:pPr>
    </w:p>
    <w:p w14:paraId="2F527A00" w14:textId="77777777" w:rsidR="00E26345" w:rsidRPr="00175344" w:rsidRDefault="004741B1" w:rsidP="00524D73">
      <w:pPr>
        <w:jc w:val="left"/>
      </w:pPr>
      <w:r>
        <w:rPr>
          <w:noProof/>
        </w:rPr>
        <w:pict w14:anchorId="0F550713">
          <v:rect id="Rectangle 875" o:spid="_x0000_s1151" style="position:absolute;margin-left:158.35pt;margin-top:1.3pt;width:202.95pt;height:77.8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">
            <v:textbox>
              <w:txbxContent>
                <w:p w14:paraId="6EFEBF80" w14:textId="77777777" w:rsidR="00FF4061" w:rsidRDefault="00FF4061" w:rsidP="009D120D"/>
                <w:p w14:paraId="3E0582CB" w14:textId="77777777" w:rsidR="00FF4061" w:rsidRPr="009E281C" w:rsidRDefault="00FF4061" w:rsidP="009D120D">
                  <w:pPr>
                    <w:spacing w:before="120" w:line="360" w:lineRule="auto"/>
                    <w:jc w:val="center"/>
                  </w:pPr>
                  <w:r w:rsidRPr="009E281C">
                    <w:t>………………………………</w:t>
                  </w:r>
                  <w:r>
                    <w:t>…….</w:t>
                  </w:r>
                </w:p>
                <w:p w14:paraId="747771CC" w14:textId="77777777" w:rsidR="00FF4061" w:rsidRPr="009E281C" w:rsidRDefault="00FF4061" w:rsidP="009D120D">
                  <w:pPr>
                    <w:spacing w:before="120"/>
                    <w:jc w:val="center"/>
                  </w:pPr>
                  <w:r w:rsidRPr="009E281C">
                    <w:t>………………………………</w:t>
                  </w:r>
                  <w:r>
                    <w:t>…….</w:t>
                  </w:r>
                </w:p>
              </w:txbxContent>
            </v:textbox>
          </v:rect>
        </w:pict>
      </w:r>
    </w:p>
    <w:p w14:paraId="0A1F29BF" w14:textId="77777777" w:rsidR="00E26345" w:rsidRPr="00175344" w:rsidRDefault="004741B1" w:rsidP="00524D73">
      <w:pPr>
        <w:jc w:val="left"/>
      </w:pPr>
      <w:r>
        <w:rPr>
          <w:noProof/>
        </w:rPr>
        <w:pict w14:anchorId="4BFD10C9">
          <v:shape id="Zone de texte 879" o:spid="_x0000_s1150" type="#_x0000_t202" style="position:absolute;margin-left:407.7pt;margin-top:1.4pt;width:118pt;height:58.95pt;z-index:2517708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" filled="f" stroked="f">
            <v:textbox style="mso-fit-shape-to-text:t">
              <w:txbxContent>
                <w:p w14:paraId="5D275BEA" w14:textId="77777777" w:rsidR="00FF4061" w:rsidRDefault="00FF4061" w:rsidP="009D120D">
                  <w:pPr>
                    <w:spacing w:line="360" w:lineRule="auto"/>
                    <w:rPr>
                      <w:sz w:val="20"/>
                    </w:rPr>
                  </w:pPr>
                  <w:r w:rsidRPr="009E281C">
                    <w:rPr>
                      <w:sz w:val="20"/>
                    </w:rPr>
                    <w:t>……………</w:t>
                  </w:r>
                  <w:r>
                    <w:rPr>
                      <w:sz w:val="20"/>
                    </w:rPr>
                    <w:t>……………</w:t>
                  </w:r>
                </w:p>
                <w:p w14:paraId="49FE03F6" w14:textId="77777777" w:rsidR="00FF4061" w:rsidRDefault="00FF4061" w:rsidP="009D120D">
                  <w:pPr>
                    <w:spacing w:line="360" w:lineRule="auto"/>
                    <w:rPr>
                      <w:sz w:val="20"/>
                    </w:rPr>
                  </w:pPr>
                  <w:r w:rsidRPr="009E281C">
                    <w:rPr>
                      <w:sz w:val="20"/>
                    </w:rPr>
                    <w:t>……………</w:t>
                  </w:r>
                  <w:r>
                    <w:rPr>
                      <w:sz w:val="20"/>
                    </w:rPr>
                    <w:t>……………</w:t>
                  </w:r>
                </w:p>
                <w:p w14:paraId="30EADA0C" w14:textId="77777777" w:rsidR="00FF4061" w:rsidRPr="009E281C" w:rsidRDefault="00FF4061" w:rsidP="009D120D">
                  <w:pPr>
                    <w:spacing w:line="360" w:lineRule="auto"/>
                  </w:pPr>
                  <w:r w:rsidRPr="009E281C">
                    <w:rPr>
                      <w:sz w:val="20"/>
                    </w:rPr>
                    <w:t>……………</w:t>
                  </w:r>
                  <w:r>
                    <w:rPr>
                      <w:sz w:val="20"/>
                    </w:rPr>
                    <w:t>……………</w:t>
                  </w:r>
                </w:p>
              </w:txbxContent>
            </v:textbox>
          </v:shape>
        </w:pict>
      </w:r>
      <w:r>
        <w:rPr>
          <w:noProof/>
        </w:rPr>
        <w:pict w14:anchorId="4679C14A">
          <v:shape id="Zone de texte 883" o:spid="_x0000_s1149" type="#_x0000_t202" style="position:absolute;margin-left:-.45pt;margin-top:1.65pt;width:116.8pt;height:58.95pt;z-index:2517729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" filled="f" stroked="f">
            <v:textbox style="mso-fit-shape-to-text:t">
              <w:txbxContent>
                <w:p w14:paraId="0A6DF037" w14:textId="77777777" w:rsidR="00FF4061" w:rsidRDefault="00FF4061" w:rsidP="00C07C01">
                  <w:pPr>
                    <w:spacing w:line="360" w:lineRule="auto"/>
                    <w:rPr>
                      <w:sz w:val="20"/>
                    </w:rPr>
                  </w:pPr>
                  <w:r w:rsidRPr="009E281C">
                    <w:rPr>
                      <w:sz w:val="20"/>
                    </w:rPr>
                    <w:t>……………</w:t>
                  </w:r>
                  <w:r>
                    <w:rPr>
                      <w:sz w:val="20"/>
                    </w:rPr>
                    <w:t>……………</w:t>
                  </w:r>
                </w:p>
                <w:p w14:paraId="36A52AAC" w14:textId="77777777" w:rsidR="00FF4061" w:rsidRDefault="00FF4061" w:rsidP="00C07C01">
                  <w:pPr>
                    <w:spacing w:line="360" w:lineRule="auto"/>
                    <w:rPr>
                      <w:sz w:val="20"/>
                    </w:rPr>
                  </w:pPr>
                  <w:r w:rsidRPr="009E281C">
                    <w:rPr>
                      <w:sz w:val="20"/>
                    </w:rPr>
                    <w:t>……………</w:t>
                  </w:r>
                  <w:r>
                    <w:rPr>
                      <w:sz w:val="20"/>
                    </w:rPr>
                    <w:t>……………</w:t>
                  </w:r>
                </w:p>
                <w:p w14:paraId="7962E744" w14:textId="77777777" w:rsidR="00FF4061" w:rsidRPr="009E281C" w:rsidRDefault="00FF4061" w:rsidP="00C07C01">
                  <w:pPr>
                    <w:spacing w:line="360" w:lineRule="auto"/>
                  </w:pPr>
                  <w:r w:rsidRPr="009E281C">
                    <w:rPr>
                      <w:sz w:val="20"/>
                    </w:rPr>
                    <w:t>……………</w:t>
                  </w:r>
                  <w:r>
                    <w:rPr>
                      <w:sz w:val="20"/>
                    </w:rPr>
                    <w:t>……………</w:t>
                  </w:r>
                </w:p>
              </w:txbxContent>
            </v:textbox>
          </v:shape>
        </w:pict>
      </w:r>
    </w:p>
    <w:p w14:paraId="68912C65" w14:textId="77777777" w:rsidR="00E26345" w:rsidRPr="00175344" w:rsidRDefault="004741B1" w:rsidP="009D120D">
      <w:pPr>
        <w:tabs>
          <w:tab w:val="left" w:pos="8573"/>
        </w:tabs>
        <w:jc w:val="left"/>
      </w:pPr>
      <w:r>
        <w:rPr>
          <w:noProof/>
        </w:rPr>
        <w:pict w14:anchorId="47F91EA8">
          <v:shape id="AutoShape 841" o:spid="_x0000_s1148" type="#_x0000_t32" style="position:absolute;margin-left:112.25pt;margin-top:13.35pt;width:46.35pt;height:0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">
            <v:stroke endarrow="block"/>
          </v:shape>
        </w:pict>
      </w:r>
      <w:r>
        <w:rPr>
          <w:noProof/>
        </w:rPr>
        <w:pict w14:anchorId="3B19E6A7">
          <v:shape id="AutoShape 840" o:spid="_x0000_s1147" type="#_x0000_t32" style="position:absolute;margin-left:361.55pt;margin-top:13.35pt;width:46.35pt;height:0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">
            <v:stroke endarrow="block"/>
          </v:shape>
        </w:pict>
      </w:r>
      <w:r w:rsidR="009D120D">
        <w:tab/>
      </w:r>
    </w:p>
    <w:p w14:paraId="24611EBF" w14:textId="77777777" w:rsidR="00E26345" w:rsidRPr="00175344" w:rsidRDefault="00E26345" w:rsidP="00524D73">
      <w:pPr>
        <w:jc w:val="left"/>
      </w:pPr>
    </w:p>
    <w:p w14:paraId="3CE5491F" w14:textId="77777777" w:rsidR="00E26345" w:rsidRPr="00175344" w:rsidRDefault="00E26345" w:rsidP="00524D73">
      <w:pPr>
        <w:jc w:val="left"/>
      </w:pPr>
    </w:p>
    <w:p w14:paraId="43330BE5" w14:textId="77777777" w:rsidR="00E26345" w:rsidRPr="00175344" w:rsidRDefault="004741B1" w:rsidP="00524D73">
      <w:pPr>
        <w:jc w:val="left"/>
      </w:pPr>
      <w:r>
        <w:rPr>
          <w:noProof/>
        </w:rPr>
        <w:pict w14:anchorId="6BB2636A">
          <v:shape id="AutoShape 846" o:spid="_x0000_s1146" type="#_x0000_t32" style="position:absolute;margin-left:258.05pt;margin-top:10.2pt;width:0;height:16.65pt;flip:y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">
            <v:stroke endarrow="block"/>
          </v:shape>
        </w:pict>
      </w:r>
    </w:p>
    <w:p w14:paraId="185C1DAC" w14:textId="77777777" w:rsidR="00E26345" w:rsidRPr="00175344" w:rsidRDefault="004741B1" w:rsidP="00524D73">
      <w:pPr>
        <w:jc w:val="left"/>
      </w:pPr>
      <w:r>
        <w:rPr>
          <w:noProof/>
        </w:rPr>
        <w:pict w14:anchorId="359CD60A">
          <v:shape id="Zone de texte 881" o:spid="_x0000_s1145" type="#_x0000_t202" style="position:absolute;margin-left:268.45pt;margin-top:4pt;width:247.15pt;height:18.7pt;z-index:2517719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" filled="f" stroked="f">
            <v:textbox style="mso-fit-shape-to-text:t">
              <w:txbxContent>
                <w:p w14:paraId="0EA3D3D4" w14:textId="77777777" w:rsidR="00FF4061" w:rsidRPr="009E281C" w:rsidRDefault="00FF4061" w:rsidP="00C07C01">
                  <w:r w:rsidRPr="009E281C">
                    <w:rPr>
                      <w:sz w:val="20"/>
                    </w:rPr>
                    <w:t>……………</w:t>
                  </w:r>
                  <w:r>
                    <w:rPr>
                      <w:sz w:val="20"/>
                    </w:rPr>
                    <w:t>………</w:t>
                  </w:r>
                  <w:r w:rsidRPr="009E281C">
                    <w:rPr>
                      <w:sz w:val="20"/>
                    </w:rPr>
                    <w:t>……………</w:t>
                  </w:r>
                  <w:r>
                    <w:rPr>
                      <w:sz w:val="20"/>
                    </w:rPr>
                    <w:t>……………………</w:t>
                  </w:r>
                </w:p>
              </w:txbxContent>
            </v:textbox>
          </v:shape>
        </w:pict>
      </w:r>
      <w:r>
        <w:rPr>
          <w:noProof/>
        </w:rPr>
        <w:pict w14:anchorId="5CCC1346">
          <v:shape id="AutoShape 845" o:spid="_x0000_s1144" type="#_x0000_t32" style="position:absolute;margin-left:258.05pt;margin-top:13.05pt;width:14.85pt;height:0;flip:x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"/>
        </w:pict>
      </w:r>
    </w:p>
    <w:p w14:paraId="20EAFBEB" w14:textId="77777777" w:rsidR="00E26345" w:rsidRDefault="00E26345" w:rsidP="00524D73">
      <w:pPr>
        <w:jc w:val="left"/>
      </w:pPr>
    </w:p>
    <w:p w14:paraId="71CF3531" w14:textId="77777777" w:rsidR="009D120D" w:rsidRDefault="009D120D" w:rsidP="00524D73">
      <w:pPr>
        <w:jc w:val="left"/>
      </w:pPr>
    </w:p>
    <w:p w14:paraId="35389C4D" w14:textId="77777777" w:rsidR="009D120D" w:rsidRPr="00175344" w:rsidRDefault="009D120D" w:rsidP="00524D73">
      <w:pPr>
        <w:jc w:val="left"/>
      </w:pPr>
    </w:p>
    <w:p w14:paraId="57D1076B" w14:textId="0E942B68" w:rsidR="00980AF4" w:rsidRPr="00175344" w:rsidRDefault="00980AF4" w:rsidP="00980AF4">
      <w:pPr>
        <w:pStyle w:val="Question"/>
      </w:pPr>
      <w:r w:rsidRPr="00175344">
        <w:t xml:space="preserve">En vous aidant du </w:t>
      </w:r>
      <w:r w:rsidR="00B066BE">
        <w:rPr>
          <w:b/>
        </w:rPr>
        <w:t>document t</w:t>
      </w:r>
      <w:r w:rsidRPr="00175344">
        <w:rPr>
          <w:b/>
        </w:rPr>
        <w:t>echnique</w:t>
      </w:r>
      <w:r w:rsidR="00B066BE">
        <w:t xml:space="preserve"> page</w:t>
      </w:r>
      <w:r w:rsidR="008321BB">
        <w:t xml:space="preserve"> </w:t>
      </w:r>
      <w:r w:rsidRPr="00175344">
        <w:rPr>
          <w:b/>
        </w:rPr>
        <w:t>DT</w:t>
      </w:r>
      <w:r w:rsidR="00C92D3F">
        <w:rPr>
          <w:b/>
        </w:rPr>
        <w:t xml:space="preserve"> </w:t>
      </w:r>
      <w:r w:rsidRPr="00175344">
        <w:rPr>
          <w:b/>
        </w:rPr>
        <w:t>5/17</w:t>
      </w:r>
      <w:r w:rsidRPr="00FF4061">
        <w:t>,</w:t>
      </w:r>
      <w:r w:rsidRPr="00175344">
        <w:rPr>
          <w:b/>
        </w:rPr>
        <w:t xml:space="preserve"> d</w:t>
      </w:r>
      <w:r w:rsidR="001D7012" w:rsidRPr="00175344">
        <w:rPr>
          <w:b/>
        </w:rPr>
        <w:t>onner</w:t>
      </w:r>
      <w:r w:rsidR="001D7012" w:rsidRPr="00175344">
        <w:t xml:space="preserve"> la </w:t>
      </w:r>
      <w:r w:rsidR="00CC0BEC" w:rsidRPr="00175344">
        <w:t xml:space="preserve">solution constructive de </w:t>
      </w:r>
      <w:r w:rsidR="002374E7">
        <w:t>maintien en position</w:t>
      </w:r>
      <w:r w:rsidR="00CC0BEC" w:rsidRPr="00175344">
        <w:t xml:space="preserve"> entre la rotule et la biellette de direction.</w:t>
      </w:r>
      <w:r w:rsidR="007B2A32" w:rsidRPr="00175344">
        <w:tab/>
      </w:r>
      <w:r w:rsidR="001D09FB">
        <w:rPr>
          <w:i/>
        </w:rPr>
        <w:t>1</w:t>
      </w:r>
      <w:r w:rsidR="00CC0BEC" w:rsidRPr="00175344">
        <w:rPr>
          <w:i/>
        </w:rPr>
        <w:t xml:space="preserve"> point</w:t>
      </w:r>
    </w:p>
    <w:p w14:paraId="09167EB9" w14:textId="11D09BB0" w:rsidR="00EF61BA" w:rsidRPr="00175344" w:rsidRDefault="00EF61BA" w:rsidP="00EF61BA">
      <w:pPr>
        <w:pStyle w:val="Question"/>
        <w:numPr>
          <w:ilvl w:val="0"/>
          <w:numId w:val="0"/>
        </w:numPr>
      </w:pPr>
      <w:r w:rsidRPr="00175344">
        <w:t xml:space="preserve">Répondre sur </w:t>
      </w:r>
      <w:r w:rsidR="00FF4061">
        <w:t xml:space="preserve">une </w:t>
      </w:r>
      <w:r w:rsidRPr="00175344">
        <w:t>feuille de copie</w:t>
      </w:r>
      <w:r w:rsidR="00240270">
        <w:t>.</w:t>
      </w:r>
    </w:p>
    <w:p w14:paraId="3F08336F" w14:textId="77777777" w:rsidR="0061640C" w:rsidRPr="00175344" w:rsidRDefault="0061640C" w:rsidP="0061640C"/>
    <w:p w14:paraId="38A9F3F4" w14:textId="77777777" w:rsidR="00980AF4" w:rsidRPr="00175344" w:rsidRDefault="002374E7" w:rsidP="00CC0BEC">
      <w:pPr>
        <w:pStyle w:val="Question"/>
        <w:rPr>
          <w:i/>
        </w:rPr>
      </w:pPr>
      <w:r>
        <w:rPr>
          <w:b/>
        </w:rPr>
        <w:t>Indiquer,</w:t>
      </w:r>
      <w:r w:rsidR="00CC0BEC" w:rsidRPr="00175344">
        <w:t xml:space="preserve"> </w:t>
      </w:r>
      <w:r>
        <w:t xml:space="preserve">en cochant la réponse correcte, </w:t>
      </w:r>
      <w:r w:rsidR="00CC0BEC" w:rsidRPr="00175344">
        <w:t xml:space="preserve">la nature de la liaison </w:t>
      </w:r>
      <w:r w:rsidR="00FF1D92" w:rsidRPr="00175344">
        <w:t>entre la rotule et la biellette de direction</w:t>
      </w:r>
      <w:r>
        <w:t>.</w:t>
      </w:r>
      <w:r w:rsidR="00980AF4" w:rsidRPr="00175344">
        <w:rPr>
          <w:i/>
        </w:rPr>
        <w:tab/>
        <w:t>1 point</w:t>
      </w:r>
    </w:p>
    <w:p w14:paraId="6B00AE2E" w14:textId="77777777" w:rsidR="001D7012" w:rsidRPr="00175344" w:rsidRDefault="00CC0BEC" w:rsidP="0061640C">
      <w:pPr>
        <w:pStyle w:val="Question"/>
        <w:numPr>
          <w:ilvl w:val="0"/>
          <w:numId w:val="0"/>
        </w:numPr>
      </w:pPr>
      <w:r w:rsidRPr="00175344">
        <w:rPr>
          <w:i/>
        </w:rPr>
        <w:tab/>
      </w:r>
    </w:p>
    <w:p w14:paraId="1427130C" w14:textId="7132BC85" w:rsidR="00CC0BEC" w:rsidRPr="00175344" w:rsidRDefault="00EF61BA" w:rsidP="00CC0BEC">
      <w:pPr>
        <w:ind w:left="709" w:firstLine="709"/>
      </w:pPr>
      <w:r w:rsidRPr="00FF4061">
        <w:rPr>
          <w:sz w:val="40"/>
          <w:szCs w:val="40"/>
        </w:rPr>
        <w:sym w:font="Wingdings 2" w:char="F02A"/>
      </w:r>
      <w:r w:rsidR="00B0120C" w:rsidRPr="00FF4061">
        <w:rPr>
          <w:sz w:val="40"/>
          <w:szCs w:val="40"/>
        </w:rPr>
        <w:t xml:space="preserve"> </w:t>
      </w:r>
      <w:r w:rsidR="00CC0BEC" w:rsidRPr="00175344">
        <w:t xml:space="preserve">Démontable </w:t>
      </w:r>
      <w:r w:rsidR="00CC0BEC" w:rsidRPr="00175344">
        <w:tab/>
      </w:r>
      <w:r w:rsidR="00CC0BEC" w:rsidRPr="00175344">
        <w:tab/>
      </w:r>
      <w:r w:rsidR="00CC0BEC" w:rsidRPr="00175344">
        <w:tab/>
      </w:r>
      <w:r w:rsidR="00CC0BEC" w:rsidRPr="00175344">
        <w:tab/>
      </w:r>
      <w:r w:rsidR="00CC0BEC" w:rsidRPr="00FF4061">
        <w:rPr>
          <w:sz w:val="40"/>
          <w:szCs w:val="40"/>
        </w:rPr>
        <w:sym w:font="Wingdings 2" w:char="F02A"/>
      </w:r>
      <w:r w:rsidR="00CC0BEC" w:rsidRPr="00175344">
        <w:t xml:space="preserve"> Permanente</w:t>
      </w:r>
    </w:p>
    <w:p w14:paraId="3A128269" w14:textId="77777777" w:rsidR="00BD1782" w:rsidRDefault="00BD1782">
      <w:pPr>
        <w:jc w:val="left"/>
      </w:pPr>
      <w:r>
        <w:br w:type="page"/>
      </w:r>
    </w:p>
    <w:p w14:paraId="7321C1D2" w14:textId="4ABBE60D" w:rsidR="00B066BE" w:rsidRPr="00B066BE" w:rsidRDefault="00281F04" w:rsidP="00B066BE">
      <w:pPr>
        <w:pStyle w:val="Question"/>
        <w:rPr>
          <w:i/>
        </w:rPr>
      </w:pPr>
      <w:r w:rsidRPr="00FA3F52">
        <w:lastRenderedPageBreak/>
        <w:t xml:space="preserve">En vous aidant du </w:t>
      </w:r>
      <w:r w:rsidR="00240270" w:rsidRPr="00240270">
        <w:rPr>
          <w:b/>
        </w:rPr>
        <w:t>document t</w:t>
      </w:r>
      <w:r w:rsidRPr="00240270">
        <w:rPr>
          <w:b/>
        </w:rPr>
        <w:t>echnique</w:t>
      </w:r>
      <w:r w:rsidR="005925DD">
        <w:rPr>
          <w:b/>
        </w:rPr>
        <w:t xml:space="preserve"> </w:t>
      </w:r>
      <w:r w:rsidR="00B066BE">
        <w:t>page</w:t>
      </w:r>
      <w:r w:rsidR="005925DD">
        <w:t xml:space="preserve"> </w:t>
      </w:r>
      <w:r w:rsidR="00240270" w:rsidRPr="00240270">
        <w:rPr>
          <w:b/>
        </w:rPr>
        <w:t>DT</w:t>
      </w:r>
      <w:r w:rsidR="00C92D3F">
        <w:rPr>
          <w:b/>
        </w:rPr>
        <w:t xml:space="preserve"> </w:t>
      </w:r>
      <w:r w:rsidRPr="00240270">
        <w:rPr>
          <w:b/>
        </w:rPr>
        <w:t>16/17</w:t>
      </w:r>
      <w:r w:rsidRPr="00FA3F52">
        <w:t>,</w:t>
      </w:r>
      <w:r>
        <w:rPr>
          <w:b/>
        </w:rPr>
        <w:t xml:space="preserve"> c</w:t>
      </w:r>
      <w:r w:rsidRPr="009B5EDB">
        <w:rPr>
          <w:b/>
          <w:bCs/>
        </w:rPr>
        <w:t>ompléter</w:t>
      </w:r>
      <w:r w:rsidR="005925DD" w:rsidRPr="00FF4061">
        <w:rPr>
          <w:bCs/>
        </w:rPr>
        <w:t>,</w:t>
      </w:r>
      <w:r>
        <w:t xml:space="preserve"> </w:t>
      </w:r>
      <w:r w:rsidR="005925DD">
        <w:t xml:space="preserve">sur le schéma cinématique ci-dessous, </w:t>
      </w:r>
      <w:r>
        <w:t>les tableaux des degrés de mobilité avec 1 (mouvement possible) ou 0 (mouvement impossible)</w:t>
      </w:r>
      <w:r w:rsidR="005925DD">
        <w:t>.</w:t>
      </w:r>
      <w:r>
        <w:t xml:space="preserve"> </w:t>
      </w:r>
      <w:r w:rsidR="005925DD" w:rsidRPr="005925DD">
        <w:rPr>
          <w:b/>
        </w:rPr>
        <w:t>I</w:t>
      </w:r>
      <w:r w:rsidRPr="005925DD">
        <w:rPr>
          <w:b/>
        </w:rPr>
        <w:t>ndiquer</w:t>
      </w:r>
      <w:r>
        <w:t xml:space="preserve"> </w:t>
      </w:r>
      <w:r w:rsidR="005925DD">
        <w:t xml:space="preserve">ensuite </w:t>
      </w:r>
      <w:r>
        <w:t>le nom de chaque liaison m</w:t>
      </w:r>
      <w:r w:rsidR="00B066BE">
        <w:t xml:space="preserve">écanique élémentaire comme dans </w:t>
      </w:r>
      <w:r w:rsidR="00240270">
        <w:t>l</w:t>
      </w:r>
      <w:r w:rsidR="005925DD">
        <w:t>’exemple donné</w:t>
      </w:r>
      <w:r w:rsidR="00FF4061">
        <w:t xml:space="preserve"> ci-dessous</w:t>
      </w:r>
      <w:r w:rsidR="005925DD">
        <w:t>.</w:t>
      </w:r>
      <w:r w:rsidR="00B066BE">
        <w:tab/>
      </w:r>
      <w:r w:rsidR="00B066BE" w:rsidRPr="00B066BE">
        <w:rPr>
          <w:i/>
        </w:rPr>
        <w:t>5 points</w:t>
      </w:r>
    </w:p>
    <w:p w14:paraId="711580A9" w14:textId="77777777" w:rsidR="001D7012" w:rsidRPr="00281F04" w:rsidRDefault="00A83257" w:rsidP="00B066BE">
      <w:pPr>
        <w:pStyle w:val="Question"/>
        <w:numPr>
          <w:ilvl w:val="0"/>
          <w:numId w:val="0"/>
        </w:numPr>
        <w:rPr>
          <w:i/>
        </w:rPr>
      </w:pPr>
      <w:r>
        <w:tab/>
      </w:r>
      <w:r w:rsidR="00BD1782">
        <w:tab/>
      </w:r>
    </w:p>
    <w:p w14:paraId="60F5B879" w14:textId="77777777" w:rsidR="003846CE" w:rsidRPr="003846CE" w:rsidRDefault="003846CE" w:rsidP="003846CE"/>
    <w:tbl>
      <w:tblPr>
        <w:tblpPr w:leftFromText="141" w:rightFromText="141" w:vertAnchor="text" w:horzAnchor="margin" w:tblpXSpec="center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83"/>
        <w:gridCol w:w="509"/>
        <w:gridCol w:w="510"/>
        <w:gridCol w:w="510"/>
        <w:gridCol w:w="510"/>
      </w:tblGrid>
      <w:tr w:rsidR="002641A3" w14:paraId="60A7C874" w14:textId="77777777" w:rsidTr="002641A3">
        <w:tc>
          <w:tcPr>
            <w:tcW w:w="3056" w:type="dxa"/>
            <w:gridSpan w:val="6"/>
            <w:shd w:val="clear" w:color="auto" w:fill="auto"/>
            <w:vAlign w:val="center"/>
          </w:tcPr>
          <w:p w14:paraId="4DB2D525" w14:textId="77777777" w:rsidR="002641A3" w:rsidRPr="00506C8C" w:rsidRDefault="002641A3" w:rsidP="00506C8C">
            <w:pPr>
              <w:jc w:val="center"/>
              <w:rPr>
                <w:b/>
              </w:rPr>
            </w:pPr>
            <w:r w:rsidRPr="00506C8C">
              <w:rPr>
                <w:b/>
                <w:sz w:val="18"/>
              </w:rPr>
              <w:t xml:space="preserve">Liaison </w:t>
            </w:r>
            <w:r w:rsidR="00506C8C" w:rsidRPr="00506C8C">
              <w:rPr>
                <w:b/>
                <w:sz w:val="18"/>
              </w:rPr>
              <w:t>exemple</w:t>
            </w:r>
          </w:p>
        </w:tc>
      </w:tr>
      <w:tr w:rsidR="002641A3" w14:paraId="2C3FDA0C" w14:textId="77777777" w:rsidTr="002641A3">
        <w:tc>
          <w:tcPr>
            <w:tcW w:w="534" w:type="dxa"/>
            <w:shd w:val="clear" w:color="auto" w:fill="auto"/>
            <w:vAlign w:val="center"/>
          </w:tcPr>
          <w:p w14:paraId="1FC1E614" w14:textId="77777777" w:rsidR="002641A3" w:rsidRDefault="002641A3" w:rsidP="002641A3">
            <w:pPr>
              <w:jc w:val="center"/>
            </w:pPr>
            <w:r>
              <w:t>Tx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6CA4623B" w14:textId="77777777" w:rsidR="002641A3" w:rsidRDefault="002641A3" w:rsidP="002641A3">
            <w:pPr>
              <w:jc w:val="center"/>
            </w:pPr>
            <w:r>
              <w:t>Ty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795970E2" w14:textId="77777777" w:rsidR="002641A3" w:rsidRDefault="002641A3" w:rsidP="002641A3">
            <w:pPr>
              <w:jc w:val="center"/>
            </w:pPr>
            <w:r>
              <w:t>Tz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74C8D40" w14:textId="77777777" w:rsidR="002641A3" w:rsidRDefault="002641A3" w:rsidP="002641A3">
            <w:pPr>
              <w:jc w:val="center"/>
            </w:pPr>
            <w:r>
              <w:t>Rx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ED3D9E5" w14:textId="77777777" w:rsidR="002641A3" w:rsidRDefault="002641A3" w:rsidP="002641A3">
            <w:pPr>
              <w:jc w:val="center"/>
            </w:pPr>
            <w:r>
              <w:t>Ry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05AF398" w14:textId="77777777" w:rsidR="002641A3" w:rsidRDefault="002641A3" w:rsidP="002641A3">
            <w:pPr>
              <w:jc w:val="center"/>
            </w:pPr>
            <w:r>
              <w:t>Rz</w:t>
            </w:r>
          </w:p>
        </w:tc>
      </w:tr>
      <w:tr w:rsidR="002641A3" w14:paraId="4DD78704" w14:textId="77777777" w:rsidTr="002641A3">
        <w:tc>
          <w:tcPr>
            <w:tcW w:w="534" w:type="dxa"/>
            <w:shd w:val="clear" w:color="auto" w:fill="auto"/>
          </w:tcPr>
          <w:p w14:paraId="289CD14F" w14:textId="77777777" w:rsidR="002641A3" w:rsidRPr="001D7012" w:rsidRDefault="002641A3" w:rsidP="002641A3">
            <w:pPr>
              <w:jc w:val="center"/>
              <w:rPr>
                <w:b/>
                <w:bCs/>
                <w:sz w:val="22"/>
                <w:szCs w:val="22"/>
              </w:rPr>
            </w:pPr>
            <w:r w:rsidRPr="001D701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83" w:type="dxa"/>
            <w:shd w:val="clear" w:color="auto" w:fill="auto"/>
          </w:tcPr>
          <w:p w14:paraId="23167A19" w14:textId="77777777" w:rsidR="002641A3" w:rsidRPr="001D7012" w:rsidRDefault="002641A3" w:rsidP="002641A3">
            <w:pPr>
              <w:jc w:val="center"/>
              <w:rPr>
                <w:b/>
                <w:bCs/>
                <w:sz w:val="22"/>
                <w:szCs w:val="22"/>
              </w:rPr>
            </w:pPr>
            <w:r w:rsidRPr="001D701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09" w:type="dxa"/>
            <w:shd w:val="clear" w:color="auto" w:fill="auto"/>
          </w:tcPr>
          <w:p w14:paraId="3056E5FA" w14:textId="77777777" w:rsidR="002641A3" w:rsidRPr="001D7012" w:rsidRDefault="002641A3" w:rsidP="002641A3">
            <w:pPr>
              <w:jc w:val="center"/>
              <w:rPr>
                <w:b/>
                <w:bCs/>
                <w:sz w:val="22"/>
                <w:szCs w:val="22"/>
              </w:rPr>
            </w:pPr>
            <w:r w:rsidRPr="001D701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10" w:type="dxa"/>
            <w:shd w:val="clear" w:color="auto" w:fill="auto"/>
          </w:tcPr>
          <w:p w14:paraId="10C179F2" w14:textId="77777777" w:rsidR="002641A3" w:rsidRPr="001D7012" w:rsidRDefault="00B14B0A" w:rsidP="002641A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10" w:type="dxa"/>
            <w:shd w:val="clear" w:color="auto" w:fill="auto"/>
          </w:tcPr>
          <w:p w14:paraId="696FEF62" w14:textId="77777777" w:rsidR="002641A3" w:rsidRPr="001D7012" w:rsidRDefault="002641A3" w:rsidP="002641A3">
            <w:pPr>
              <w:jc w:val="center"/>
              <w:rPr>
                <w:b/>
                <w:bCs/>
                <w:sz w:val="22"/>
                <w:szCs w:val="22"/>
              </w:rPr>
            </w:pPr>
            <w:r w:rsidRPr="001D701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10" w:type="dxa"/>
            <w:shd w:val="clear" w:color="auto" w:fill="auto"/>
          </w:tcPr>
          <w:p w14:paraId="063F84D5" w14:textId="77777777" w:rsidR="002641A3" w:rsidRPr="001D7012" w:rsidRDefault="002641A3" w:rsidP="002641A3">
            <w:pPr>
              <w:jc w:val="center"/>
              <w:rPr>
                <w:b/>
                <w:bCs/>
                <w:sz w:val="22"/>
                <w:szCs w:val="22"/>
              </w:rPr>
            </w:pPr>
            <w:r w:rsidRPr="001D7012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641A3" w14:paraId="64722F19" w14:textId="77777777" w:rsidTr="002641A3">
        <w:tc>
          <w:tcPr>
            <w:tcW w:w="3056" w:type="dxa"/>
            <w:gridSpan w:val="6"/>
            <w:shd w:val="clear" w:color="auto" w:fill="auto"/>
          </w:tcPr>
          <w:p w14:paraId="606381AA" w14:textId="65376AE4" w:rsidR="002641A3" w:rsidRPr="001D7012" w:rsidRDefault="002641A3" w:rsidP="002641A3">
            <w:pPr>
              <w:jc w:val="center"/>
              <w:rPr>
                <w:b/>
                <w:bCs/>
                <w:sz w:val="22"/>
                <w:szCs w:val="22"/>
              </w:rPr>
            </w:pPr>
            <w:r w:rsidRPr="002641A3">
              <w:rPr>
                <w:bCs/>
                <w:sz w:val="22"/>
                <w:szCs w:val="22"/>
              </w:rPr>
              <w:t>Liaison</w:t>
            </w:r>
            <w:r>
              <w:rPr>
                <w:bCs/>
                <w:sz w:val="22"/>
                <w:szCs w:val="22"/>
              </w:rPr>
              <w:t> </w:t>
            </w:r>
            <w:r w:rsidRPr="00FF4061">
              <w:rPr>
                <w:bCs/>
                <w:sz w:val="22"/>
                <w:szCs w:val="22"/>
              </w:rPr>
              <w:t>:</w:t>
            </w:r>
            <w:r w:rsidR="00C92D3F">
              <w:rPr>
                <w:b/>
                <w:bCs/>
                <w:sz w:val="22"/>
                <w:szCs w:val="22"/>
              </w:rPr>
              <w:t xml:space="preserve"> </w:t>
            </w:r>
            <w:r w:rsidR="00B14B0A">
              <w:rPr>
                <w:b/>
                <w:bCs/>
                <w:sz w:val="22"/>
                <w:szCs w:val="22"/>
              </w:rPr>
              <w:t>Pivot Glissant</w:t>
            </w:r>
          </w:p>
        </w:tc>
      </w:tr>
    </w:tbl>
    <w:p w14:paraId="0B85B1D8" w14:textId="77777777" w:rsidR="001D7012" w:rsidRDefault="001D7012" w:rsidP="001D7012"/>
    <w:p w14:paraId="23046431" w14:textId="77777777" w:rsidR="001D7012" w:rsidRDefault="001D7012" w:rsidP="001D7012"/>
    <w:p w14:paraId="7A847288" w14:textId="77777777" w:rsidR="001D7012" w:rsidRDefault="000732BD" w:rsidP="001D7012">
      <w:r>
        <w:rPr>
          <w:noProof/>
        </w:rPr>
        <w:drawing>
          <wp:anchor distT="0" distB="0" distL="114300" distR="114300" simplePos="0" relativeHeight="251738112" behindDoc="1" locked="0" layoutInCell="1" allowOverlap="1" wp14:anchorId="1C0C55E0" wp14:editId="20472601">
            <wp:simplePos x="0" y="0"/>
            <wp:positionH relativeFrom="column">
              <wp:posOffset>267879</wp:posOffset>
            </wp:positionH>
            <wp:positionV relativeFrom="paragraph">
              <wp:posOffset>6035</wp:posOffset>
            </wp:positionV>
            <wp:extent cx="4833975" cy="4985986"/>
            <wp:effectExtent l="0" t="0" r="5080" b="5715"/>
            <wp:wrapNone/>
            <wp:docPr id="862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 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75" cy="4985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2AB73A" w14:textId="77777777" w:rsidR="001D7012" w:rsidRDefault="001D7012" w:rsidP="001D7012"/>
    <w:p w14:paraId="6FC41498" w14:textId="77777777" w:rsidR="001D7012" w:rsidRDefault="004741B1" w:rsidP="001D7012">
      <w:r>
        <w:rPr>
          <w:noProof/>
        </w:rPr>
        <w:pict w14:anchorId="6489AD9B">
          <v:shape id="AutoShape 863" o:spid="_x0000_s1143" type="#_x0000_t32" style="position:absolute;left:0;text-align:left;margin-left:221.15pt;margin-top:9.65pt;width:31.95pt;height:83.6pt;flip:x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JMRA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">
            <v:stroke endarrow="block"/>
          </v:shape>
        </w:pict>
      </w:r>
    </w:p>
    <w:p w14:paraId="5056F3F8" w14:textId="77777777" w:rsidR="001D7012" w:rsidRDefault="001D7012" w:rsidP="001D7012"/>
    <w:p w14:paraId="32DA4889" w14:textId="77777777" w:rsidR="001D7012" w:rsidRDefault="001D7012" w:rsidP="001D7012"/>
    <w:p w14:paraId="7B1D88A2" w14:textId="77777777" w:rsidR="001D7012" w:rsidRDefault="001D7012" w:rsidP="001D7012"/>
    <w:p w14:paraId="370F9907" w14:textId="77777777" w:rsidR="001D7012" w:rsidRPr="00216651" w:rsidRDefault="001D7012" w:rsidP="001D7012"/>
    <w:p w14:paraId="6C6E63DA" w14:textId="77777777" w:rsidR="001D7012" w:rsidRPr="00D61E8A" w:rsidRDefault="00BD1782" w:rsidP="00BD1782">
      <w:pPr>
        <w:tabs>
          <w:tab w:val="left" w:pos="1964"/>
        </w:tabs>
      </w:pPr>
      <w:r>
        <w:tab/>
      </w:r>
    </w:p>
    <w:p w14:paraId="61F998E1" w14:textId="77777777" w:rsidR="001D7012" w:rsidRDefault="001D7012" w:rsidP="001D7012">
      <w:pPr>
        <w:jc w:val="left"/>
      </w:pPr>
    </w:p>
    <w:p w14:paraId="3F6AE527" w14:textId="77777777" w:rsidR="001D7012" w:rsidRDefault="001D7012" w:rsidP="001D7012">
      <w:pPr>
        <w:jc w:val="left"/>
      </w:pPr>
    </w:p>
    <w:p w14:paraId="02E5D4D9" w14:textId="77777777" w:rsidR="001D7012" w:rsidRDefault="001D7012" w:rsidP="001D7012">
      <w:pPr>
        <w:jc w:val="left"/>
      </w:pPr>
    </w:p>
    <w:p w14:paraId="46234DD7" w14:textId="77777777" w:rsidR="001D7012" w:rsidRDefault="001D7012" w:rsidP="001D7012">
      <w:pPr>
        <w:jc w:val="left"/>
      </w:pPr>
    </w:p>
    <w:p w14:paraId="536E161C" w14:textId="77777777" w:rsidR="001D7012" w:rsidRDefault="001D7012" w:rsidP="001D7012">
      <w:pPr>
        <w:jc w:val="left"/>
      </w:pPr>
    </w:p>
    <w:tbl>
      <w:tblPr>
        <w:tblpPr w:leftFromText="141" w:rightFromText="141" w:vertAnchor="text" w:horzAnchor="margin" w:tblpXSpec="right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83"/>
        <w:gridCol w:w="509"/>
        <w:gridCol w:w="510"/>
        <w:gridCol w:w="510"/>
        <w:gridCol w:w="510"/>
      </w:tblGrid>
      <w:tr w:rsidR="001D7012" w14:paraId="2C4BE8E4" w14:textId="77777777" w:rsidTr="00FF1D92">
        <w:tc>
          <w:tcPr>
            <w:tcW w:w="3056" w:type="dxa"/>
            <w:gridSpan w:val="6"/>
            <w:shd w:val="clear" w:color="auto" w:fill="auto"/>
            <w:vAlign w:val="center"/>
          </w:tcPr>
          <w:p w14:paraId="41531B52" w14:textId="77777777" w:rsidR="001D7012" w:rsidRPr="00506C8C" w:rsidRDefault="001D7012" w:rsidP="00506C8C">
            <w:pPr>
              <w:jc w:val="center"/>
              <w:rPr>
                <w:b/>
              </w:rPr>
            </w:pPr>
            <w:r w:rsidRPr="00506C8C">
              <w:rPr>
                <w:b/>
                <w:sz w:val="18"/>
              </w:rPr>
              <w:t>Liaison</w:t>
            </w:r>
            <w:r w:rsidR="00506C8C" w:rsidRPr="00506C8C">
              <w:rPr>
                <w:b/>
                <w:sz w:val="18"/>
              </w:rPr>
              <w:t xml:space="preserve"> 1</w:t>
            </w:r>
          </w:p>
        </w:tc>
      </w:tr>
      <w:tr w:rsidR="001D7012" w14:paraId="6E35CAFA" w14:textId="77777777" w:rsidTr="00FF1D92">
        <w:tc>
          <w:tcPr>
            <w:tcW w:w="534" w:type="dxa"/>
            <w:shd w:val="clear" w:color="auto" w:fill="auto"/>
            <w:vAlign w:val="center"/>
          </w:tcPr>
          <w:p w14:paraId="77322CF8" w14:textId="77777777" w:rsidR="001D7012" w:rsidRDefault="001D7012" w:rsidP="00FF1D92">
            <w:pPr>
              <w:jc w:val="center"/>
            </w:pPr>
            <w:r>
              <w:t>Tx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5AF4247F" w14:textId="77777777" w:rsidR="001D7012" w:rsidRDefault="001D7012" w:rsidP="00FF1D92">
            <w:pPr>
              <w:jc w:val="center"/>
            </w:pPr>
            <w:r>
              <w:t>Ty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63290675" w14:textId="77777777" w:rsidR="001D7012" w:rsidRDefault="001D7012" w:rsidP="00FF1D92">
            <w:pPr>
              <w:jc w:val="center"/>
            </w:pPr>
            <w:r>
              <w:t>Tz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7E9AD0B" w14:textId="77777777" w:rsidR="001D7012" w:rsidRDefault="001D7012" w:rsidP="00FF1D92">
            <w:pPr>
              <w:jc w:val="center"/>
            </w:pPr>
            <w:r>
              <w:t>Rx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AA0401D" w14:textId="77777777" w:rsidR="001D7012" w:rsidRDefault="001D7012" w:rsidP="00FF1D92">
            <w:pPr>
              <w:jc w:val="center"/>
            </w:pPr>
            <w:r>
              <w:t>Ry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0C84618" w14:textId="77777777" w:rsidR="001D7012" w:rsidRDefault="001D7012" w:rsidP="00FF1D92">
            <w:pPr>
              <w:jc w:val="center"/>
            </w:pPr>
            <w:r>
              <w:t>Rz</w:t>
            </w:r>
          </w:p>
        </w:tc>
      </w:tr>
      <w:tr w:rsidR="001D7012" w14:paraId="27C479F3" w14:textId="77777777" w:rsidTr="00FF1D92">
        <w:tc>
          <w:tcPr>
            <w:tcW w:w="534" w:type="dxa"/>
            <w:shd w:val="clear" w:color="auto" w:fill="auto"/>
            <w:vAlign w:val="center"/>
          </w:tcPr>
          <w:p w14:paraId="20B8C4DF" w14:textId="77777777" w:rsidR="00BD178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</w:p>
          <w:p w14:paraId="6B654FCA" w14:textId="77777777" w:rsidR="001D701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...</w:t>
            </w:r>
          </w:p>
        </w:tc>
        <w:tc>
          <w:tcPr>
            <w:tcW w:w="483" w:type="dxa"/>
            <w:shd w:val="clear" w:color="auto" w:fill="auto"/>
          </w:tcPr>
          <w:p w14:paraId="28B2DBBD" w14:textId="77777777" w:rsidR="00BD178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</w:p>
          <w:p w14:paraId="70A4B61A" w14:textId="77777777" w:rsidR="001D701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...</w:t>
            </w:r>
          </w:p>
        </w:tc>
        <w:tc>
          <w:tcPr>
            <w:tcW w:w="509" w:type="dxa"/>
            <w:shd w:val="clear" w:color="auto" w:fill="auto"/>
          </w:tcPr>
          <w:p w14:paraId="79EAF87B" w14:textId="77777777" w:rsidR="00BD178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</w:p>
          <w:p w14:paraId="464B7C65" w14:textId="77777777" w:rsidR="001D701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...</w:t>
            </w:r>
          </w:p>
        </w:tc>
        <w:tc>
          <w:tcPr>
            <w:tcW w:w="510" w:type="dxa"/>
            <w:shd w:val="clear" w:color="auto" w:fill="auto"/>
          </w:tcPr>
          <w:p w14:paraId="58F01651" w14:textId="77777777" w:rsidR="00BD178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</w:p>
          <w:p w14:paraId="0D950349" w14:textId="77777777" w:rsidR="001D701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...</w:t>
            </w:r>
          </w:p>
        </w:tc>
        <w:tc>
          <w:tcPr>
            <w:tcW w:w="510" w:type="dxa"/>
            <w:shd w:val="clear" w:color="auto" w:fill="auto"/>
          </w:tcPr>
          <w:p w14:paraId="28ABC38A" w14:textId="77777777" w:rsidR="00BD178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</w:p>
          <w:p w14:paraId="60794B90" w14:textId="77777777" w:rsidR="001D701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...</w:t>
            </w:r>
          </w:p>
        </w:tc>
        <w:tc>
          <w:tcPr>
            <w:tcW w:w="510" w:type="dxa"/>
            <w:shd w:val="clear" w:color="auto" w:fill="auto"/>
          </w:tcPr>
          <w:p w14:paraId="2854C9A0" w14:textId="77777777" w:rsidR="00BD178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</w:p>
          <w:p w14:paraId="57C7D1B2" w14:textId="77777777" w:rsidR="001D701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...</w:t>
            </w:r>
          </w:p>
        </w:tc>
      </w:tr>
      <w:tr w:rsidR="002641A3" w14:paraId="7236368E" w14:textId="77777777" w:rsidTr="00FF1D92">
        <w:tc>
          <w:tcPr>
            <w:tcW w:w="3056" w:type="dxa"/>
            <w:gridSpan w:val="6"/>
            <w:shd w:val="clear" w:color="auto" w:fill="auto"/>
            <w:vAlign w:val="center"/>
          </w:tcPr>
          <w:p w14:paraId="3787226A" w14:textId="77777777" w:rsidR="00BD1782" w:rsidRDefault="00BD1782" w:rsidP="002641A3">
            <w:pPr>
              <w:jc w:val="center"/>
              <w:rPr>
                <w:bCs/>
                <w:sz w:val="22"/>
                <w:szCs w:val="22"/>
              </w:rPr>
            </w:pPr>
          </w:p>
          <w:p w14:paraId="56400CC1" w14:textId="77777777" w:rsidR="002641A3" w:rsidRPr="00BD1782" w:rsidRDefault="002641A3" w:rsidP="002641A3">
            <w:pPr>
              <w:jc w:val="center"/>
              <w:rPr>
                <w:bCs/>
                <w:color w:val="FF0000"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Liaison :</w:t>
            </w:r>
            <w:r w:rsidR="00BD1782" w:rsidRPr="00BD1782">
              <w:rPr>
                <w:bCs/>
                <w:sz w:val="22"/>
                <w:szCs w:val="22"/>
              </w:rPr>
              <w:t> .................</w:t>
            </w:r>
          </w:p>
        </w:tc>
      </w:tr>
    </w:tbl>
    <w:p w14:paraId="24D7DBC0" w14:textId="77777777" w:rsidR="001D7012" w:rsidRDefault="001D7012" w:rsidP="001D7012">
      <w:pPr>
        <w:jc w:val="left"/>
      </w:pPr>
    </w:p>
    <w:p w14:paraId="08161977" w14:textId="77777777" w:rsidR="001D7012" w:rsidRDefault="004741B1" w:rsidP="001D7012">
      <w:pPr>
        <w:jc w:val="left"/>
      </w:pPr>
      <w:r>
        <w:rPr>
          <w:noProof/>
        </w:rPr>
        <w:pict w14:anchorId="10D60AD3">
          <v:shape id="AutoShape 866" o:spid="_x0000_s1142" type="#_x0000_t32" style="position:absolute;margin-left:298.55pt;margin-top:3.3pt;width:64.35pt;height:15.25pt;flip:x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hmQgIAAG8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">
            <v:stroke endarrow="block"/>
          </v:shape>
        </w:pict>
      </w:r>
    </w:p>
    <w:p w14:paraId="52DB8CFF" w14:textId="77777777" w:rsidR="001D7012" w:rsidRDefault="001D7012" w:rsidP="001D7012">
      <w:pPr>
        <w:jc w:val="left"/>
      </w:pPr>
    </w:p>
    <w:p w14:paraId="4BBCF744" w14:textId="77777777" w:rsidR="001D7012" w:rsidRDefault="001D7012" w:rsidP="001D7012">
      <w:pPr>
        <w:jc w:val="left"/>
      </w:pPr>
    </w:p>
    <w:p w14:paraId="2B66C35F" w14:textId="77777777" w:rsidR="001D7012" w:rsidRDefault="001D7012" w:rsidP="001D7012">
      <w:pPr>
        <w:jc w:val="left"/>
      </w:pPr>
    </w:p>
    <w:p w14:paraId="2061DAEC" w14:textId="77777777" w:rsidR="001D7012" w:rsidRDefault="001D7012" w:rsidP="001D7012">
      <w:pPr>
        <w:jc w:val="left"/>
      </w:pPr>
    </w:p>
    <w:p w14:paraId="6518472E" w14:textId="77777777" w:rsidR="001D7012" w:rsidRDefault="001D7012" w:rsidP="001D7012">
      <w:pPr>
        <w:jc w:val="left"/>
      </w:pPr>
    </w:p>
    <w:p w14:paraId="6F6F996F" w14:textId="77777777" w:rsidR="001D7012" w:rsidRDefault="001D7012" w:rsidP="001D7012">
      <w:pPr>
        <w:jc w:val="left"/>
      </w:pPr>
    </w:p>
    <w:tbl>
      <w:tblPr>
        <w:tblpPr w:leftFromText="141" w:rightFromText="141" w:vertAnchor="text" w:horzAnchor="margin" w:tblpXSpec="right" w:tblpY="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83"/>
        <w:gridCol w:w="509"/>
        <w:gridCol w:w="510"/>
        <w:gridCol w:w="510"/>
        <w:gridCol w:w="510"/>
      </w:tblGrid>
      <w:tr w:rsidR="001D7012" w14:paraId="6077568D" w14:textId="77777777" w:rsidTr="00FF1D92">
        <w:tc>
          <w:tcPr>
            <w:tcW w:w="3056" w:type="dxa"/>
            <w:gridSpan w:val="6"/>
            <w:shd w:val="clear" w:color="auto" w:fill="auto"/>
            <w:vAlign w:val="center"/>
          </w:tcPr>
          <w:p w14:paraId="275E1C7B" w14:textId="77777777" w:rsidR="001D7012" w:rsidRPr="00506C8C" w:rsidRDefault="001D7012" w:rsidP="00506C8C">
            <w:pPr>
              <w:jc w:val="center"/>
              <w:rPr>
                <w:b/>
              </w:rPr>
            </w:pPr>
            <w:r w:rsidRPr="00506C8C">
              <w:rPr>
                <w:b/>
                <w:sz w:val="18"/>
              </w:rPr>
              <w:t xml:space="preserve">Liaison </w:t>
            </w:r>
            <w:r w:rsidR="00506C8C" w:rsidRPr="00506C8C">
              <w:rPr>
                <w:b/>
                <w:sz w:val="18"/>
              </w:rPr>
              <w:t>2</w:t>
            </w:r>
          </w:p>
        </w:tc>
      </w:tr>
      <w:tr w:rsidR="001D7012" w14:paraId="1139A4FA" w14:textId="77777777" w:rsidTr="00FF1D92">
        <w:tc>
          <w:tcPr>
            <w:tcW w:w="534" w:type="dxa"/>
            <w:shd w:val="clear" w:color="auto" w:fill="auto"/>
            <w:vAlign w:val="center"/>
          </w:tcPr>
          <w:p w14:paraId="5D403E15" w14:textId="77777777" w:rsidR="001D7012" w:rsidRDefault="001D7012" w:rsidP="00FF1D92">
            <w:pPr>
              <w:jc w:val="center"/>
            </w:pPr>
            <w:r>
              <w:t>Tx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049A83D3" w14:textId="77777777" w:rsidR="001D7012" w:rsidRDefault="001D7012" w:rsidP="00FF1D92">
            <w:pPr>
              <w:jc w:val="center"/>
            </w:pPr>
            <w:r>
              <w:t>Ty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36BFE11D" w14:textId="77777777" w:rsidR="001D7012" w:rsidRDefault="001D7012" w:rsidP="00FF1D92">
            <w:pPr>
              <w:jc w:val="center"/>
            </w:pPr>
            <w:r>
              <w:t>Tz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A2BD67F" w14:textId="77777777" w:rsidR="001D7012" w:rsidRDefault="001D7012" w:rsidP="00FF1D92">
            <w:pPr>
              <w:jc w:val="center"/>
            </w:pPr>
            <w:r>
              <w:t>Rx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ED0B27B" w14:textId="77777777" w:rsidR="001D7012" w:rsidRDefault="001D7012" w:rsidP="00FF1D92">
            <w:pPr>
              <w:jc w:val="center"/>
            </w:pPr>
            <w:r>
              <w:t>Ry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75C0BB3" w14:textId="77777777" w:rsidR="001D7012" w:rsidRDefault="001D7012" w:rsidP="00FF1D92">
            <w:pPr>
              <w:jc w:val="center"/>
            </w:pPr>
            <w:r>
              <w:t>Rz</w:t>
            </w:r>
          </w:p>
        </w:tc>
      </w:tr>
      <w:tr w:rsidR="001D7012" w14:paraId="175A7037" w14:textId="77777777" w:rsidTr="00FF1D92">
        <w:tc>
          <w:tcPr>
            <w:tcW w:w="534" w:type="dxa"/>
            <w:shd w:val="clear" w:color="auto" w:fill="auto"/>
          </w:tcPr>
          <w:p w14:paraId="6B7AC137" w14:textId="77777777" w:rsidR="00BD178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</w:p>
          <w:p w14:paraId="5F53563C" w14:textId="77777777" w:rsidR="001D701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...</w:t>
            </w:r>
          </w:p>
        </w:tc>
        <w:tc>
          <w:tcPr>
            <w:tcW w:w="483" w:type="dxa"/>
            <w:shd w:val="clear" w:color="auto" w:fill="auto"/>
          </w:tcPr>
          <w:p w14:paraId="1B20345C" w14:textId="77777777" w:rsidR="00BD178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</w:p>
          <w:p w14:paraId="3D856ADD" w14:textId="77777777" w:rsidR="001D701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...</w:t>
            </w:r>
          </w:p>
        </w:tc>
        <w:tc>
          <w:tcPr>
            <w:tcW w:w="509" w:type="dxa"/>
            <w:shd w:val="clear" w:color="auto" w:fill="auto"/>
          </w:tcPr>
          <w:p w14:paraId="42617807" w14:textId="77777777" w:rsidR="00BD178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</w:p>
          <w:p w14:paraId="304672EB" w14:textId="77777777" w:rsidR="001D701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...</w:t>
            </w:r>
          </w:p>
        </w:tc>
        <w:tc>
          <w:tcPr>
            <w:tcW w:w="510" w:type="dxa"/>
            <w:shd w:val="clear" w:color="auto" w:fill="auto"/>
          </w:tcPr>
          <w:p w14:paraId="19B37B10" w14:textId="77777777" w:rsidR="00BD178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</w:p>
          <w:p w14:paraId="1584D88D" w14:textId="77777777" w:rsidR="001D701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...</w:t>
            </w:r>
          </w:p>
        </w:tc>
        <w:tc>
          <w:tcPr>
            <w:tcW w:w="510" w:type="dxa"/>
            <w:shd w:val="clear" w:color="auto" w:fill="auto"/>
          </w:tcPr>
          <w:p w14:paraId="2474547E" w14:textId="77777777" w:rsidR="00BD178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</w:p>
          <w:p w14:paraId="1DDA3340" w14:textId="77777777" w:rsidR="001D7012" w:rsidRPr="00BD1782" w:rsidRDefault="00BD1782" w:rsidP="00FF1D92">
            <w:pPr>
              <w:jc w:val="center"/>
              <w:rPr>
                <w:bCs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...</w:t>
            </w:r>
          </w:p>
        </w:tc>
        <w:tc>
          <w:tcPr>
            <w:tcW w:w="510" w:type="dxa"/>
            <w:shd w:val="clear" w:color="auto" w:fill="auto"/>
          </w:tcPr>
          <w:p w14:paraId="56ECF10B" w14:textId="77777777" w:rsidR="00BD1782" w:rsidRPr="00BD1782" w:rsidRDefault="00BD1782" w:rsidP="00BD1782">
            <w:pPr>
              <w:jc w:val="center"/>
              <w:rPr>
                <w:bCs/>
                <w:sz w:val="22"/>
                <w:szCs w:val="22"/>
              </w:rPr>
            </w:pPr>
          </w:p>
          <w:p w14:paraId="5AE8282F" w14:textId="77777777" w:rsidR="001D7012" w:rsidRPr="00BD1782" w:rsidRDefault="00BD1782" w:rsidP="00BD1782">
            <w:pPr>
              <w:jc w:val="center"/>
              <w:rPr>
                <w:bCs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...</w:t>
            </w:r>
          </w:p>
        </w:tc>
      </w:tr>
      <w:tr w:rsidR="002641A3" w14:paraId="3E03F518" w14:textId="77777777" w:rsidTr="00FF1D92">
        <w:tc>
          <w:tcPr>
            <w:tcW w:w="3056" w:type="dxa"/>
            <w:gridSpan w:val="6"/>
            <w:shd w:val="clear" w:color="auto" w:fill="auto"/>
          </w:tcPr>
          <w:p w14:paraId="038F98FE" w14:textId="77777777" w:rsidR="00BD1782" w:rsidRPr="00BD1782" w:rsidRDefault="00BD1782" w:rsidP="002641A3">
            <w:pPr>
              <w:jc w:val="center"/>
              <w:rPr>
                <w:bCs/>
                <w:sz w:val="22"/>
                <w:szCs w:val="22"/>
              </w:rPr>
            </w:pPr>
          </w:p>
          <w:p w14:paraId="36ED05CA" w14:textId="77777777" w:rsidR="002641A3" w:rsidRPr="00BD1782" w:rsidRDefault="002641A3" w:rsidP="002641A3">
            <w:pPr>
              <w:jc w:val="center"/>
              <w:rPr>
                <w:bCs/>
                <w:sz w:val="22"/>
                <w:szCs w:val="22"/>
              </w:rPr>
            </w:pPr>
            <w:r w:rsidRPr="00BD1782">
              <w:rPr>
                <w:bCs/>
                <w:sz w:val="22"/>
                <w:szCs w:val="22"/>
              </w:rPr>
              <w:t>Liaison :</w:t>
            </w:r>
            <w:r w:rsidR="00BD1782" w:rsidRPr="00BD1782">
              <w:rPr>
                <w:bCs/>
                <w:sz w:val="22"/>
                <w:szCs w:val="22"/>
              </w:rPr>
              <w:t> ................</w:t>
            </w:r>
          </w:p>
        </w:tc>
      </w:tr>
    </w:tbl>
    <w:p w14:paraId="38DE63F9" w14:textId="77777777" w:rsidR="001D7012" w:rsidRDefault="004741B1" w:rsidP="001D7012">
      <w:pPr>
        <w:jc w:val="left"/>
      </w:pPr>
      <w:r>
        <w:rPr>
          <w:noProof/>
        </w:rPr>
        <w:pict w14:anchorId="7E69E943">
          <v:shape id="AutoShape 864" o:spid="_x0000_s1141" type="#_x0000_t32" style="position:absolute;margin-left:273.35pt;margin-top:9.25pt;width:89.55pt;height:13.1pt;flip:x y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">
            <v:stroke endarrow="block"/>
          </v:shape>
        </w:pict>
      </w:r>
    </w:p>
    <w:p w14:paraId="46AE2185" w14:textId="77777777" w:rsidR="001D7012" w:rsidRDefault="001D7012" w:rsidP="001D7012">
      <w:pPr>
        <w:jc w:val="left"/>
      </w:pPr>
    </w:p>
    <w:p w14:paraId="2148D1E5" w14:textId="77777777" w:rsidR="001D7012" w:rsidRDefault="001D7012" w:rsidP="001D7012">
      <w:pPr>
        <w:jc w:val="left"/>
      </w:pPr>
    </w:p>
    <w:p w14:paraId="01A90B39" w14:textId="77777777" w:rsidR="001D7012" w:rsidRDefault="001D7012" w:rsidP="001D7012">
      <w:pPr>
        <w:jc w:val="left"/>
      </w:pPr>
    </w:p>
    <w:p w14:paraId="4D2032B1" w14:textId="77777777" w:rsidR="001D7012" w:rsidRDefault="001D7012" w:rsidP="001D7012">
      <w:pPr>
        <w:jc w:val="left"/>
      </w:pPr>
    </w:p>
    <w:p w14:paraId="674597DA" w14:textId="77777777" w:rsidR="001D7012" w:rsidRDefault="001D7012" w:rsidP="001D7012">
      <w:pPr>
        <w:jc w:val="left"/>
      </w:pPr>
    </w:p>
    <w:p w14:paraId="73DF6C8B" w14:textId="77777777" w:rsidR="002641A3" w:rsidRDefault="002641A3" w:rsidP="00524D73">
      <w:pPr>
        <w:jc w:val="left"/>
      </w:pPr>
    </w:p>
    <w:p w14:paraId="5D541558" w14:textId="77777777" w:rsidR="003846CE" w:rsidRDefault="003846CE" w:rsidP="00524D73">
      <w:pPr>
        <w:jc w:val="left"/>
      </w:pPr>
    </w:p>
    <w:p w14:paraId="7DC3ACC1" w14:textId="77777777" w:rsidR="002641A3" w:rsidRPr="00175344" w:rsidRDefault="007B2A32" w:rsidP="003846CE">
      <w:pPr>
        <w:pStyle w:val="Question"/>
        <w:rPr>
          <w:i/>
        </w:rPr>
      </w:pPr>
      <w:r w:rsidRPr="00175344">
        <w:rPr>
          <w:b/>
        </w:rPr>
        <w:t>D</w:t>
      </w:r>
      <w:r w:rsidR="00C94831" w:rsidRPr="00175344">
        <w:rPr>
          <w:b/>
        </w:rPr>
        <w:t>onner</w:t>
      </w:r>
      <w:r w:rsidR="00C94831" w:rsidRPr="00175344">
        <w:t xml:space="preserve"> la solution constructive </w:t>
      </w:r>
      <w:r w:rsidR="00FF1D92" w:rsidRPr="00175344">
        <w:t xml:space="preserve">de </w:t>
      </w:r>
      <w:r w:rsidR="00E97A4E">
        <w:t>maintien en position</w:t>
      </w:r>
      <w:r w:rsidR="00FF1D92" w:rsidRPr="00175344">
        <w:t xml:space="preserve"> </w:t>
      </w:r>
      <w:r w:rsidR="00C94831" w:rsidRPr="00175344">
        <w:t>entre la biellette de direction et la crémaillère</w:t>
      </w:r>
      <w:r w:rsidR="00AD1FDD" w:rsidRPr="00175344">
        <w:t>.</w:t>
      </w:r>
      <w:r w:rsidR="000732BD" w:rsidRPr="00175344">
        <w:tab/>
      </w:r>
      <w:r w:rsidR="001D09FB">
        <w:rPr>
          <w:i/>
        </w:rPr>
        <w:t>1 point</w:t>
      </w:r>
    </w:p>
    <w:p w14:paraId="56C75582" w14:textId="59EB250C" w:rsidR="0089536D" w:rsidRPr="00175344" w:rsidRDefault="0089536D" w:rsidP="0089536D">
      <w:pPr>
        <w:pStyle w:val="Question"/>
        <w:numPr>
          <w:ilvl w:val="0"/>
          <w:numId w:val="0"/>
        </w:numPr>
      </w:pPr>
      <w:r w:rsidRPr="00175344">
        <w:t xml:space="preserve">Répondre sur </w:t>
      </w:r>
      <w:r w:rsidR="00FF4061">
        <w:t xml:space="preserve">une </w:t>
      </w:r>
      <w:r w:rsidRPr="00175344">
        <w:t>feuille de copie</w:t>
      </w:r>
      <w:r w:rsidR="00B066BE">
        <w:t>.</w:t>
      </w:r>
    </w:p>
    <w:p w14:paraId="38283D8F" w14:textId="77777777" w:rsidR="003846CE" w:rsidRPr="00175344" w:rsidRDefault="003846CE" w:rsidP="00F72FB5">
      <w:pPr>
        <w:jc w:val="left"/>
      </w:pPr>
    </w:p>
    <w:p w14:paraId="7ACE6EE9" w14:textId="77777777" w:rsidR="003846CE" w:rsidRPr="00175344" w:rsidRDefault="00E97A4E" w:rsidP="003846CE">
      <w:pPr>
        <w:pStyle w:val="Question"/>
        <w:rPr>
          <w:i/>
        </w:rPr>
      </w:pPr>
      <w:r>
        <w:rPr>
          <w:b/>
        </w:rPr>
        <w:t>Indiquer</w:t>
      </w:r>
      <w:r w:rsidRPr="00FF4061">
        <w:t>,</w:t>
      </w:r>
      <w:r>
        <w:t xml:space="preserve"> en cochant la réponse correcte,</w:t>
      </w:r>
      <w:r w:rsidR="003846CE" w:rsidRPr="00175344">
        <w:t xml:space="preserve"> la nature de la liaison </w:t>
      </w:r>
      <w:r w:rsidR="00FF1D92" w:rsidRPr="00175344">
        <w:t>entre la biellette de direction et la crémaillère</w:t>
      </w:r>
      <w:r w:rsidR="003846CE" w:rsidRPr="00175344">
        <w:t>.</w:t>
      </w:r>
      <w:r w:rsidR="003846CE" w:rsidRPr="00175344">
        <w:rPr>
          <w:i/>
        </w:rPr>
        <w:tab/>
        <w:t>1 point</w:t>
      </w:r>
    </w:p>
    <w:p w14:paraId="5C81EA49" w14:textId="77777777" w:rsidR="0089536D" w:rsidRDefault="0089536D" w:rsidP="003846CE">
      <w:pPr>
        <w:ind w:left="709" w:firstLine="709"/>
      </w:pPr>
    </w:p>
    <w:p w14:paraId="7F05E648" w14:textId="77777777" w:rsidR="003846CE" w:rsidRPr="00175344" w:rsidRDefault="0089536D" w:rsidP="003846CE">
      <w:pPr>
        <w:ind w:left="709" w:firstLine="709"/>
      </w:pPr>
      <w:r w:rsidRPr="00FF4061">
        <w:rPr>
          <w:sz w:val="40"/>
          <w:szCs w:val="40"/>
        </w:rPr>
        <w:sym w:font="Wingdings 2" w:char="F02A"/>
      </w:r>
      <w:r w:rsidR="003846CE" w:rsidRPr="00175344">
        <w:t xml:space="preserve"> Démontable </w:t>
      </w:r>
      <w:r w:rsidR="003846CE" w:rsidRPr="00175344">
        <w:tab/>
      </w:r>
      <w:r w:rsidR="003846CE" w:rsidRPr="00175344">
        <w:tab/>
      </w:r>
      <w:r w:rsidR="003846CE" w:rsidRPr="00175344">
        <w:tab/>
      </w:r>
      <w:r w:rsidR="003846CE" w:rsidRPr="00175344">
        <w:tab/>
      </w:r>
      <w:r w:rsidR="003846CE" w:rsidRPr="00FF4061">
        <w:rPr>
          <w:sz w:val="40"/>
          <w:szCs w:val="40"/>
        </w:rPr>
        <w:sym w:font="Wingdings 2" w:char="F02A"/>
      </w:r>
      <w:r w:rsidR="003846CE" w:rsidRPr="00175344">
        <w:t xml:space="preserve"> Permanente</w:t>
      </w:r>
    </w:p>
    <w:p w14:paraId="20604A59" w14:textId="001D7222" w:rsidR="00C94831" w:rsidRPr="00175344" w:rsidRDefault="00ED7228" w:rsidP="00C94831">
      <w:pPr>
        <w:pStyle w:val="Question"/>
        <w:rPr>
          <w:i/>
        </w:rPr>
      </w:pPr>
      <w:r w:rsidRPr="00175344">
        <w:lastRenderedPageBreak/>
        <w:t xml:space="preserve">En vous aidant du </w:t>
      </w:r>
      <w:r w:rsidR="00B066BE" w:rsidRPr="00B066BE">
        <w:rPr>
          <w:b/>
        </w:rPr>
        <w:t>d</w:t>
      </w:r>
      <w:r w:rsidRPr="00175344">
        <w:rPr>
          <w:b/>
        </w:rPr>
        <w:t xml:space="preserve">ocument </w:t>
      </w:r>
      <w:r w:rsidR="00B066BE">
        <w:rPr>
          <w:b/>
        </w:rPr>
        <w:t>t</w:t>
      </w:r>
      <w:r w:rsidRPr="00175344">
        <w:rPr>
          <w:b/>
        </w:rPr>
        <w:t>echnique</w:t>
      </w:r>
      <w:r w:rsidR="00852325">
        <w:rPr>
          <w:b/>
        </w:rPr>
        <w:t xml:space="preserve"> </w:t>
      </w:r>
      <w:r w:rsidR="00B066BE" w:rsidRPr="00B066BE">
        <w:t xml:space="preserve">page </w:t>
      </w:r>
      <w:r w:rsidRPr="00175344">
        <w:rPr>
          <w:b/>
        </w:rPr>
        <w:t>DT</w:t>
      </w:r>
      <w:r w:rsidR="00C92D3F">
        <w:rPr>
          <w:b/>
        </w:rPr>
        <w:t xml:space="preserve"> </w:t>
      </w:r>
      <w:r w:rsidRPr="00175344">
        <w:rPr>
          <w:b/>
        </w:rPr>
        <w:t>5/17</w:t>
      </w:r>
      <w:r w:rsidRPr="00FF4061">
        <w:t xml:space="preserve">, </w:t>
      </w:r>
      <w:r w:rsidRPr="00175344">
        <w:rPr>
          <w:b/>
        </w:rPr>
        <w:t>donner</w:t>
      </w:r>
      <w:r w:rsidR="00C94831" w:rsidRPr="00175344">
        <w:t xml:space="preserve"> la solution constructive </w:t>
      </w:r>
      <w:r w:rsidR="00FF1D92" w:rsidRPr="00175344">
        <w:t xml:space="preserve">de </w:t>
      </w:r>
      <w:r w:rsidR="00852325">
        <w:t>la liaison fixe</w:t>
      </w:r>
      <w:r w:rsidR="00FF1D92" w:rsidRPr="00175344">
        <w:t xml:space="preserve"> </w:t>
      </w:r>
      <w:r w:rsidR="00C94831" w:rsidRPr="00175344">
        <w:t>entre la rotule de direction et le pivot de roue</w:t>
      </w:r>
      <w:r w:rsidR="00AD1FDD" w:rsidRPr="00175344">
        <w:t>.</w:t>
      </w:r>
      <w:r w:rsidR="0061640C" w:rsidRPr="00175344">
        <w:tab/>
      </w:r>
      <w:r w:rsidR="000732BD" w:rsidRPr="00175344">
        <w:rPr>
          <w:i/>
        </w:rPr>
        <w:t>2 points</w:t>
      </w:r>
    </w:p>
    <w:p w14:paraId="29110B48" w14:textId="70BFBC54" w:rsidR="00564CE3" w:rsidRPr="00175344" w:rsidRDefault="00564CE3" w:rsidP="00564CE3">
      <w:pPr>
        <w:pStyle w:val="Question"/>
        <w:numPr>
          <w:ilvl w:val="0"/>
          <w:numId w:val="0"/>
        </w:numPr>
      </w:pPr>
      <w:r w:rsidRPr="00175344">
        <w:t xml:space="preserve">Répondre sur </w:t>
      </w:r>
      <w:r w:rsidR="00FF4061">
        <w:t xml:space="preserve">une </w:t>
      </w:r>
      <w:r w:rsidRPr="00175344">
        <w:t>feuille de copie</w:t>
      </w:r>
      <w:r w:rsidR="00B066BE">
        <w:t>.</w:t>
      </w:r>
    </w:p>
    <w:p w14:paraId="0DEA7F8F" w14:textId="77777777" w:rsidR="003846CE" w:rsidRPr="00175344" w:rsidRDefault="003846CE" w:rsidP="003846CE">
      <w:pPr>
        <w:pStyle w:val="Question"/>
        <w:numPr>
          <w:ilvl w:val="0"/>
          <w:numId w:val="0"/>
        </w:numPr>
      </w:pPr>
    </w:p>
    <w:p w14:paraId="782C3F7A" w14:textId="77777777" w:rsidR="003846CE" w:rsidRPr="00175344" w:rsidRDefault="00262D7B" w:rsidP="003846CE">
      <w:pPr>
        <w:pStyle w:val="Question"/>
        <w:rPr>
          <w:i/>
        </w:rPr>
      </w:pPr>
      <w:r>
        <w:rPr>
          <w:b/>
        </w:rPr>
        <w:t>Indiquer</w:t>
      </w:r>
      <w:r w:rsidRPr="00FF4061">
        <w:t>,</w:t>
      </w:r>
      <w:r>
        <w:t xml:space="preserve"> en cochant la réponse correcte,</w:t>
      </w:r>
      <w:r w:rsidRPr="00175344">
        <w:t xml:space="preserve"> la nature de la liaison</w:t>
      </w:r>
      <w:r w:rsidR="003846CE" w:rsidRPr="00175344">
        <w:t xml:space="preserve"> fixe </w:t>
      </w:r>
      <w:r w:rsidR="00D91C9B" w:rsidRPr="00175344">
        <w:t>entre la rotule de direction et le pivot de roue</w:t>
      </w:r>
      <w:r>
        <w:t>.</w:t>
      </w:r>
      <w:r w:rsidR="003846CE" w:rsidRPr="00175344">
        <w:rPr>
          <w:i/>
        </w:rPr>
        <w:tab/>
        <w:t>1 point</w:t>
      </w:r>
    </w:p>
    <w:p w14:paraId="548C23CE" w14:textId="77777777" w:rsidR="0061640C" w:rsidRPr="00175344" w:rsidRDefault="0061640C" w:rsidP="0061640C"/>
    <w:p w14:paraId="1F4672AD" w14:textId="77777777" w:rsidR="003846CE" w:rsidRPr="00175344" w:rsidRDefault="00564CE3" w:rsidP="003846CE">
      <w:pPr>
        <w:ind w:left="709" w:firstLine="709"/>
      </w:pPr>
      <w:r w:rsidRPr="00FF4061">
        <w:rPr>
          <w:sz w:val="40"/>
          <w:szCs w:val="40"/>
        </w:rPr>
        <w:sym w:font="Wingdings 2" w:char="F02A"/>
      </w:r>
      <w:r w:rsidR="003846CE" w:rsidRPr="00175344">
        <w:t xml:space="preserve"> Démontable </w:t>
      </w:r>
      <w:r w:rsidR="003846CE" w:rsidRPr="00175344">
        <w:tab/>
      </w:r>
      <w:r w:rsidR="003846CE" w:rsidRPr="00175344">
        <w:tab/>
      </w:r>
      <w:r w:rsidR="003846CE" w:rsidRPr="00175344">
        <w:tab/>
      </w:r>
      <w:r w:rsidR="003846CE" w:rsidRPr="00175344">
        <w:tab/>
      </w:r>
      <w:r w:rsidR="003846CE" w:rsidRPr="00FF4061">
        <w:rPr>
          <w:sz w:val="40"/>
          <w:szCs w:val="40"/>
        </w:rPr>
        <w:sym w:font="Wingdings 2" w:char="F02A"/>
      </w:r>
      <w:r w:rsidR="003846CE" w:rsidRPr="00175344">
        <w:t xml:space="preserve"> Permanente</w:t>
      </w:r>
    </w:p>
    <w:p w14:paraId="6CAA0C58" w14:textId="77777777" w:rsidR="00C94831" w:rsidRPr="00175344" w:rsidRDefault="00C94831" w:rsidP="00524D73">
      <w:pPr>
        <w:jc w:val="left"/>
      </w:pPr>
    </w:p>
    <w:p w14:paraId="52A88055" w14:textId="77777777" w:rsidR="00AB4113" w:rsidRDefault="00465C7A" w:rsidP="00465C7A">
      <w:pPr>
        <w:pStyle w:val="Question"/>
      </w:pPr>
      <w:r>
        <w:t xml:space="preserve">Au regard de l’analyse des réponses précédentes, </w:t>
      </w:r>
      <w:r w:rsidRPr="00465C7A">
        <w:rPr>
          <w:b/>
        </w:rPr>
        <w:t>indiquer</w:t>
      </w:r>
      <w:r>
        <w:t xml:space="preserve"> le nom de la</w:t>
      </w:r>
      <w:r w:rsidR="00EE3997">
        <w:t xml:space="preserve"> ou des</w:t>
      </w:r>
      <w:r>
        <w:t xml:space="preserve"> pièce</w:t>
      </w:r>
      <w:r w:rsidR="00EE3997">
        <w:t>(s)</w:t>
      </w:r>
      <w:r>
        <w:t xml:space="preserve"> défectueuse</w:t>
      </w:r>
      <w:r w:rsidR="00EE3997">
        <w:t>(s)</w:t>
      </w:r>
      <w:r w:rsidR="009D4F4D">
        <w:t xml:space="preserve"> à remplacer.</w:t>
      </w:r>
      <w:r w:rsidR="009D4F4D">
        <w:tab/>
      </w:r>
      <w:r w:rsidR="009D4F4D" w:rsidRPr="004F7655">
        <w:rPr>
          <w:i/>
        </w:rPr>
        <w:t>2</w:t>
      </w:r>
      <w:r w:rsidRPr="004F7655">
        <w:rPr>
          <w:i/>
        </w:rPr>
        <w:t xml:space="preserve"> points</w:t>
      </w:r>
    </w:p>
    <w:p w14:paraId="25501A2B" w14:textId="77777777" w:rsidR="00465C7A" w:rsidRPr="00175344" w:rsidRDefault="00465C7A" w:rsidP="00465C7A">
      <w:r w:rsidRPr="00175344">
        <w:t>Répondre sur feuille de copie</w:t>
      </w:r>
      <w:r>
        <w:t>.</w:t>
      </w:r>
    </w:p>
    <w:p w14:paraId="0D089C92" w14:textId="77777777" w:rsidR="00465C7A" w:rsidRDefault="00465C7A" w:rsidP="00524D73">
      <w:pPr>
        <w:jc w:val="left"/>
      </w:pPr>
    </w:p>
    <w:p w14:paraId="1E6B4251" w14:textId="77777777" w:rsidR="004B633B" w:rsidRDefault="004B633B" w:rsidP="00524D73">
      <w:pPr>
        <w:jc w:val="left"/>
      </w:pPr>
    </w:p>
    <w:p w14:paraId="13DBD686" w14:textId="77777777" w:rsidR="00524D73" w:rsidRDefault="00524D73" w:rsidP="00524D73">
      <w:pPr>
        <w:pStyle w:val="Titre1"/>
      </w:pPr>
      <w:r>
        <w:t>PARTIE 2</w:t>
      </w:r>
    </w:p>
    <w:p w14:paraId="73C195E3" w14:textId="77777777" w:rsidR="00524D73" w:rsidRDefault="00147A8E" w:rsidP="0082181A">
      <w:pPr>
        <w:pStyle w:val="Titre1"/>
        <w:spacing w:before="0"/>
      </w:pPr>
      <w:r>
        <w:t>É</w:t>
      </w:r>
      <w:r w:rsidR="00524D73">
        <w:t>TUDE DU CHANGEMENT DE BIELLETTE DE DIRECTION</w:t>
      </w:r>
    </w:p>
    <w:p w14:paraId="64A0230B" w14:textId="77777777" w:rsidR="00524D73" w:rsidRDefault="00524D73" w:rsidP="0082181A">
      <w:pPr>
        <w:pStyle w:val="Titre1"/>
        <w:spacing w:before="0"/>
      </w:pPr>
      <w:r>
        <w:t>(2</w:t>
      </w:r>
      <w:r w:rsidR="00CB2143">
        <w:t>1</w:t>
      </w:r>
      <w:r>
        <w:t xml:space="preserve"> points)</w:t>
      </w:r>
    </w:p>
    <w:p w14:paraId="6E6D4751" w14:textId="77777777" w:rsidR="00524D73" w:rsidRDefault="00524D73" w:rsidP="00524D73">
      <w:pPr>
        <w:rPr>
          <w:rFonts w:cs="Arial"/>
        </w:rPr>
      </w:pPr>
    </w:p>
    <w:p w14:paraId="7155E4F6" w14:textId="09F45B3E" w:rsidR="00AB4113" w:rsidRDefault="00AB4113" w:rsidP="00AB4113">
      <w:r w:rsidRPr="00175344">
        <w:t xml:space="preserve">Les éléments défectueux </w:t>
      </w:r>
      <w:r w:rsidR="00C92EBC">
        <w:t>à l’origine du problème initial</w:t>
      </w:r>
      <w:r w:rsidRPr="00175344">
        <w:t xml:space="preserve"> ainsi que leur implantation dans le système du train roulant avant sont maintenant clairement identifiés. </w:t>
      </w:r>
    </w:p>
    <w:p w14:paraId="073D98FF" w14:textId="77777777" w:rsidR="00AB4113" w:rsidRPr="00175344" w:rsidRDefault="00AB4113" w:rsidP="00AB4113">
      <w:r w:rsidRPr="00175344">
        <w:t xml:space="preserve">Vous </w:t>
      </w:r>
      <w:r>
        <w:t>devez remettre en état le véhicule en remplaçant l</w:t>
      </w:r>
      <w:r w:rsidRPr="00AB4113">
        <w:t>a biellette et la rotule de direction gauche du véhicule</w:t>
      </w:r>
      <w:r w:rsidR="00072F1A">
        <w:t>.</w:t>
      </w:r>
    </w:p>
    <w:p w14:paraId="61232A34" w14:textId="77777777" w:rsidR="00825AC9" w:rsidRDefault="00825AC9" w:rsidP="00524D73">
      <w:pPr>
        <w:rPr>
          <w:rFonts w:cs="Arial"/>
        </w:rPr>
      </w:pPr>
    </w:p>
    <w:p w14:paraId="1D16F63E" w14:textId="77777777" w:rsidR="00072F1A" w:rsidRDefault="00072F1A" w:rsidP="00524D73">
      <w:pPr>
        <w:rPr>
          <w:rFonts w:cs="Arial"/>
        </w:rPr>
      </w:pPr>
    </w:p>
    <w:p w14:paraId="14F16AD7" w14:textId="621FB09E" w:rsidR="00916924" w:rsidRDefault="00AB4113" w:rsidP="00CE257E">
      <w:pPr>
        <w:spacing w:line="276" w:lineRule="auto"/>
        <w:rPr>
          <w:rFonts w:cs="Arial"/>
        </w:rPr>
      </w:pPr>
      <w:r>
        <w:rPr>
          <w:rFonts w:cs="Arial"/>
        </w:rPr>
        <w:t>E</w:t>
      </w:r>
      <w:r w:rsidRPr="00AB4113">
        <w:rPr>
          <w:rFonts w:cs="Arial"/>
        </w:rPr>
        <w:t xml:space="preserve">n vous aidant des </w:t>
      </w:r>
      <w:r w:rsidR="0082181A">
        <w:rPr>
          <w:rFonts w:cs="Arial"/>
          <w:b/>
        </w:rPr>
        <w:t>documents t</w:t>
      </w:r>
      <w:r w:rsidR="0082181A" w:rsidRPr="003F46C7">
        <w:rPr>
          <w:rFonts w:cs="Arial"/>
          <w:b/>
        </w:rPr>
        <w:t xml:space="preserve">echniques </w:t>
      </w:r>
      <w:r w:rsidR="0082181A">
        <w:rPr>
          <w:rFonts w:cs="Arial"/>
        </w:rPr>
        <w:t xml:space="preserve">pages </w:t>
      </w:r>
      <w:r w:rsidR="0082181A" w:rsidRPr="003F46C7">
        <w:rPr>
          <w:rFonts w:cs="Arial"/>
          <w:b/>
        </w:rPr>
        <w:t>DT</w:t>
      </w:r>
      <w:r w:rsidR="00C92D3F">
        <w:rPr>
          <w:rFonts w:cs="Arial"/>
          <w:b/>
        </w:rPr>
        <w:t xml:space="preserve"> </w:t>
      </w:r>
      <w:r w:rsidR="0082181A" w:rsidRPr="003F46C7">
        <w:rPr>
          <w:rFonts w:cs="Arial"/>
          <w:b/>
        </w:rPr>
        <w:t>2/17</w:t>
      </w:r>
      <w:r w:rsidR="0082181A" w:rsidRPr="003F46C7">
        <w:rPr>
          <w:rFonts w:cs="Arial"/>
        </w:rPr>
        <w:t xml:space="preserve"> et</w:t>
      </w:r>
      <w:r w:rsidR="0082181A" w:rsidRPr="003F46C7">
        <w:rPr>
          <w:rFonts w:cs="Arial"/>
          <w:b/>
        </w:rPr>
        <w:t xml:space="preserve"> DT</w:t>
      </w:r>
      <w:r w:rsidR="00C92D3F">
        <w:rPr>
          <w:rFonts w:cs="Arial"/>
          <w:b/>
        </w:rPr>
        <w:t xml:space="preserve"> </w:t>
      </w:r>
      <w:r w:rsidR="0082181A" w:rsidRPr="003F46C7">
        <w:rPr>
          <w:rFonts w:cs="Arial"/>
          <w:b/>
        </w:rPr>
        <w:t>3/17</w:t>
      </w:r>
      <w:r w:rsidR="00CE257E">
        <w:rPr>
          <w:rFonts w:cs="Arial"/>
        </w:rPr>
        <w:t>, rép</w:t>
      </w:r>
      <w:r w:rsidR="00BC5C2D">
        <w:rPr>
          <w:rFonts w:cs="Arial"/>
        </w:rPr>
        <w:t>ondre aux questions ci-après.</w:t>
      </w:r>
    </w:p>
    <w:p w14:paraId="0C9C6412" w14:textId="77777777" w:rsidR="00524D73" w:rsidRDefault="00524D73" w:rsidP="00524D73">
      <w:pPr>
        <w:rPr>
          <w:rFonts w:cs="Arial"/>
        </w:rPr>
      </w:pPr>
    </w:p>
    <w:p w14:paraId="66B7AF39" w14:textId="77777777" w:rsidR="00524D73" w:rsidRDefault="00916924" w:rsidP="00916924">
      <w:pPr>
        <w:pStyle w:val="Question"/>
        <w:tabs>
          <w:tab w:val="clear" w:pos="567"/>
          <w:tab w:val="left" w:pos="680"/>
        </w:tabs>
        <w:spacing w:line="276" w:lineRule="auto"/>
        <w:rPr>
          <w:i/>
        </w:rPr>
      </w:pPr>
      <w:r>
        <w:t>A</w:t>
      </w:r>
      <w:r w:rsidRPr="002E3FE1">
        <w:t>fin</w:t>
      </w:r>
      <w:r>
        <w:t xml:space="preserve"> de préparer le bon de commande, </w:t>
      </w:r>
      <w:r w:rsidR="004F1BD4">
        <w:rPr>
          <w:b/>
          <w:bCs/>
        </w:rPr>
        <w:t>indiquer</w:t>
      </w:r>
      <w:r w:rsidR="004F1BD4" w:rsidRPr="00FF4061">
        <w:rPr>
          <w:bCs/>
        </w:rPr>
        <w:t>,</w:t>
      </w:r>
      <w:r w:rsidR="004F1BD4">
        <w:rPr>
          <w:b/>
          <w:bCs/>
        </w:rPr>
        <w:t xml:space="preserve"> </w:t>
      </w:r>
      <w:r w:rsidR="004F1BD4">
        <w:t>dans le tableau ci-dessous,</w:t>
      </w:r>
      <w:r>
        <w:t xml:space="preserve"> la désignation</w:t>
      </w:r>
      <w:r w:rsidR="004F1BD4">
        <w:t xml:space="preserve"> (libellé)</w:t>
      </w:r>
      <w:r>
        <w:t xml:space="preserve"> et la référence construct</w:t>
      </w:r>
      <w:r w:rsidR="006132C4">
        <w:t>eur des élément</w:t>
      </w:r>
      <w:r>
        <w:t>s à changer</w:t>
      </w:r>
      <w:r>
        <w:rPr>
          <w:b/>
        </w:rPr>
        <w:t>.</w:t>
      </w:r>
      <w:r>
        <w:tab/>
      </w:r>
      <w:r w:rsidRPr="003F46C7">
        <w:rPr>
          <w:i/>
        </w:rPr>
        <w:t>2 points</w:t>
      </w:r>
    </w:p>
    <w:p w14:paraId="2FCA0FC0" w14:textId="77777777" w:rsidR="00916924" w:rsidRPr="00916924" w:rsidRDefault="00916924" w:rsidP="0091692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4"/>
        <w:gridCol w:w="6075"/>
      </w:tblGrid>
      <w:tr w:rsidR="006B5225" w:rsidRPr="006B5225" w14:paraId="5031A2D4" w14:textId="77777777" w:rsidTr="00EA1E46">
        <w:trPr>
          <w:jc w:val="center"/>
        </w:trPr>
        <w:tc>
          <w:tcPr>
            <w:tcW w:w="3244" w:type="dxa"/>
            <w:shd w:val="clear" w:color="auto" w:fill="D9D9D9" w:themeFill="background1" w:themeFillShade="D9"/>
          </w:tcPr>
          <w:p w14:paraId="75CAFDC2" w14:textId="77777777" w:rsidR="006B5225" w:rsidRPr="006B5225" w:rsidRDefault="006B5225" w:rsidP="006B5225">
            <w:pPr>
              <w:spacing w:before="20" w:after="20"/>
              <w:jc w:val="center"/>
            </w:pPr>
            <w:r w:rsidRPr="006B5225">
              <w:t>Référence constructeur</w:t>
            </w:r>
          </w:p>
        </w:tc>
        <w:tc>
          <w:tcPr>
            <w:tcW w:w="6075" w:type="dxa"/>
            <w:shd w:val="clear" w:color="auto" w:fill="D9D9D9" w:themeFill="background1" w:themeFillShade="D9"/>
            <w:vAlign w:val="center"/>
          </w:tcPr>
          <w:p w14:paraId="0775E07C" w14:textId="77777777" w:rsidR="006B5225" w:rsidRPr="006B5225" w:rsidRDefault="006B5225" w:rsidP="006B5225">
            <w:pPr>
              <w:spacing w:before="20" w:after="20"/>
              <w:jc w:val="center"/>
            </w:pPr>
            <w:r w:rsidRPr="006B5225">
              <w:t>Désignation</w:t>
            </w:r>
          </w:p>
        </w:tc>
      </w:tr>
      <w:tr w:rsidR="006B5225" w:rsidRPr="006B5225" w14:paraId="669866CE" w14:textId="77777777" w:rsidTr="00EA1E46">
        <w:trPr>
          <w:trHeight w:val="649"/>
          <w:jc w:val="center"/>
        </w:trPr>
        <w:tc>
          <w:tcPr>
            <w:tcW w:w="3244" w:type="dxa"/>
            <w:vAlign w:val="center"/>
          </w:tcPr>
          <w:p w14:paraId="1B40782F" w14:textId="77777777" w:rsidR="006B5225" w:rsidRPr="006B5225" w:rsidRDefault="006B5225" w:rsidP="006B5225">
            <w:pPr>
              <w:tabs>
                <w:tab w:val="right" w:leader="dot" w:pos="10206"/>
              </w:tabs>
              <w:spacing w:before="240" w:after="120"/>
              <w:jc w:val="center"/>
            </w:pPr>
            <w:r w:rsidRPr="006B5225">
              <w:t>…………………………</w:t>
            </w:r>
          </w:p>
        </w:tc>
        <w:tc>
          <w:tcPr>
            <w:tcW w:w="6075" w:type="dxa"/>
            <w:shd w:val="clear" w:color="auto" w:fill="auto"/>
            <w:vAlign w:val="center"/>
          </w:tcPr>
          <w:p w14:paraId="134F5C66" w14:textId="77777777" w:rsidR="006B5225" w:rsidRPr="006B5225" w:rsidRDefault="006B5225" w:rsidP="006B5225">
            <w:pPr>
              <w:tabs>
                <w:tab w:val="right" w:leader="dot" w:pos="10206"/>
              </w:tabs>
              <w:spacing w:before="240" w:after="120"/>
              <w:jc w:val="center"/>
            </w:pPr>
            <w:r w:rsidRPr="006B5225">
              <w:t>……………………………………………………</w:t>
            </w:r>
          </w:p>
        </w:tc>
      </w:tr>
      <w:tr w:rsidR="006B5225" w:rsidRPr="006B5225" w14:paraId="250E51BF" w14:textId="77777777" w:rsidTr="00EA1E46">
        <w:trPr>
          <w:trHeight w:val="558"/>
          <w:jc w:val="center"/>
        </w:trPr>
        <w:tc>
          <w:tcPr>
            <w:tcW w:w="3244" w:type="dxa"/>
            <w:vAlign w:val="center"/>
          </w:tcPr>
          <w:p w14:paraId="7FACDE0D" w14:textId="77777777" w:rsidR="006B5225" w:rsidRPr="006B5225" w:rsidRDefault="006B5225" w:rsidP="006B5225">
            <w:pPr>
              <w:tabs>
                <w:tab w:val="right" w:leader="dot" w:pos="10206"/>
              </w:tabs>
              <w:spacing w:before="240" w:after="120"/>
              <w:jc w:val="center"/>
            </w:pPr>
            <w:r w:rsidRPr="006B5225">
              <w:t>…………………………</w:t>
            </w:r>
          </w:p>
        </w:tc>
        <w:tc>
          <w:tcPr>
            <w:tcW w:w="6075" w:type="dxa"/>
            <w:shd w:val="clear" w:color="auto" w:fill="auto"/>
            <w:vAlign w:val="center"/>
          </w:tcPr>
          <w:p w14:paraId="25CF842C" w14:textId="77777777" w:rsidR="006B5225" w:rsidRPr="006B5225" w:rsidRDefault="006B5225" w:rsidP="006B5225">
            <w:pPr>
              <w:tabs>
                <w:tab w:val="right" w:leader="dot" w:pos="10206"/>
              </w:tabs>
              <w:spacing w:before="240" w:after="120"/>
              <w:jc w:val="center"/>
            </w:pPr>
            <w:r w:rsidRPr="006B5225">
              <w:t>……………………………………………………</w:t>
            </w:r>
          </w:p>
        </w:tc>
      </w:tr>
    </w:tbl>
    <w:p w14:paraId="3162C3FC" w14:textId="77777777" w:rsidR="00524D73" w:rsidRDefault="00524D73" w:rsidP="00524D73"/>
    <w:p w14:paraId="35056BD8" w14:textId="77777777" w:rsidR="004B633B" w:rsidRDefault="004B633B">
      <w:pPr>
        <w:jc w:val="left"/>
        <w:rPr>
          <w:rFonts w:cs="Arial"/>
        </w:rPr>
      </w:pPr>
      <w:r>
        <w:rPr>
          <w:rFonts w:cs="Arial"/>
        </w:rPr>
        <w:br w:type="page"/>
      </w:r>
    </w:p>
    <w:p w14:paraId="2C071A62" w14:textId="77777777" w:rsidR="00B67939" w:rsidRDefault="00B67939" w:rsidP="00940265">
      <w:pPr>
        <w:rPr>
          <w:rFonts w:cs="Arial"/>
        </w:rPr>
      </w:pPr>
    </w:p>
    <w:p w14:paraId="278BDE12" w14:textId="77777777" w:rsidR="00B67939" w:rsidRDefault="00B67939" w:rsidP="00940265">
      <w:pPr>
        <w:rPr>
          <w:rFonts w:cs="Arial"/>
        </w:rPr>
      </w:pPr>
      <w:r>
        <w:rPr>
          <w:rFonts w:cs="Arial"/>
        </w:rPr>
        <w:t xml:space="preserve">L’étude suivante </w:t>
      </w:r>
      <w:r w:rsidR="0082181A">
        <w:rPr>
          <w:rFonts w:cs="Arial"/>
        </w:rPr>
        <w:t>sera axée</w:t>
      </w:r>
      <w:r w:rsidR="00B11224">
        <w:rPr>
          <w:rFonts w:cs="Arial"/>
        </w:rPr>
        <w:t xml:space="preserve"> exclusivement sur le remplaceme</w:t>
      </w:r>
      <w:r w:rsidR="004F1BD4">
        <w:rPr>
          <w:rFonts w:cs="Arial"/>
        </w:rPr>
        <w:t>nt de la biellette de direction.</w:t>
      </w:r>
      <w:r w:rsidR="00B11224">
        <w:rPr>
          <w:rFonts w:cs="Arial"/>
        </w:rPr>
        <w:t xml:space="preserve"> </w:t>
      </w:r>
      <w:r w:rsidR="004F1BD4">
        <w:rPr>
          <w:rFonts w:cs="Arial"/>
        </w:rPr>
        <w:t>E</w:t>
      </w:r>
      <w:r w:rsidR="00B11224">
        <w:rPr>
          <w:rFonts w:cs="Arial"/>
        </w:rPr>
        <w:t>lle permettra</w:t>
      </w:r>
      <w:r>
        <w:rPr>
          <w:rFonts w:cs="Arial"/>
        </w:rPr>
        <w:t xml:space="preserve"> d’identifier les opérations nécessaires au remplacement de </w:t>
      </w:r>
      <w:r w:rsidR="00B11224">
        <w:rPr>
          <w:rFonts w:cs="Arial"/>
        </w:rPr>
        <w:t>celle-ci</w:t>
      </w:r>
      <w:r>
        <w:rPr>
          <w:rFonts w:cs="Arial"/>
        </w:rPr>
        <w:t>.</w:t>
      </w:r>
    </w:p>
    <w:p w14:paraId="3BD3226B" w14:textId="77777777" w:rsidR="00940265" w:rsidRDefault="00940265" w:rsidP="00940265">
      <w:pPr>
        <w:rPr>
          <w:rFonts w:cs="Arial"/>
        </w:rPr>
      </w:pPr>
    </w:p>
    <w:p w14:paraId="2DDC4075" w14:textId="6445CD0F" w:rsidR="00B67939" w:rsidRDefault="00940265" w:rsidP="0095227B">
      <w:pPr>
        <w:pStyle w:val="Question"/>
        <w:tabs>
          <w:tab w:val="clear" w:pos="567"/>
          <w:tab w:val="left" w:pos="709"/>
        </w:tabs>
      </w:pPr>
      <w:r w:rsidRPr="00C12476">
        <w:rPr>
          <w:b/>
        </w:rPr>
        <w:t>Entourer</w:t>
      </w:r>
      <w:r w:rsidR="004F1BD4" w:rsidRPr="00FF4061">
        <w:t>,</w:t>
      </w:r>
      <w:r w:rsidR="004F1BD4">
        <w:rPr>
          <w:b/>
        </w:rPr>
        <w:t xml:space="preserve"> </w:t>
      </w:r>
      <w:r w:rsidR="004F1BD4">
        <w:t>sur la photo ci-dessous,</w:t>
      </w:r>
      <w:r>
        <w:t xml:space="preserve"> la pièce étudiée pour son remplacement.</w:t>
      </w:r>
      <w:r>
        <w:tab/>
      </w:r>
      <w:r w:rsidRPr="00940265">
        <w:rPr>
          <w:i/>
        </w:rPr>
        <w:t>1</w:t>
      </w:r>
      <w:r w:rsidR="00DF649D">
        <w:rPr>
          <w:i/>
        </w:rPr>
        <w:t xml:space="preserve"> </w:t>
      </w:r>
      <w:r w:rsidRPr="00940265">
        <w:rPr>
          <w:i/>
        </w:rPr>
        <w:t>point</w:t>
      </w:r>
    </w:p>
    <w:p w14:paraId="75A19D52" w14:textId="77777777" w:rsidR="004F1BD4" w:rsidRDefault="004F1BD4" w:rsidP="00E46CC7">
      <w:pPr>
        <w:spacing w:line="360" w:lineRule="auto"/>
        <w:jc w:val="center"/>
      </w:pPr>
    </w:p>
    <w:p w14:paraId="541D444E" w14:textId="77777777" w:rsidR="004F1BD4" w:rsidRDefault="004F1BD4" w:rsidP="00E46CC7">
      <w:pPr>
        <w:spacing w:line="360" w:lineRule="auto"/>
        <w:jc w:val="center"/>
      </w:pPr>
    </w:p>
    <w:p w14:paraId="01D2455F" w14:textId="77777777" w:rsidR="00E46CC7" w:rsidRDefault="00E46CC7" w:rsidP="00E46CC7">
      <w:pPr>
        <w:spacing w:line="360" w:lineRule="auto"/>
        <w:jc w:val="center"/>
      </w:pPr>
      <w:r w:rsidRPr="00E46CC7">
        <w:rPr>
          <w:noProof/>
        </w:rPr>
        <w:drawing>
          <wp:inline distT="0" distB="0" distL="0" distR="0" wp14:anchorId="40269A6A" wp14:editId="23FE9DB7">
            <wp:extent cx="2318830" cy="1063971"/>
            <wp:effectExtent l="19050" t="0" r="5270" b="0"/>
            <wp:docPr id="2" name="Image 10" descr="rotule_bi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ule_biell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822" cy="10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099A" w14:textId="77777777" w:rsidR="00E46CC7" w:rsidRDefault="00E46CC7" w:rsidP="00E46CC7">
      <w:pPr>
        <w:jc w:val="center"/>
      </w:pPr>
    </w:p>
    <w:p w14:paraId="1AC94CB7" w14:textId="77777777" w:rsidR="004F1BD4" w:rsidRDefault="004F1BD4" w:rsidP="0082181A">
      <w:pPr>
        <w:pStyle w:val="Question"/>
        <w:numPr>
          <w:ilvl w:val="0"/>
          <w:numId w:val="0"/>
        </w:numPr>
        <w:tabs>
          <w:tab w:val="clear" w:pos="567"/>
          <w:tab w:val="left" w:pos="709"/>
        </w:tabs>
      </w:pPr>
      <w:bookmarkStart w:id="0" w:name="_Hlk121834925"/>
    </w:p>
    <w:p w14:paraId="3790C4F3" w14:textId="77777777" w:rsidR="004F1BD4" w:rsidRDefault="004F1BD4" w:rsidP="004F1BD4"/>
    <w:p w14:paraId="47E06828" w14:textId="77777777" w:rsidR="004F1BD4" w:rsidRPr="004F1BD4" w:rsidRDefault="004F1BD4" w:rsidP="004F1BD4"/>
    <w:p w14:paraId="0708A41F" w14:textId="5A4713FC" w:rsidR="0082181A" w:rsidRPr="00FE7A17" w:rsidRDefault="00DF649D" w:rsidP="0082181A">
      <w:pPr>
        <w:pStyle w:val="Question"/>
        <w:numPr>
          <w:ilvl w:val="0"/>
          <w:numId w:val="0"/>
        </w:numPr>
        <w:tabs>
          <w:tab w:val="clear" w:pos="567"/>
          <w:tab w:val="left" w:pos="709"/>
        </w:tabs>
      </w:pPr>
      <w:r>
        <w:t>À</w:t>
      </w:r>
      <w:r w:rsidR="004F1BD4">
        <w:t xml:space="preserve"> l’aide des </w:t>
      </w:r>
      <w:r w:rsidR="004F1BD4">
        <w:rPr>
          <w:b/>
        </w:rPr>
        <w:t>d</w:t>
      </w:r>
      <w:r w:rsidR="004F1BD4" w:rsidRPr="003F46C7">
        <w:rPr>
          <w:b/>
        </w:rPr>
        <w:t>ocume</w:t>
      </w:r>
      <w:r w:rsidR="004F1BD4">
        <w:rPr>
          <w:b/>
        </w:rPr>
        <w:t>nts t</w:t>
      </w:r>
      <w:r w:rsidR="004F1BD4" w:rsidRPr="003F46C7">
        <w:rPr>
          <w:b/>
        </w:rPr>
        <w:t xml:space="preserve">echniques </w:t>
      </w:r>
      <w:r w:rsidR="004F1BD4">
        <w:t xml:space="preserve">pages </w:t>
      </w:r>
      <w:r w:rsidR="004F1BD4" w:rsidRPr="003F46C7">
        <w:rPr>
          <w:b/>
        </w:rPr>
        <w:t>DT</w:t>
      </w:r>
      <w:r w:rsidR="00C92D3F">
        <w:rPr>
          <w:b/>
        </w:rPr>
        <w:t xml:space="preserve"> </w:t>
      </w:r>
      <w:r w:rsidR="004F1BD4" w:rsidRPr="003F46C7">
        <w:rPr>
          <w:b/>
        </w:rPr>
        <w:t xml:space="preserve">6/17 </w:t>
      </w:r>
      <w:r w:rsidR="004F1BD4">
        <w:t>à</w:t>
      </w:r>
      <w:r w:rsidR="004F1BD4" w:rsidRPr="003F46C7">
        <w:rPr>
          <w:b/>
        </w:rPr>
        <w:t xml:space="preserve"> DT</w:t>
      </w:r>
      <w:r w:rsidR="00C92D3F">
        <w:rPr>
          <w:b/>
        </w:rPr>
        <w:t xml:space="preserve"> 10</w:t>
      </w:r>
      <w:r w:rsidR="004F1BD4" w:rsidRPr="003F46C7">
        <w:rPr>
          <w:b/>
        </w:rPr>
        <w:t>/17</w:t>
      </w:r>
      <w:r w:rsidR="004F1BD4">
        <w:t>, v</w:t>
      </w:r>
      <w:r w:rsidR="0082181A">
        <w:t xml:space="preserve">ous devez </w:t>
      </w:r>
      <w:r w:rsidR="004F1BD4">
        <w:t>procéder aux opérations de dépose – repose de</w:t>
      </w:r>
      <w:r w:rsidR="00481967">
        <w:t xml:space="preserve"> la biellette de direction.</w:t>
      </w:r>
      <w:r w:rsidR="004F1BD4">
        <w:t xml:space="preserve"> </w:t>
      </w:r>
    </w:p>
    <w:p w14:paraId="718CE7B7" w14:textId="77777777" w:rsidR="0095227B" w:rsidRDefault="0095227B" w:rsidP="0095227B"/>
    <w:p w14:paraId="45A248FF" w14:textId="77777777" w:rsidR="00524D73" w:rsidRPr="00CB2143" w:rsidRDefault="007F7F9F" w:rsidP="0095227B">
      <w:pPr>
        <w:pStyle w:val="Question"/>
        <w:tabs>
          <w:tab w:val="clear" w:pos="567"/>
          <w:tab w:val="left" w:pos="709"/>
        </w:tabs>
        <w:rPr>
          <w:i/>
        </w:rPr>
      </w:pPr>
      <w:r w:rsidRPr="007F7F9F">
        <w:t>Après avoi</w:t>
      </w:r>
      <w:r w:rsidR="00B96F24">
        <w:t>r déposé la roue et le passage de roue</w:t>
      </w:r>
      <w:r w:rsidRPr="007F7F9F">
        <w:t xml:space="preserve"> </w:t>
      </w:r>
      <w:r w:rsidR="00481967">
        <w:t xml:space="preserve">(pare-boue) </w:t>
      </w:r>
      <w:r w:rsidRPr="007F7F9F">
        <w:t>avant gauche</w:t>
      </w:r>
      <w:r w:rsidR="00BC5C2D">
        <w:t>, répondre</w:t>
      </w:r>
      <w:r w:rsidR="0095227B">
        <w:t xml:space="preserve"> aux questions ci-</w:t>
      </w:r>
      <w:bookmarkEnd w:id="0"/>
      <w:r w:rsidR="00BC5C2D">
        <w:t>après.</w:t>
      </w:r>
      <w:r w:rsidR="00BC5C2D">
        <w:tab/>
      </w:r>
      <w:r w:rsidR="00CB2143" w:rsidRPr="00CB2143">
        <w:rPr>
          <w:i/>
        </w:rPr>
        <w:t>3</w:t>
      </w:r>
      <w:r w:rsidR="00524D73" w:rsidRPr="00CB2143">
        <w:rPr>
          <w:i/>
        </w:rPr>
        <w:t xml:space="preserve"> points</w:t>
      </w:r>
    </w:p>
    <w:p w14:paraId="7DD73FAA" w14:textId="731B7978" w:rsidR="00524D73" w:rsidRDefault="0082181A" w:rsidP="00524D73">
      <w:r>
        <w:t xml:space="preserve">Répondre sur </w:t>
      </w:r>
      <w:r w:rsidR="00FF4061">
        <w:t xml:space="preserve">une </w:t>
      </w:r>
      <w:r>
        <w:t>feuille de copie.</w:t>
      </w:r>
    </w:p>
    <w:p w14:paraId="45B26594" w14:textId="77777777" w:rsidR="0024399E" w:rsidRPr="005703A4" w:rsidRDefault="0024399E" w:rsidP="00524D73"/>
    <w:p w14:paraId="67EFAC50" w14:textId="69318AA3" w:rsidR="00524D73" w:rsidRDefault="004F7655" w:rsidP="00524D73">
      <w:pPr>
        <w:pStyle w:val="Question"/>
        <w:numPr>
          <w:ilvl w:val="0"/>
          <w:numId w:val="17"/>
        </w:numPr>
        <w:tabs>
          <w:tab w:val="clear" w:pos="567"/>
          <w:tab w:val="left" w:pos="680"/>
        </w:tabs>
      </w:pPr>
      <w:r>
        <w:t>Préciser la</w:t>
      </w:r>
      <w:r w:rsidR="00524D73">
        <w:t xml:space="preserve"> préconisation du constructeur </w:t>
      </w:r>
      <w:r>
        <w:t>à</w:t>
      </w:r>
      <w:r w:rsidR="00524D73">
        <w:t xml:space="preserve"> </w:t>
      </w:r>
      <w:r w:rsidR="00D81BD3">
        <w:t>respecter</w:t>
      </w:r>
      <w:r w:rsidR="00481967">
        <w:t xml:space="preserve"> avant la dépose de la biellette</w:t>
      </w:r>
      <w:r>
        <w:t>.</w:t>
      </w:r>
    </w:p>
    <w:p w14:paraId="70B27930" w14:textId="77777777" w:rsidR="00524D73" w:rsidRDefault="00524D73" w:rsidP="000228EE">
      <w:pPr>
        <w:pStyle w:val="Rponse"/>
        <w:spacing w:after="0" w:line="240" w:lineRule="auto"/>
      </w:pPr>
    </w:p>
    <w:p w14:paraId="09E01782" w14:textId="77777777" w:rsidR="00524D73" w:rsidRDefault="00524D73" w:rsidP="00524D73">
      <w:pPr>
        <w:numPr>
          <w:ilvl w:val="0"/>
          <w:numId w:val="17"/>
        </w:numPr>
      </w:pPr>
      <w:r w:rsidRPr="006057A4">
        <w:rPr>
          <w:b/>
          <w:bCs/>
        </w:rPr>
        <w:t>Donner</w:t>
      </w:r>
      <w:r>
        <w:t xml:space="preserve"> la désignation de l’outil </w:t>
      </w:r>
      <w:r w:rsidR="00D81BD3">
        <w:t xml:space="preserve">utilisé </w:t>
      </w:r>
      <w:r>
        <w:t xml:space="preserve">et </w:t>
      </w:r>
      <w:r w:rsidRPr="006057A4">
        <w:rPr>
          <w:b/>
          <w:bCs/>
        </w:rPr>
        <w:t>préciser</w:t>
      </w:r>
      <w:r w:rsidR="004F1BD4">
        <w:rPr>
          <w:b/>
          <w:bCs/>
        </w:rPr>
        <w:t xml:space="preserve"> </w:t>
      </w:r>
      <w:r w:rsidR="00D81BD3">
        <w:t>sa spécificité</w:t>
      </w:r>
      <w:r w:rsidR="007E4DE3" w:rsidRPr="00E41167">
        <w:t>.</w:t>
      </w:r>
    </w:p>
    <w:p w14:paraId="74F28D72" w14:textId="77777777" w:rsidR="00524D73" w:rsidRDefault="00524D73" w:rsidP="00524D73">
      <w:pPr>
        <w:jc w:val="left"/>
      </w:pPr>
    </w:p>
    <w:p w14:paraId="18294999" w14:textId="77777777" w:rsidR="00524D73" w:rsidRDefault="00524D73" w:rsidP="00524D73"/>
    <w:p w14:paraId="02F93DBD" w14:textId="77777777" w:rsidR="00524D73" w:rsidRPr="00CB2143" w:rsidRDefault="0095227B" w:rsidP="0095227B">
      <w:pPr>
        <w:pStyle w:val="Question"/>
        <w:tabs>
          <w:tab w:val="clear" w:pos="567"/>
          <w:tab w:val="left" w:pos="709"/>
        </w:tabs>
        <w:rPr>
          <w:i/>
        </w:rPr>
      </w:pPr>
      <w:bookmarkStart w:id="1" w:name="_Hlk121834971"/>
      <w:r w:rsidRPr="00D81BD3">
        <w:rPr>
          <w:bCs/>
        </w:rPr>
        <w:t>Ensuite</w:t>
      </w:r>
      <w:r>
        <w:rPr>
          <w:b/>
          <w:bCs/>
        </w:rPr>
        <w:t>, c</w:t>
      </w:r>
      <w:r w:rsidR="00524D73" w:rsidRPr="009B5EDB">
        <w:rPr>
          <w:b/>
          <w:bCs/>
        </w:rPr>
        <w:t>iter</w:t>
      </w:r>
      <w:r w:rsidR="00524D73">
        <w:t xml:space="preserve"> les opérations à effectuer pour déposer la rotule de direction.</w:t>
      </w:r>
      <w:r w:rsidR="00524D73">
        <w:tab/>
      </w:r>
      <w:r w:rsidR="00CB2143" w:rsidRPr="00CB2143">
        <w:rPr>
          <w:i/>
        </w:rPr>
        <w:t>3</w:t>
      </w:r>
      <w:r w:rsidR="00524D73" w:rsidRPr="00CB2143">
        <w:rPr>
          <w:i/>
        </w:rPr>
        <w:t xml:space="preserve"> points</w:t>
      </w:r>
    </w:p>
    <w:bookmarkEnd w:id="1"/>
    <w:p w14:paraId="2EC23641" w14:textId="5A1ABFF7" w:rsidR="00524D73" w:rsidRDefault="00152C4C" w:rsidP="00524D73">
      <w:r>
        <w:t xml:space="preserve">Répondre sur </w:t>
      </w:r>
      <w:r w:rsidR="00FF4061">
        <w:t xml:space="preserve">une </w:t>
      </w:r>
      <w:r>
        <w:t>feuille de copie</w:t>
      </w:r>
      <w:r w:rsidR="0082181A">
        <w:t>.</w:t>
      </w:r>
    </w:p>
    <w:p w14:paraId="6BA8371A" w14:textId="77777777" w:rsidR="00524D73" w:rsidRDefault="00524D73" w:rsidP="00524D73">
      <w:pPr>
        <w:jc w:val="left"/>
      </w:pPr>
    </w:p>
    <w:p w14:paraId="2F56C8F9" w14:textId="77777777" w:rsidR="00F53593" w:rsidRPr="0089468A" w:rsidRDefault="00F53593" w:rsidP="00524D73">
      <w:pPr>
        <w:jc w:val="left"/>
      </w:pPr>
    </w:p>
    <w:p w14:paraId="2F68BAEB" w14:textId="77777777" w:rsidR="00524D73" w:rsidRDefault="00524D73" w:rsidP="00524D73">
      <w:pPr>
        <w:pStyle w:val="Question"/>
        <w:tabs>
          <w:tab w:val="clear" w:pos="567"/>
          <w:tab w:val="left" w:pos="680"/>
        </w:tabs>
      </w:pPr>
      <w:r>
        <w:t xml:space="preserve">L’usage d’un outil spécifique est nécessaire afin de </w:t>
      </w:r>
      <w:r w:rsidRPr="002E3FE1">
        <w:t>désaccoupler</w:t>
      </w:r>
      <w:r>
        <w:t xml:space="preserve"> la rotule de direction du pivot de roue. </w:t>
      </w:r>
      <w:r>
        <w:rPr>
          <w:b/>
          <w:bCs/>
        </w:rPr>
        <w:t>D</w:t>
      </w:r>
      <w:r w:rsidRPr="009B5EDB">
        <w:rPr>
          <w:b/>
          <w:bCs/>
        </w:rPr>
        <w:t>onner</w:t>
      </w:r>
      <w:r>
        <w:t xml:space="preserve"> la désignation et la référence de cet outil. </w:t>
      </w:r>
      <w:r w:rsidRPr="00FF452A">
        <w:rPr>
          <w:b/>
          <w:bCs/>
        </w:rPr>
        <w:t>Justifier</w:t>
      </w:r>
      <w:r>
        <w:t xml:space="preserve"> son utilisation.</w:t>
      </w:r>
    </w:p>
    <w:p w14:paraId="5FD7A7A1" w14:textId="66CC36BF" w:rsidR="00524D73" w:rsidRPr="00CB2143" w:rsidRDefault="00D91C9B" w:rsidP="00D91C9B">
      <w:pPr>
        <w:rPr>
          <w:i/>
        </w:rPr>
      </w:pPr>
      <w:r>
        <w:t xml:space="preserve">Répondre sur </w:t>
      </w:r>
      <w:r w:rsidR="00FF4061">
        <w:t xml:space="preserve">une </w:t>
      </w:r>
      <w:r>
        <w:t>feuille de copie</w:t>
      </w:r>
      <w:r w:rsidR="0082181A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24D73" w:rsidRPr="00CB2143">
        <w:rPr>
          <w:i/>
        </w:rPr>
        <w:t>3 points</w:t>
      </w:r>
    </w:p>
    <w:p w14:paraId="6F46B8A8" w14:textId="77777777" w:rsidR="00524D73" w:rsidRDefault="00524D73" w:rsidP="00524D73"/>
    <w:p w14:paraId="0726F7D3" w14:textId="77777777" w:rsidR="004B633B" w:rsidRDefault="004B633B">
      <w:pPr>
        <w:jc w:val="left"/>
      </w:pPr>
      <w:r>
        <w:br w:type="page"/>
      </w:r>
    </w:p>
    <w:p w14:paraId="7CFE179D" w14:textId="77777777" w:rsidR="00524D73" w:rsidRDefault="002C4E44" w:rsidP="004F02C0">
      <w:pPr>
        <w:pStyle w:val="Question"/>
        <w:tabs>
          <w:tab w:val="clear" w:pos="567"/>
          <w:tab w:val="left" w:pos="709"/>
        </w:tabs>
      </w:pPr>
      <w:bookmarkStart w:id="2" w:name="_Hlk121835530"/>
      <w:bookmarkStart w:id="3" w:name="_Hlk121835679"/>
      <w:r>
        <w:rPr>
          <w:b/>
        </w:rPr>
        <w:lastRenderedPageBreak/>
        <w:t>Indiquer</w:t>
      </w:r>
      <w:r w:rsidR="00977E79" w:rsidRPr="004F02C0">
        <w:t xml:space="preserve"> </w:t>
      </w:r>
      <w:r w:rsidR="00B15C98">
        <w:t>la préconisation</w:t>
      </w:r>
      <w:r>
        <w:t xml:space="preserve"> constructeur</w:t>
      </w:r>
      <w:r w:rsidR="00977E79" w:rsidRPr="004F02C0">
        <w:t xml:space="preserve"> avant d’effectuer l</w:t>
      </w:r>
      <w:r w:rsidR="004F02C0" w:rsidRPr="004F02C0">
        <w:t xml:space="preserve">a dépose </w:t>
      </w:r>
      <w:r w:rsidR="00977E79" w:rsidRPr="004F02C0">
        <w:t>de la rotule</w:t>
      </w:r>
      <w:r>
        <w:t xml:space="preserve"> </w:t>
      </w:r>
      <w:r w:rsidR="00977E79" w:rsidRPr="004F02C0">
        <w:t>de direction</w:t>
      </w:r>
      <w:r w:rsidR="004F02C0" w:rsidRPr="004F02C0">
        <w:t>.</w:t>
      </w:r>
      <w:bookmarkEnd w:id="2"/>
      <w:r>
        <w:t xml:space="preserve"> </w:t>
      </w:r>
      <w:r w:rsidR="00977E79" w:rsidRPr="004F02C0">
        <w:rPr>
          <w:b/>
        </w:rPr>
        <w:t xml:space="preserve">Justifier </w:t>
      </w:r>
      <w:r w:rsidR="0082181A" w:rsidRPr="00DF649D">
        <w:t>la</w:t>
      </w:r>
      <w:r w:rsidR="00977E79" w:rsidRPr="004F02C0">
        <w:t xml:space="preserve"> réponse.</w:t>
      </w:r>
      <w:r w:rsidR="00524D73">
        <w:tab/>
      </w:r>
      <w:r w:rsidR="004F02C0" w:rsidRPr="004F02C0">
        <w:rPr>
          <w:i/>
        </w:rPr>
        <w:t>2 points</w:t>
      </w:r>
    </w:p>
    <w:bookmarkEnd w:id="3"/>
    <w:p w14:paraId="3ADCEA8E" w14:textId="68B12721" w:rsidR="00524D73" w:rsidRDefault="0082181A" w:rsidP="00524D73">
      <w:r>
        <w:t xml:space="preserve">Répondre sur </w:t>
      </w:r>
      <w:r w:rsidR="00FF4061">
        <w:t xml:space="preserve">une </w:t>
      </w:r>
      <w:r>
        <w:t>feuille de copie.</w:t>
      </w:r>
    </w:p>
    <w:p w14:paraId="481F21A0" w14:textId="77777777" w:rsidR="00524D73" w:rsidRDefault="00524D73" w:rsidP="00524D73"/>
    <w:p w14:paraId="6D59E15F" w14:textId="77777777" w:rsidR="004F02C0" w:rsidRDefault="004F02C0" w:rsidP="00524D73"/>
    <w:p w14:paraId="2C27E915" w14:textId="77777777" w:rsidR="00EA1E46" w:rsidRDefault="004F02C0" w:rsidP="00EA1E46">
      <w:pPr>
        <w:pStyle w:val="Question"/>
        <w:tabs>
          <w:tab w:val="clear" w:pos="567"/>
          <w:tab w:val="left" w:pos="709"/>
        </w:tabs>
      </w:pPr>
      <w:bookmarkStart w:id="4" w:name="_Hlk121835901"/>
      <w:r w:rsidRPr="004F02C0">
        <w:t>Après avoir déposé le collier et le soufflet de crémaillère de direction,</w:t>
      </w:r>
      <w:r w:rsidRPr="00EA1E46">
        <w:rPr>
          <w:b/>
        </w:rPr>
        <w:t xml:space="preserve"> </w:t>
      </w:r>
      <w:r w:rsidR="00B15C98">
        <w:rPr>
          <w:b/>
        </w:rPr>
        <w:t>citer</w:t>
      </w:r>
      <w:r w:rsidR="00977E79">
        <w:t xml:space="preserve"> l’opération à effectuer pour accéder à la biellette et permettre son démontage.</w:t>
      </w:r>
      <w:r w:rsidR="00B15C98">
        <w:t xml:space="preserve"> </w:t>
      </w:r>
      <w:r w:rsidR="00977E79" w:rsidRPr="00EA1E46">
        <w:rPr>
          <w:b/>
          <w:bCs/>
        </w:rPr>
        <w:t xml:space="preserve">Justifier </w:t>
      </w:r>
      <w:r w:rsidR="00B15C98">
        <w:t>la</w:t>
      </w:r>
      <w:r w:rsidR="00977E79">
        <w:t xml:space="preserve"> réponse.</w:t>
      </w:r>
      <w:r w:rsidR="00977E79">
        <w:tab/>
      </w:r>
    </w:p>
    <w:p w14:paraId="12258FF1" w14:textId="77777777" w:rsidR="00977E79" w:rsidRDefault="00EA1E46" w:rsidP="00EA1E46">
      <w:pPr>
        <w:pStyle w:val="Question"/>
        <w:numPr>
          <w:ilvl w:val="0"/>
          <w:numId w:val="0"/>
        </w:numPr>
        <w:tabs>
          <w:tab w:val="clear" w:pos="567"/>
          <w:tab w:val="left" w:pos="680"/>
        </w:tabs>
        <w:spacing w:after="0" w:line="240" w:lineRule="auto"/>
      </w:pPr>
      <w:r>
        <w:rPr>
          <w:i/>
        </w:rPr>
        <w:tab/>
      </w:r>
      <w:r>
        <w:rPr>
          <w:i/>
        </w:rPr>
        <w:tab/>
      </w:r>
      <w:r w:rsidR="00977E79" w:rsidRPr="00EA1E46">
        <w:rPr>
          <w:i/>
        </w:rPr>
        <w:t>2 points</w:t>
      </w:r>
    </w:p>
    <w:p w14:paraId="460FC4B3" w14:textId="6ECD7235" w:rsidR="00977E79" w:rsidRDefault="00977E79" w:rsidP="00977E79">
      <w:r>
        <w:t xml:space="preserve">Répondre sur </w:t>
      </w:r>
      <w:r w:rsidR="00FF4061">
        <w:t xml:space="preserve">une </w:t>
      </w:r>
      <w:r>
        <w:t>feuille de copie</w:t>
      </w:r>
      <w:r w:rsidR="0082181A">
        <w:t>.</w:t>
      </w:r>
    </w:p>
    <w:bookmarkEnd w:id="4"/>
    <w:p w14:paraId="65F9F10D" w14:textId="77777777" w:rsidR="00524D73" w:rsidRDefault="00524D73" w:rsidP="00524D73">
      <w:pPr>
        <w:jc w:val="left"/>
      </w:pPr>
    </w:p>
    <w:p w14:paraId="40A15A63" w14:textId="77777777" w:rsidR="00524D73" w:rsidRDefault="00977E79" w:rsidP="00524D73">
      <w:pPr>
        <w:pStyle w:val="Question"/>
        <w:tabs>
          <w:tab w:val="clear" w:pos="567"/>
          <w:tab w:val="left" w:pos="680"/>
        </w:tabs>
      </w:pPr>
      <w:bookmarkStart w:id="5" w:name="_Hlk121836017"/>
      <w:r>
        <w:t xml:space="preserve">Vous pouvez maintenant </w:t>
      </w:r>
      <w:r w:rsidR="00EA1E46">
        <w:t>déposer</w:t>
      </w:r>
      <w:r>
        <w:t xml:space="preserve"> la biellette de direction</w:t>
      </w:r>
      <w:r w:rsidR="006132C4">
        <w:t>.</w:t>
      </w:r>
      <w:r w:rsidR="004F1BD4">
        <w:t xml:space="preserve"> </w:t>
      </w:r>
      <w:r w:rsidR="006132C4" w:rsidRPr="006132C4">
        <w:rPr>
          <w:b/>
        </w:rPr>
        <w:t>D</w:t>
      </w:r>
      <w:r w:rsidRPr="000028A9">
        <w:rPr>
          <w:b/>
        </w:rPr>
        <w:t>onner</w:t>
      </w:r>
      <w:r w:rsidR="004F1BD4">
        <w:rPr>
          <w:b/>
        </w:rPr>
        <w:t xml:space="preserve"> </w:t>
      </w:r>
      <w:r w:rsidR="00EA1E46">
        <w:t xml:space="preserve">la référence et la désignation </w:t>
      </w:r>
      <w:r>
        <w:t>de l’outil spécifique</w:t>
      </w:r>
      <w:r w:rsidR="004F1BD4">
        <w:t xml:space="preserve"> </w:t>
      </w:r>
      <w:r>
        <w:t>que vous devez utiliser</w:t>
      </w:r>
      <w:r w:rsidR="00EA1E46">
        <w:t xml:space="preserve"> pour cette opération</w:t>
      </w:r>
      <w:r w:rsidR="006132C4">
        <w:t>.</w:t>
      </w:r>
      <w:r w:rsidR="00524D73">
        <w:tab/>
      </w:r>
      <w:r w:rsidR="00CB2143" w:rsidRPr="00CB2143">
        <w:rPr>
          <w:i/>
        </w:rPr>
        <w:t>1 point</w:t>
      </w:r>
    </w:p>
    <w:p w14:paraId="09155991" w14:textId="3A706E52" w:rsidR="00524D73" w:rsidRPr="00B001A7" w:rsidRDefault="00152C4C" w:rsidP="00524D73">
      <w:r>
        <w:t xml:space="preserve">Répondre sur </w:t>
      </w:r>
      <w:r w:rsidR="00FF4061">
        <w:t xml:space="preserve">une </w:t>
      </w:r>
      <w:r>
        <w:t>feuille de copie</w:t>
      </w:r>
      <w:r w:rsidR="0082181A">
        <w:t>.</w:t>
      </w:r>
    </w:p>
    <w:bookmarkEnd w:id="5"/>
    <w:p w14:paraId="1319BBBD" w14:textId="77777777" w:rsidR="00524D73" w:rsidRDefault="00524D73" w:rsidP="00524D73">
      <w:pPr>
        <w:jc w:val="left"/>
      </w:pPr>
    </w:p>
    <w:p w14:paraId="5D43EDA4" w14:textId="77777777" w:rsidR="002A4C59" w:rsidRDefault="002A4C59" w:rsidP="00524D73">
      <w:pPr>
        <w:jc w:val="left"/>
      </w:pPr>
    </w:p>
    <w:p w14:paraId="12009E53" w14:textId="630EC89E" w:rsidR="00524D73" w:rsidRDefault="00977E79" w:rsidP="00524D73">
      <w:pPr>
        <w:pStyle w:val="Question"/>
        <w:tabs>
          <w:tab w:val="clear" w:pos="567"/>
          <w:tab w:val="left" w:pos="680"/>
        </w:tabs>
      </w:pPr>
      <w:r w:rsidRPr="009B0471">
        <w:rPr>
          <w:bCs/>
        </w:rPr>
        <w:t>En vous aidant du</w:t>
      </w:r>
      <w:r w:rsidR="0082181A">
        <w:rPr>
          <w:b/>
          <w:bCs/>
        </w:rPr>
        <w:t xml:space="preserve"> document t</w:t>
      </w:r>
      <w:r>
        <w:rPr>
          <w:b/>
          <w:bCs/>
        </w:rPr>
        <w:t xml:space="preserve">echnique </w:t>
      </w:r>
      <w:r w:rsidR="0082181A">
        <w:rPr>
          <w:bCs/>
        </w:rPr>
        <w:t xml:space="preserve">page </w:t>
      </w:r>
      <w:r>
        <w:rPr>
          <w:b/>
          <w:bCs/>
        </w:rPr>
        <w:t>DT</w:t>
      </w:r>
      <w:r w:rsidR="00C92D3F">
        <w:rPr>
          <w:b/>
          <w:bCs/>
        </w:rPr>
        <w:t xml:space="preserve"> </w:t>
      </w:r>
      <w:r>
        <w:rPr>
          <w:b/>
          <w:bCs/>
        </w:rPr>
        <w:t>11/17</w:t>
      </w:r>
      <w:r w:rsidRPr="00FF4061">
        <w:rPr>
          <w:bCs/>
        </w:rPr>
        <w:t>,</w:t>
      </w:r>
      <w:r>
        <w:rPr>
          <w:b/>
          <w:bCs/>
        </w:rPr>
        <w:t xml:space="preserve"> </w:t>
      </w:r>
      <w:r w:rsidR="00BE42F8">
        <w:rPr>
          <w:b/>
          <w:bCs/>
        </w:rPr>
        <w:t>relever</w:t>
      </w:r>
      <w:r>
        <w:t xml:space="preserve"> les couples de </w:t>
      </w:r>
      <w:r w:rsidRPr="006A76BF">
        <w:t>serrages</w:t>
      </w:r>
      <w:r>
        <w:t xml:space="preserve"> à</w:t>
      </w:r>
      <w:r w:rsidR="004F1BD4">
        <w:t xml:space="preserve"> </w:t>
      </w:r>
      <w:r>
        <w:t>respecter pour le remontage de la biellette de direction et de la rotule de direction</w:t>
      </w:r>
      <w:r w:rsidR="00BE42F8">
        <w:t xml:space="preserve"> </w:t>
      </w:r>
      <w:r>
        <w:t>(préciser les unités).</w:t>
      </w:r>
      <w:bookmarkStart w:id="6" w:name="_GoBack"/>
      <w:bookmarkEnd w:id="6"/>
      <w:r w:rsidR="00524D73">
        <w:tab/>
      </w:r>
      <w:r w:rsidR="00524D73" w:rsidRPr="00CB2143">
        <w:rPr>
          <w:i/>
        </w:rPr>
        <w:t>2 points</w:t>
      </w:r>
    </w:p>
    <w:p w14:paraId="3CC67F4A" w14:textId="31C0DB30" w:rsidR="00524D73" w:rsidRDefault="00D91C9B" w:rsidP="00524D73">
      <w:r>
        <w:t>Répondre sur</w:t>
      </w:r>
      <w:r w:rsidR="00FF4061">
        <w:t xml:space="preserve"> une</w:t>
      </w:r>
      <w:r>
        <w:t xml:space="preserve"> feuille de copie</w:t>
      </w:r>
      <w:r w:rsidR="0082181A">
        <w:t>.</w:t>
      </w:r>
    </w:p>
    <w:p w14:paraId="260E0902" w14:textId="77777777" w:rsidR="00D91C9B" w:rsidRDefault="00D91C9B" w:rsidP="00524D73"/>
    <w:p w14:paraId="2AD480E4" w14:textId="77777777" w:rsidR="00C92D3F" w:rsidRDefault="00C92D3F" w:rsidP="00524D73"/>
    <w:p w14:paraId="78F81B0A" w14:textId="77777777" w:rsidR="00C92D3F" w:rsidRDefault="00C92D3F" w:rsidP="00524D73"/>
    <w:p w14:paraId="051D5743" w14:textId="77777777" w:rsidR="00C92D3F" w:rsidRDefault="00C92D3F" w:rsidP="00524D73"/>
    <w:p w14:paraId="037C6460" w14:textId="3976295B" w:rsidR="00524D73" w:rsidRPr="002A4C59" w:rsidRDefault="00524D73" w:rsidP="00524D73">
      <w:r w:rsidRPr="002A4C59">
        <w:t xml:space="preserve">Le remontage du </w:t>
      </w:r>
      <w:r w:rsidR="002B7F24" w:rsidRPr="002A4C59">
        <w:t>train roulant avant</w:t>
      </w:r>
      <w:r w:rsidRPr="002A4C59">
        <w:t xml:space="preserve"> est </w:t>
      </w:r>
      <w:r w:rsidR="00C643AE" w:rsidRPr="002A4C59">
        <w:t>quasiment</w:t>
      </w:r>
      <w:r w:rsidRPr="002A4C59">
        <w:t xml:space="preserve"> terminé. Vous devez remettre en place la roue avant gauche.</w:t>
      </w:r>
    </w:p>
    <w:p w14:paraId="562377C3" w14:textId="77777777" w:rsidR="00524D73" w:rsidRDefault="00524D73" w:rsidP="00524D73"/>
    <w:p w14:paraId="29B65938" w14:textId="4381539C" w:rsidR="00524D73" w:rsidRDefault="00977E79" w:rsidP="00524D73">
      <w:pPr>
        <w:pStyle w:val="Question"/>
        <w:tabs>
          <w:tab w:val="clear" w:pos="567"/>
          <w:tab w:val="left" w:pos="680"/>
        </w:tabs>
      </w:pPr>
      <w:r w:rsidRPr="009B0471">
        <w:rPr>
          <w:bCs/>
        </w:rPr>
        <w:t>En vous aidant des</w:t>
      </w:r>
      <w:r w:rsidR="0082181A">
        <w:rPr>
          <w:b/>
          <w:bCs/>
        </w:rPr>
        <w:t xml:space="preserve"> documents t</w:t>
      </w:r>
      <w:r>
        <w:rPr>
          <w:b/>
          <w:bCs/>
        </w:rPr>
        <w:t>echniques</w:t>
      </w:r>
      <w:r w:rsidR="0082181A">
        <w:rPr>
          <w:bCs/>
        </w:rPr>
        <w:t xml:space="preserve"> pages</w:t>
      </w:r>
      <w:r>
        <w:rPr>
          <w:b/>
          <w:bCs/>
        </w:rPr>
        <w:t xml:space="preserve"> DT</w:t>
      </w:r>
      <w:r w:rsidR="00C92D3F">
        <w:rPr>
          <w:b/>
          <w:bCs/>
        </w:rPr>
        <w:t xml:space="preserve"> </w:t>
      </w:r>
      <w:r>
        <w:rPr>
          <w:b/>
          <w:bCs/>
        </w:rPr>
        <w:t xml:space="preserve">12/17 </w:t>
      </w:r>
      <w:r w:rsidRPr="009B0471">
        <w:rPr>
          <w:bCs/>
        </w:rPr>
        <w:t>et</w:t>
      </w:r>
      <w:r>
        <w:rPr>
          <w:b/>
          <w:bCs/>
        </w:rPr>
        <w:t xml:space="preserve"> DT</w:t>
      </w:r>
      <w:r w:rsidR="00C92D3F">
        <w:rPr>
          <w:b/>
          <w:bCs/>
        </w:rPr>
        <w:t xml:space="preserve"> </w:t>
      </w:r>
      <w:r>
        <w:rPr>
          <w:b/>
          <w:bCs/>
        </w:rPr>
        <w:t xml:space="preserve">13/17, </w:t>
      </w:r>
      <w:r w:rsidR="00BE42F8">
        <w:rPr>
          <w:b/>
          <w:bCs/>
        </w:rPr>
        <w:t>relever</w:t>
      </w:r>
      <w:r>
        <w:t xml:space="preserve"> la </w:t>
      </w:r>
      <w:r w:rsidRPr="006A76BF">
        <w:t>valeur</w:t>
      </w:r>
      <w:r>
        <w:t xml:space="preserve"> du couple de serrage des écrous de roue pour le véhicule (préciser les unités).</w:t>
      </w:r>
      <w:r w:rsidR="00524D73">
        <w:tab/>
      </w:r>
      <w:r w:rsidR="00524D73" w:rsidRPr="00CB2143">
        <w:rPr>
          <w:i/>
        </w:rPr>
        <w:t>2 point</w:t>
      </w:r>
      <w:r w:rsidR="00CB2143" w:rsidRPr="00CB2143">
        <w:rPr>
          <w:i/>
        </w:rPr>
        <w:t>s</w:t>
      </w:r>
    </w:p>
    <w:p w14:paraId="538989F7" w14:textId="77777777" w:rsidR="00BE42F8" w:rsidRDefault="00BE42F8" w:rsidP="00BE42F8"/>
    <w:p w14:paraId="60EC4A93" w14:textId="5155FB56" w:rsidR="00E30271" w:rsidRDefault="00BE42F8" w:rsidP="00D81BD3">
      <w:pPr>
        <w:pStyle w:val="Paragraphedeliste"/>
        <w:numPr>
          <w:ilvl w:val="0"/>
          <w:numId w:val="19"/>
        </w:numPr>
      </w:pPr>
      <w:r>
        <w:t>Couple de serrage des é</w:t>
      </w:r>
      <w:r w:rsidR="00524D73">
        <w:t>crous de roue :</w:t>
      </w:r>
      <w:r w:rsidR="00DF649D">
        <w:t xml:space="preserve"> …………………………………</w:t>
      </w:r>
      <w:r w:rsidR="00D849BE">
        <w:t>.</w:t>
      </w:r>
      <w:r w:rsidR="00DF649D">
        <w:t>…………………..</w:t>
      </w:r>
    </w:p>
    <w:p w14:paraId="63F5E6AE" w14:textId="77777777" w:rsidR="00D511CF" w:rsidRDefault="00D511CF" w:rsidP="00D511CF">
      <w:pPr>
        <w:pStyle w:val="Paragraphedeliste"/>
      </w:pPr>
    </w:p>
    <w:p w14:paraId="6B9F9606" w14:textId="77777777" w:rsidR="00524D73" w:rsidRDefault="00524D73" w:rsidP="00524D73"/>
    <w:p w14:paraId="644B44D6" w14:textId="1B07B328" w:rsidR="00BE42F8" w:rsidRDefault="00524D73" w:rsidP="00FF4061">
      <w:pPr>
        <w:pStyle w:val="Paragraphedeliste"/>
        <w:numPr>
          <w:ilvl w:val="0"/>
          <w:numId w:val="19"/>
        </w:numPr>
      </w:pPr>
      <w:r>
        <w:t xml:space="preserve">La clé dynamométrique dont vous disposez est graduée en m.N. </w:t>
      </w:r>
      <w:r w:rsidR="00BE42F8">
        <w:rPr>
          <w:b/>
        </w:rPr>
        <w:t>Convertir</w:t>
      </w:r>
      <w:r>
        <w:t xml:space="preserve"> la valeur du couple de serrage des écrous de roue</w:t>
      </w:r>
      <w:r w:rsidR="00BE42F8">
        <w:t xml:space="preserve"> relevé</w:t>
      </w:r>
      <w:r w:rsidR="00FF4061">
        <w:t>e</w:t>
      </w:r>
      <w:r>
        <w:t xml:space="preserve"> dans cette unité</w:t>
      </w:r>
      <w:r w:rsidR="00F07F39">
        <w:t> :</w:t>
      </w:r>
      <w:r w:rsidR="00DF649D">
        <w:t xml:space="preserve"> ………………………….</w:t>
      </w:r>
      <w:r w:rsidR="00F07F39">
        <w:t xml:space="preserve"> </w:t>
      </w:r>
    </w:p>
    <w:p w14:paraId="369CABDF" w14:textId="77777777" w:rsidR="00BE42F8" w:rsidRDefault="00BE42F8" w:rsidP="00FF4061">
      <w:pPr>
        <w:sectPr w:rsidR="00BE42F8" w:rsidSect="00EC2734">
          <w:headerReference w:type="first" r:id="rId15"/>
          <w:pgSz w:w="11906" w:h="16838" w:code="9"/>
          <w:pgMar w:top="1418" w:right="851" w:bottom="1134" w:left="851" w:header="720" w:footer="361" w:gutter="0"/>
          <w:cols w:space="720"/>
          <w:titlePg/>
          <w:docGrid w:linePitch="326"/>
        </w:sectPr>
      </w:pPr>
    </w:p>
    <w:p w14:paraId="337A5398" w14:textId="77777777" w:rsidR="00524D73" w:rsidRDefault="00524D73" w:rsidP="00524D73">
      <w:pPr>
        <w:pStyle w:val="Titre1"/>
      </w:pPr>
      <w:r>
        <w:lastRenderedPageBreak/>
        <w:t>PARTIE 3</w:t>
      </w:r>
    </w:p>
    <w:p w14:paraId="76E5AFEE" w14:textId="77777777" w:rsidR="00524D73" w:rsidRDefault="00147A8E" w:rsidP="0082181A">
      <w:pPr>
        <w:pStyle w:val="Titre1"/>
        <w:spacing w:before="0"/>
      </w:pPr>
      <w:r>
        <w:t>É</w:t>
      </w:r>
      <w:r w:rsidR="00524D73">
        <w:t>TUDE DE LA REMISE EN CONFORMIT</w:t>
      </w:r>
      <w:r>
        <w:t>É</w:t>
      </w:r>
      <w:r w:rsidR="00524D73">
        <w:t xml:space="preserve"> DE LA G</w:t>
      </w:r>
      <w:r>
        <w:t>É</w:t>
      </w:r>
      <w:r w:rsidR="00524D73">
        <w:t>oM</w:t>
      </w:r>
      <w:r w:rsidR="006132C4">
        <w:t>É</w:t>
      </w:r>
      <w:r w:rsidR="00524D73">
        <w:t>TRIE</w:t>
      </w:r>
    </w:p>
    <w:p w14:paraId="649B22C3" w14:textId="77777777" w:rsidR="00524D73" w:rsidRDefault="00524D73" w:rsidP="0082181A">
      <w:pPr>
        <w:pStyle w:val="Titre1"/>
        <w:spacing w:before="0"/>
      </w:pPr>
      <w:r>
        <w:t>(2</w:t>
      </w:r>
      <w:r w:rsidR="00CB2143">
        <w:t>2</w:t>
      </w:r>
      <w:r>
        <w:t xml:space="preserve"> points)</w:t>
      </w:r>
    </w:p>
    <w:p w14:paraId="2E9182DC" w14:textId="77777777" w:rsidR="00524D73" w:rsidRDefault="00524D73" w:rsidP="00524D73"/>
    <w:p w14:paraId="1F55FA9B" w14:textId="77777777" w:rsidR="00283FB4" w:rsidRDefault="00E40903" w:rsidP="00283FB4">
      <w:bookmarkStart w:id="7" w:name="_Hlk121839357"/>
      <w:r>
        <w:t>Vous venez de</w:t>
      </w:r>
      <w:r w:rsidR="00283FB4">
        <w:t xml:space="preserve"> procéd</w:t>
      </w:r>
      <w:r>
        <w:t>er</w:t>
      </w:r>
      <w:r w:rsidR="00BE42F8">
        <w:t xml:space="preserve"> </w:t>
      </w:r>
      <w:r w:rsidR="00D06EA2">
        <w:t>au</w:t>
      </w:r>
      <w:r w:rsidR="00283FB4">
        <w:t xml:space="preserve"> changement </w:t>
      </w:r>
      <w:r w:rsidR="00D06EA2">
        <w:t xml:space="preserve">du kit de biellette de direction </w:t>
      </w:r>
      <w:r w:rsidR="00283FB4">
        <w:t>et au remontage de la rotule de direction sur le pivot de la roue avant gauche.</w:t>
      </w:r>
    </w:p>
    <w:p w14:paraId="407BC721" w14:textId="77777777" w:rsidR="00E40903" w:rsidRDefault="00E40903" w:rsidP="00E40903">
      <w:pPr>
        <w:pStyle w:val="Question"/>
        <w:numPr>
          <w:ilvl w:val="0"/>
          <w:numId w:val="0"/>
        </w:numPr>
      </w:pPr>
      <w:r>
        <w:t>En fonction du type d’</w:t>
      </w:r>
      <w:r w:rsidRPr="006A76BF">
        <w:t>intervention</w:t>
      </w:r>
      <w:r>
        <w:t>, la dépose ou le remplacement de certains éléments du système de direction peu</w:t>
      </w:r>
      <w:r w:rsidR="00404309">
        <w:t>t</w:t>
      </w:r>
      <w:r>
        <w:t xml:space="preserve"> nécessiter un contrôle </w:t>
      </w:r>
      <w:r w:rsidR="002113C6">
        <w:t>(</w:t>
      </w:r>
      <w:r>
        <w:t xml:space="preserve">réglage </w:t>
      </w:r>
      <w:r w:rsidR="00404309">
        <w:t>de la géométrie des trains roulants</w:t>
      </w:r>
      <w:r w:rsidR="002113C6">
        <w:t>)</w:t>
      </w:r>
      <w:r>
        <w:t>.</w:t>
      </w:r>
    </w:p>
    <w:bookmarkEnd w:id="7"/>
    <w:p w14:paraId="67930704" w14:textId="77777777" w:rsidR="00283FB4" w:rsidRDefault="00283FB4" w:rsidP="00283FB4">
      <w:pPr>
        <w:pStyle w:val="Question"/>
        <w:numPr>
          <w:ilvl w:val="0"/>
          <w:numId w:val="0"/>
        </w:numPr>
      </w:pPr>
    </w:p>
    <w:p w14:paraId="0E810FFB" w14:textId="59CF310B" w:rsidR="00283FB4" w:rsidRDefault="00283FB4" w:rsidP="00283FB4">
      <w:pPr>
        <w:pStyle w:val="Question"/>
        <w:tabs>
          <w:tab w:val="clear" w:pos="567"/>
          <w:tab w:val="left" w:pos="680"/>
        </w:tabs>
      </w:pPr>
      <w:r w:rsidRPr="004D2F0C">
        <w:rPr>
          <w:bCs/>
        </w:rPr>
        <w:t xml:space="preserve">En vous aidant du </w:t>
      </w:r>
      <w:r w:rsidR="0082181A">
        <w:rPr>
          <w:b/>
          <w:bCs/>
        </w:rPr>
        <w:t>document t</w:t>
      </w:r>
      <w:r>
        <w:rPr>
          <w:b/>
          <w:bCs/>
        </w:rPr>
        <w:t xml:space="preserve">echnique </w:t>
      </w:r>
      <w:r w:rsidR="0082181A">
        <w:rPr>
          <w:bCs/>
        </w:rPr>
        <w:t xml:space="preserve">page </w:t>
      </w:r>
      <w:r>
        <w:rPr>
          <w:b/>
          <w:bCs/>
        </w:rPr>
        <w:t>DT</w:t>
      </w:r>
      <w:r w:rsidR="00C92D3F">
        <w:rPr>
          <w:b/>
          <w:bCs/>
        </w:rPr>
        <w:t xml:space="preserve"> </w:t>
      </w:r>
      <w:r>
        <w:rPr>
          <w:b/>
          <w:bCs/>
        </w:rPr>
        <w:t>14/17</w:t>
      </w:r>
      <w:r w:rsidRPr="00FF4061">
        <w:rPr>
          <w:bCs/>
        </w:rPr>
        <w:t>,</w:t>
      </w:r>
      <w:r>
        <w:rPr>
          <w:b/>
          <w:bCs/>
        </w:rPr>
        <w:t xml:space="preserve"> p</w:t>
      </w:r>
      <w:r w:rsidRPr="00BF51E1">
        <w:rPr>
          <w:b/>
          <w:bCs/>
        </w:rPr>
        <w:t>réciser</w:t>
      </w:r>
      <w:r>
        <w:t xml:space="preserve"> si dans notre </w:t>
      </w:r>
      <w:r w:rsidR="002113C6">
        <w:t>intervention</w:t>
      </w:r>
      <w:r>
        <w:t xml:space="preserve">, un contrôle est nécessaire et si oui, </w:t>
      </w:r>
      <w:r w:rsidR="002113C6">
        <w:rPr>
          <w:b/>
          <w:bCs/>
        </w:rPr>
        <w:t>indiquer</w:t>
      </w:r>
      <w:r>
        <w:t xml:space="preserve"> le</w:t>
      </w:r>
      <w:r w:rsidRPr="002E3FE1">
        <w:t>quel</w:t>
      </w:r>
      <w:r>
        <w:t>.</w:t>
      </w:r>
      <w:r>
        <w:tab/>
      </w:r>
      <w:r w:rsidRPr="00CB2143">
        <w:rPr>
          <w:i/>
        </w:rPr>
        <w:t>2 points</w:t>
      </w:r>
    </w:p>
    <w:p w14:paraId="084EB667" w14:textId="77777777" w:rsidR="00283FB4" w:rsidRPr="00C8543A" w:rsidRDefault="00283FB4" w:rsidP="00283FB4">
      <w:pPr>
        <w:rPr>
          <w:sz w:val="16"/>
          <w:szCs w:val="16"/>
        </w:rPr>
      </w:pPr>
      <w:r>
        <w:t>Répondre sur feuille de copie</w:t>
      </w:r>
      <w:r w:rsidR="0082181A">
        <w:t>.</w:t>
      </w:r>
    </w:p>
    <w:p w14:paraId="4EB832F5" w14:textId="77777777" w:rsidR="00524D73" w:rsidRDefault="00524D73" w:rsidP="00524D73"/>
    <w:p w14:paraId="0B87BAEC" w14:textId="77777777" w:rsidR="00404309" w:rsidRDefault="00404309" w:rsidP="00524D73"/>
    <w:p w14:paraId="711AA202" w14:textId="77777777" w:rsidR="00DB3CC4" w:rsidRDefault="00DB3CC4" w:rsidP="00552B85">
      <w:bookmarkStart w:id="8" w:name="_Hlk121839813"/>
    </w:p>
    <w:p w14:paraId="25C6225C" w14:textId="77777777" w:rsidR="00552B85" w:rsidRDefault="00552B85" w:rsidP="00552B85">
      <w:r>
        <w:t xml:space="preserve">Suite au contrôle </w:t>
      </w:r>
      <w:r w:rsidR="002113C6">
        <w:t xml:space="preserve">défini </w:t>
      </w:r>
      <w:r>
        <w:t>ci-dessus, il apparaît un défaut de parallélisme.</w:t>
      </w:r>
    </w:p>
    <w:p w14:paraId="3D20F22C" w14:textId="77777777" w:rsidR="00524D73" w:rsidRDefault="00524D73" w:rsidP="00524D73">
      <w:r>
        <w:t>Afin d’effectuer un réglage correct du défaut constaté, il convient de positionner le volant</w:t>
      </w:r>
      <w:r w:rsidR="00404309">
        <w:t xml:space="preserve"> « </w:t>
      </w:r>
      <w:r w:rsidR="00F07F39">
        <w:t>droit</w:t>
      </w:r>
      <w:r w:rsidR="00404309">
        <w:t> »</w:t>
      </w:r>
      <w:r>
        <w:t xml:space="preserve">. En effet, lorsque le véhicule circulera sur une route rectiligne, le conducteur doit avoir un volant </w:t>
      </w:r>
      <w:r w:rsidR="00404309">
        <w:t>« </w:t>
      </w:r>
      <w:r>
        <w:t>horizontal</w:t>
      </w:r>
      <w:r w:rsidR="00404309">
        <w:t> »</w:t>
      </w:r>
      <w:r>
        <w:t xml:space="preserve"> entre ses mains.</w:t>
      </w:r>
    </w:p>
    <w:bookmarkEnd w:id="8"/>
    <w:p w14:paraId="33F75827" w14:textId="77777777" w:rsidR="00524D73" w:rsidRDefault="00524D73" w:rsidP="00524D73">
      <w:pPr>
        <w:jc w:val="center"/>
      </w:pPr>
    </w:p>
    <w:p w14:paraId="32FDA5AA" w14:textId="77777777" w:rsidR="00524D73" w:rsidRDefault="00524D73" w:rsidP="00524D73">
      <w:pPr>
        <w:pStyle w:val="Question"/>
        <w:tabs>
          <w:tab w:val="clear" w:pos="567"/>
          <w:tab w:val="left" w:pos="680"/>
        </w:tabs>
        <w:rPr>
          <w:i/>
        </w:rPr>
      </w:pPr>
      <w:r>
        <w:t xml:space="preserve">Après avoir positionné le volant </w:t>
      </w:r>
      <w:r w:rsidR="00F07F39">
        <w:t>« </w:t>
      </w:r>
      <w:r>
        <w:t>droit</w:t>
      </w:r>
      <w:r w:rsidR="00F07F39">
        <w:t> »</w:t>
      </w:r>
      <w:r>
        <w:t>, les roues avant sont dans la position du schéma ci-dess</w:t>
      </w:r>
      <w:r w:rsidR="0058056C">
        <w:t>o</w:t>
      </w:r>
      <w:r>
        <w:t>us.</w:t>
      </w:r>
      <w:r w:rsidR="00CB2143">
        <w:tab/>
      </w:r>
      <w:r w:rsidR="00CB2143" w:rsidRPr="00CB2143">
        <w:rPr>
          <w:i/>
        </w:rPr>
        <w:t>2 points</w:t>
      </w:r>
    </w:p>
    <w:p w14:paraId="47C927E6" w14:textId="77777777" w:rsidR="0058056C" w:rsidRPr="0058056C" w:rsidRDefault="0058056C" w:rsidP="0058056C">
      <w:pPr>
        <w:jc w:val="center"/>
      </w:pPr>
      <w:r w:rsidRPr="0058056C">
        <w:rPr>
          <w:noProof/>
        </w:rPr>
        <w:drawing>
          <wp:inline distT="0" distB="0" distL="0" distR="0" wp14:anchorId="79F53AB6" wp14:editId="4FDA5206">
            <wp:extent cx="2297430" cy="1731645"/>
            <wp:effectExtent l="19050" t="0" r="7620" b="0"/>
            <wp:docPr id="7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791" b="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0C84CA" w14:textId="77777777" w:rsidR="00524D73" w:rsidRDefault="00524D73" w:rsidP="00524D73">
      <w:pPr>
        <w:pStyle w:val="Question"/>
        <w:numPr>
          <w:ilvl w:val="0"/>
          <w:numId w:val="21"/>
        </w:numPr>
        <w:tabs>
          <w:tab w:val="clear" w:pos="567"/>
          <w:tab w:val="left" w:pos="680"/>
        </w:tabs>
      </w:pPr>
      <w:r w:rsidRPr="00C8543A">
        <w:rPr>
          <w:b/>
          <w:bCs/>
        </w:rPr>
        <w:t>Cocher</w:t>
      </w:r>
      <w:r>
        <w:t xml:space="preserve"> le type de déf</w:t>
      </w:r>
      <w:r w:rsidR="0082181A">
        <w:t>aut dans le tableau ci-dessous 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4"/>
        <w:gridCol w:w="4846"/>
      </w:tblGrid>
      <w:tr w:rsidR="00524D73" w14:paraId="033CA85D" w14:textId="77777777" w:rsidTr="00276A33">
        <w:tc>
          <w:tcPr>
            <w:tcW w:w="4854" w:type="dxa"/>
            <w:shd w:val="clear" w:color="auto" w:fill="auto"/>
          </w:tcPr>
          <w:p w14:paraId="7A4EF1E0" w14:textId="77777777" w:rsidR="00524D73" w:rsidRDefault="00524D73" w:rsidP="00276A33">
            <w:pPr>
              <w:pStyle w:val="Paragraphedeliste"/>
              <w:ind w:left="0"/>
              <w:jc w:val="center"/>
            </w:pPr>
            <w:r>
              <w:t>OUVERTURE</w:t>
            </w:r>
          </w:p>
        </w:tc>
        <w:tc>
          <w:tcPr>
            <w:tcW w:w="4846" w:type="dxa"/>
            <w:shd w:val="clear" w:color="auto" w:fill="auto"/>
          </w:tcPr>
          <w:p w14:paraId="41A21CEE" w14:textId="77777777" w:rsidR="00524D73" w:rsidRDefault="00524D73" w:rsidP="00276A33">
            <w:pPr>
              <w:pStyle w:val="Paragraphedeliste"/>
              <w:ind w:left="0"/>
              <w:jc w:val="center"/>
            </w:pPr>
            <w:r>
              <w:t>PINCEMENT</w:t>
            </w:r>
          </w:p>
        </w:tc>
      </w:tr>
      <w:tr w:rsidR="00524D73" w14:paraId="5DF6B69D" w14:textId="77777777" w:rsidTr="00276A33">
        <w:tc>
          <w:tcPr>
            <w:tcW w:w="4854" w:type="dxa"/>
            <w:shd w:val="clear" w:color="auto" w:fill="auto"/>
          </w:tcPr>
          <w:p w14:paraId="4913995A" w14:textId="77777777" w:rsidR="00524D73" w:rsidRDefault="00F07F39" w:rsidP="00276A33">
            <w:pPr>
              <w:pStyle w:val="Paragraphedeliste"/>
              <w:ind w:left="0"/>
              <w:jc w:val="center"/>
            </w:pPr>
            <w:r w:rsidRPr="00276A33">
              <w:sym w:font="Wingdings" w:char="F06F"/>
            </w:r>
          </w:p>
        </w:tc>
        <w:tc>
          <w:tcPr>
            <w:tcW w:w="4846" w:type="dxa"/>
            <w:shd w:val="clear" w:color="auto" w:fill="auto"/>
          </w:tcPr>
          <w:p w14:paraId="0FEEF9ED" w14:textId="77777777" w:rsidR="00524D73" w:rsidRDefault="00524D73" w:rsidP="00276A33">
            <w:pPr>
              <w:pStyle w:val="Paragraphedeliste"/>
              <w:ind w:left="0"/>
              <w:jc w:val="center"/>
            </w:pPr>
            <w:r w:rsidRPr="00276A33">
              <w:sym w:font="Wingdings" w:char="F06F"/>
            </w:r>
          </w:p>
        </w:tc>
      </w:tr>
    </w:tbl>
    <w:p w14:paraId="5CC883BE" w14:textId="77777777" w:rsidR="00524D73" w:rsidRDefault="00524D73" w:rsidP="00524D73">
      <w:pPr>
        <w:pStyle w:val="Paragraphedeliste"/>
        <w:jc w:val="center"/>
      </w:pPr>
    </w:p>
    <w:p w14:paraId="137300A5" w14:textId="77777777" w:rsidR="00524D73" w:rsidRDefault="00524D73" w:rsidP="00524D73">
      <w:pPr>
        <w:pStyle w:val="Question"/>
        <w:numPr>
          <w:ilvl w:val="0"/>
          <w:numId w:val="21"/>
        </w:numPr>
        <w:tabs>
          <w:tab w:val="clear" w:pos="567"/>
          <w:tab w:val="left" w:pos="680"/>
        </w:tabs>
      </w:pPr>
      <w:r w:rsidRPr="00C8543A">
        <w:rPr>
          <w:b/>
          <w:bCs/>
        </w:rPr>
        <w:t>Préciser</w:t>
      </w:r>
      <w:r>
        <w:t xml:space="preserve"> sur quel(s) côté(s) vous devez intervenir pour corriger le défaut en cochant dans le </w:t>
      </w:r>
      <w:r w:rsidRPr="009B66A1">
        <w:t>tableau</w:t>
      </w:r>
      <w:r w:rsidR="00CB2143">
        <w:t xml:space="preserve"> ci-dessous :</w:t>
      </w:r>
    </w:p>
    <w:tbl>
      <w:tblPr>
        <w:tblW w:w="9498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261"/>
      </w:tblGrid>
      <w:tr w:rsidR="00276A33" w14:paraId="7E5CE74B" w14:textId="77777777" w:rsidTr="00F07F39">
        <w:trPr>
          <w:trHeight w:val="195"/>
        </w:trPr>
        <w:tc>
          <w:tcPr>
            <w:tcW w:w="3119" w:type="dxa"/>
            <w:shd w:val="clear" w:color="auto" w:fill="auto"/>
          </w:tcPr>
          <w:p w14:paraId="3DEC6DA4" w14:textId="77777777" w:rsidR="00524D73" w:rsidRDefault="00524D73" w:rsidP="00276A33">
            <w:pPr>
              <w:jc w:val="center"/>
            </w:pPr>
            <w:r>
              <w:t>Côté gauche</w:t>
            </w:r>
          </w:p>
        </w:tc>
        <w:tc>
          <w:tcPr>
            <w:tcW w:w="3118" w:type="dxa"/>
            <w:shd w:val="clear" w:color="auto" w:fill="auto"/>
          </w:tcPr>
          <w:p w14:paraId="32371328" w14:textId="77777777" w:rsidR="00524D73" w:rsidRDefault="00524D73" w:rsidP="00276A33">
            <w:pPr>
              <w:jc w:val="center"/>
            </w:pPr>
            <w:r>
              <w:t>Côtés gauche et droit</w:t>
            </w:r>
          </w:p>
        </w:tc>
        <w:tc>
          <w:tcPr>
            <w:tcW w:w="3261" w:type="dxa"/>
            <w:shd w:val="clear" w:color="auto" w:fill="auto"/>
          </w:tcPr>
          <w:p w14:paraId="05E6B290" w14:textId="77777777" w:rsidR="00524D73" w:rsidRDefault="00524D73" w:rsidP="00276A33">
            <w:pPr>
              <w:jc w:val="center"/>
            </w:pPr>
            <w:r>
              <w:t>Côté droit</w:t>
            </w:r>
          </w:p>
        </w:tc>
      </w:tr>
      <w:tr w:rsidR="00276A33" w14:paraId="7A5506BB" w14:textId="77777777" w:rsidTr="00F07F39">
        <w:tc>
          <w:tcPr>
            <w:tcW w:w="3119" w:type="dxa"/>
            <w:shd w:val="clear" w:color="auto" w:fill="auto"/>
          </w:tcPr>
          <w:p w14:paraId="4D223629" w14:textId="77777777" w:rsidR="00524D73" w:rsidRDefault="00F07F39" w:rsidP="00276A33">
            <w:pPr>
              <w:jc w:val="center"/>
            </w:pPr>
            <w:r w:rsidRPr="00276A33">
              <w:sym w:font="Wingdings" w:char="F06F"/>
            </w:r>
          </w:p>
        </w:tc>
        <w:tc>
          <w:tcPr>
            <w:tcW w:w="3118" w:type="dxa"/>
            <w:shd w:val="clear" w:color="auto" w:fill="auto"/>
          </w:tcPr>
          <w:p w14:paraId="34849DEF" w14:textId="77777777" w:rsidR="00524D73" w:rsidRDefault="00524D73" w:rsidP="00276A33">
            <w:pPr>
              <w:jc w:val="center"/>
            </w:pPr>
            <w:r w:rsidRPr="00276A33">
              <w:sym w:font="Wingdings" w:char="F06F"/>
            </w:r>
          </w:p>
        </w:tc>
        <w:tc>
          <w:tcPr>
            <w:tcW w:w="3261" w:type="dxa"/>
            <w:shd w:val="clear" w:color="auto" w:fill="auto"/>
          </w:tcPr>
          <w:p w14:paraId="5EABA7E6" w14:textId="77777777" w:rsidR="00524D73" w:rsidRDefault="00524D73" w:rsidP="00276A33">
            <w:pPr>
              <w:jc w:val="center"/>
            </w:pPr>
            <w:r w:rsidRPr="00276A33">
              <w:sym w:font="Wingdings" w:char="F06F"/>
            </w:r>
          </w:p>
        </w:tc>
      </w:tr>
    </w:tbl>
    <w:p w14:paraId="2AF02E85" w14:textId="77777777" w:rsidR="00F07F39" w:rsidRDefault="00F07F39" w:rsidP="00F07F39">
      <w:pPr>
        <w:pStyle w:val="Question"/>
        <w:numPr>
          <w:ilvl w:val="0"/>
          <w:numId w:val="0"/>
        </w:numPr>
        <w:spacing w:before="40" w:after="40" w:line="240" w:lineRule="auto"/>
      </w:pPr>
    </w:p>
    <w:p w14:paraId="5B355E16" w14:textId="3F7C961E" w:rsidR="00524D73" w:rsidRDefault="00283FB4" w:rsidP="00F07F39">
      <w:pPr>
        <w:pStyle w:val="Question"/>
        <w:tabs>
          <w:tab w:val="clear" w:pos="567"/>
          <w:tab w:val="left" w:pos="709"/>
        </w:tabs>
        <w:spacing w:before="40" w:after="40" w:line="240" w:lineRule="auto"/>
        <w:rPr>
          <w:i/>
        </w:rPr>
      </w:pPr>
      <w:r>
        <w:rPr>
          <w:rFonts w:cs="Arial"/>
        </w:rPr>
        <w:lastRenderedPageBreak/>
        <w:t>À</w:t>
      </w:r>
      <w:r>
        <w:t xml:space="preserve"> l’aide du </w:t>
      </w:r>
      <w:r w:rsidR="00C92D3F">
        <w:rPr>
          <w:b/>
        </w:rPr>
        <w:t>document t</w:t>
      </w:r>
      <w:r w:rsidRPr="004D2F0C">
        <w:rPr>
          <w:b/>
        </w:rPr>
        <w:t>echnique</w:t>
      </w:r>
      <w:r w:rsidR="00C92D3F">
        <w:rPr>
          <w:b/>
        </w:rPr>
        <w:t xml:space="preserve"> </w:t>
      </w:r>
      <w:r w:rsidR="00C92D3F" w:rsidRPr="00C92D3F">
        <w:t>page</w:t>
      </w:r>
      <w:r w:rsidRPr="004D2F0C">
        <w:rPr>
          <w:b/>
        </w:rPr>
        <w:t xml:space="preserve"> DT</w:t>
      </w:r>
      <w:r w:rsidR="00C92D3F">
        <w:rPr>
          <w:b/>
        </w:rPr>
        <w:t xml:space="preserve"> </w:t>
      </w:r>
      <w:r w:rsidRPr="004D2F0C">
        <w:rPr>
          <w:b/>
        </w:rPr>
        <w:t>15/17</w:t>
      </w:r>
      <w:r>
        <w:t xml:space="preserve"> « </w:t>
      </w:r>
      <w:r w:rsidR="00E30271">
        <w:t xml:space="preserve">Résultats - </w:t>
      </w:r>
      <w:r>
        <w:t xml:space="preserve">Géométrie des trains roulants », </w:t>
      </w:r>
      <w:r w:rsidRPr="00BF51E1">
        <w:rPr>
          <w:b/>
          <w:bCs/>
        </w:rPr>
        <w:t>relever</w:t>
      </w:r>
      <w:r>
        <w:t xml:space="preserve"> les valeurs </w:t>
      </w:r>
      <w:r w:rsidR="00E30271">
        <w:t>du parallélisme partiel avant gauche</w:t>
      </w:r>
      <w:r w:rsidR="00BC5C2D">
        <w:t>.</w:t>
      </w:r>
      <w:r w:rsidR="00524D73">
        <w:tab/>
      </w:r>
      <w:r w:rsidR="00CB2143" w:rsidRPr="00CB2143">
        <w:rPr>
          <w:i/>
        </w:rPr>
        <w:t>2</w:t>
      </w:r>
      <w:r w:rsidR="00524D73" w:rsidRPr="00CB2143">
        <w:rPr>
          <w:i/>
        </w:rPr>
        <w:t xml:space="preserve"> points</w:t>
      </w:r>
    </w:p>
    <w:p w14:paraId="29674D8E" w14:textId="77777777" w:rsidR="002113C6" w:rsidRDefault="002113C6" w:rsidP="002113C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4"/>
        <w:gridCol w:w="4846"/>
      </w:tblGrid>
      <w:tr w:rsidR="002113C6" w14:paraId="20DA536D" w14:textId="77777777" w:rsidTr="002113C6">
        <w:trPr>
          <w:jc w:val="center"/>
        </w:trPr>
        <w:tc>
          <w:tcPr>
            <w:tcW w:w="4854" w:type="dxa"/>
            <w:shd w:val="clear" w:color="auto" w:fill="auto"/>
          </w:tcPr>
          <w:p w14:paraId="7B171913" w14:textId="77777777" w:rsidR="002113C6" w:rsidRDefault="002113C6" w:rsidP="00FF4061">
            <w:pPr>
              <w:pStyle w:val="Paragraphedeliste"/>
              <w:ind w:left="0"/>
              <w:jc w:val="center"/>
            </w:pPr>
            <w:r>
              <w:t>Valeur « avant réglage » à modifier</w:t>
            </w:r>
          </w:p>
        </w:tc>
        <w:tc>
          <w:tcPr>
            <w:tcW w:w="4846" w:type="dxa"/>
            <w:shd w:val="clear" w:color="auto" w:fill="auto"/>
          </w:tcPr>
          <w:p w14:paraId="4029DB99" w14:textId="77777777" w:rsidR="002113C6" w:rsidRDefault="002113C6" w:rsidP="00FF4061">
            <w:pPr>
              <w:pStyle w:val="Paragraphedeliste"/>
              <w:ind w:left="0"/>
              <w:jc w:val="center"/>
            </w:pPr>
            <w:r>
              <w:t>Valeur « constructeur » à obtenir</w:t>
            </w:r>
          </w:p>
        </w:tc>
      </w:tr>
      <w:tr w:rsidR="002113C6" w14:paraId="550CC3AC" w14:textId="77777777" w:rsidTr="002113C6">
        <w:trPr>
          <w:trHeight w:val="540"/>
          <w:jc w:val="center"/>
        </w:trPr>
        <w:tc>
          <w:tcPr>
            <w:tcW w:w="4854" w:type="dxa"/>
            <w:shd w:val="clear" w:color="auto" w:fill="auto"/>
            <w:vAlign w:val="bottom"/>
          </w:tcPr>
          <w:p w14:paraId="72BF4414" w14:textId="77777777" w:rsidR="002113C6" w:rsidRPr="002113C6" w:rsidRDefault="002113C6" w:rsidP="002113C6">
            <w:pPr>
              <w:pStyle w:val="Paragraphedeliste"/>
              <w:ind w:left="0"/>
              <w:jc w:val="center"/>
            </w:pPr>
            <w:r w:rsidRPr="002113C6">
              <w:t>…………………………….</w:t>
            </w:r>
          </w:p>
        </w:tc>
        <w:tc>
          <w:tcPr>
            <w:tcW w:w="4846" w:type="dxa"/>
            <w:shd w:val="clear" w:color="auto" w:fill="auto"/>
            <w:vAlign w:val="bottom"/>
          </w:tcPr>
          <w:p w14:paraId="2EA3980C" w14:textId="77777777" w:rsidR="002113C6" w:rsidRDefault="002113C6" w:rsidP="00FF4061">
            <w:pPr>
              <w:pStyle w:val="Paragraphedeliste"/>
              <w:ind w:left="0"/>
              <w:jc w:val="center"/>
            </w:pPr>
            <w:r>
              <w:t>…………………………….</w:t>
            </w:r>
          </w:p>
        </w:tc>
      </w:tr>
    </w:tbl>
    <w:p w14:paraId="65BB89FB" w14:textId="77777777" w:rsidR="002113C6" w:rsidRDefault="002113C6" w:rsidP="002113C6"/>
    <w:p w14:paraId="66A93C9F" w14:textId="77777777" w:rsidR="002113C6" w:rsidRDefault="002113C6" w:rsidP="002113C6"/>
    <w:p w14:paraId="058782D2" w14:textId="7491887E" w:rsidR="00524D73" w:rsidRPr="00124E3A" w:rsidRDefault="00124E3A" w:rsidP="009F432A">
      <w:pPr>
        <w:spacing w:before="40" w:after="40"/>
        <w:rPr>
          <w:b/>
          <w:u w:val="single"/>
        </w:rPr>
      </w:pPr>
      <w:r w:rsidRPr="00124E3A">
        <w:rPr>
          <w:b/>
          <w:u w:val="single"/>
        </w:rPr>
        <w:t>S</w:t>
      </w:r>
      <w:r w:rsidR="00524D73" w:rsidRPr="00124E3A">
        <w:rPr>
          <w:b/>
          <w:u w:val="single"/>
        </w:rPr>
        <w:t>chéma cinématique du système de direction partie gauche</w:t>
      </w:r>
    </w:p>
    <w:p w14:paraId="3AB26AB6" w14:textId="77777777" w:rsidR="009F432A" w:rsidRPr="009F432A" w:rsidRDefault="009F432A" w:rsidP="009F432A">
      <w:pPr>
        <w:spacing w:before="40" w:after="40"/>
      </w:pPr>
    </w:p>
    <w:p w14:paraId="69B49956" w14:textId="77777777" w:rsidR="00524D73" w:rsidRDefault="004741B1" w:rsidP="00524D73">
      <w:pPr>
        <w:jc w:val="center"/>
      </w:pPr>
      <w:r>
        <w:rPr>
          <w:noProof/>
        </w:rPr>
        <w:pict w14:anchorId="05899E67">
          <v:group id="Groupe 92" o:spid="_x0000_s1138" style="position:absolute;left:0;text-align:left;margin-left:268.3pt;margin-top:103.5pt;width:62.05pt;height:73pt;z-index:251626496;mso-width-relative:margin" coordsize="7880,9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">
            <v:shape id="Arc 69" o:spid="_x0000_s1140" style="position:absolute;left:-398;top:2355;width:7315;height:6520;rotation:-7800226fd;visibility:visible;v-text-anchor:middle" coordsize="731520,6520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" adj="0,,0" path="m365760,nsc567764,,731520,145957,731520,326004r-365760,l365760,xem365760,nfc567764,,731520,145957,731520,326004e" filled="f" strokeweight=".5pt">
              <v:stroke endarrow="open" joinstyle="miter"/>
              <v:formulas/>
              <v:path arrowok="t" o:connecttype="custom" o:connectlocs="3658,0;7315,3260" o:connectangles="0,0"/>
            </v:shape>
            <v:shape id="Zone de texte 71" o:spid="_x0000_s1139" type="#_x0000_t202" style="position:absolute;left:732;width:7148;height:36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+O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yT+DvTDgCcvkLAAD//wMAUEsBAi0AFAAGAAgAAAAhANvh9svuAAAAhQEAABMAAAAAAAAA&#10;AAAAAAAAAAAAAFtDb250ZW50X1R5cGVzXS54bWxQSwECLQAUAAYACAAAACEAWvQsW78AAAAVAQAA&#10;CwAAAAAAAAAAAAAAAAAfAQAAX3JlbHMvLnJlbHNQSwECLQAUAAYACAAAACEAPpx/jsYAAADcAAAA&#10;DwAAAAAAAAAAAAAAAAAHAgAAZHJzL2Rvd25yZXYueG1sUEsFBgAAAAADAAMAtwAAAPoCAAAAAA==&#10;" filled="f" stroked="f" strokeweight=".5pt">
              <v:textbox>
                <w:txbxContent>
                  <w:p w14:paraId="7475FFCF" w14:textId="77777777" w:rsidR="00FF4061" w:rsidRPr="00283FB4" w:rsidRDefault="00FF4061" w:rsidP="00524D73">
                    <w:pPr>
                      <w:rPr>
                        <w:b/>
                      </w:rPr>
                    </w:pPr>
                    <w:r w:rsidRPr="00283FB4">
                      <w:rPr>
                        <w:b/>
                      </w:rPr>
                      <w:t>sens 2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0B8E9051">
          <v:group id="Groupe 77" o:spid="_x0000_s1135" style="position:absolute;left:0;text-align:left;margin-left:212.95pt;margin-top:113.75pt;width:96.05pt;height:66.05pt;z-index:251625472;mso-width-relative:margin" coordorigin="-3922" coordsize="12204,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">
            <v:shape id="Arc 22" o:spid="_x0000_s1137" style="position:absolute;left:1363;top:398;width:7315;height:6520;rotation:-7800226fd;visibility:visible;v-text-anchor:middle" coordsize="731520,6520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" adj="0,,0" path="m365760,nsc567764,,731520,145957,731520,326004r-365760,l365760,xem365760,nfc567764,,731520,145957,731520,326004e" filled="f" strokeweight=".5pt">
              <v:stroke startarrow="open" joinstyle="miter"/>
              <v:formulas/>
              <v:path arrowok="t" o:connecttype="custom" o:connectlocs="3658,0;7315,3260" o:connectangles="0,0"/>
            </v:shape>
            <v:shape id="Zone de texte 70" o:spid="_x0000_s1136" type="#_x0000_t202" style="position:absolute;left:-3922;top:4691;width:6664;height:36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<v:textbox>
                <w:txbxContent>
                  <w:p w14:paraId="52D71C8B" w14:textId="77777777" w:rsidR="00FF4061" w:rsidRPr="00283FB4" w:rsidRDefault="00FF4061" w:rsidP="00524D73">
                    <w:pPr>
                      <w:rPr>
                        <w:b/>
                      </w:rPr>
                    </w:pPr>
                    <w:r w:rsidRPr="00283FB4">
                      <w:rPr>
                        <w:b/>
                      </w:rPr>
                      <w:t>sens 1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77431E0F">
          <v:shape id="Zone de texte 246" o:spid="_x0000_s1134" type="#_x0000_t202" style="position:absolute;left:0;text-align:left;margin-left:328.15pt;margin-top:81.55pt;width:77.3pt;height:20.3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" fillcolor="window" stroked="f" strokeweight=".5pt">
            <v:textbox>
              <w:txbxContent>
                <w:p w14:paraId="38024127" w14:textId="77777777" w:rsidR="00FF4061" w:rsidRDefault="00FF4061" w:rsidP="00524D73">
                  <w:r>
                    <w:t>Crémaillère</w:t>
                  </w:r>
                </w:p>
              </w:txbxContent>
            </v:textbox>
          </v:shape>
        </w:pict>
      </w:r>
      <w:r>
        <w:rPr>
          <w:noProof/>
        </w:rPr>
        <w:pict w14:anchorId="64E50CD9">
          <v:line id="Connecteur droit 245" o:spid="_x0000_s1133" style="position:absolute;left:0;text-align:left;flip:x;z-index:251635712;visibility:visible;mso-width-relative:margin;mso-height-relative:margin" from="334.95pt,101.8pt" to="403.25pt,1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" strokecolor="windowText" strokeweight=".5pt">
            <v:stroke joinstyle="miter"/>
            <o:lock v:ext="edit" shapetype="f"/>
          </v:line>
        </w:pict>
      </w:r>
      <w:r>
        <w:rPr>
          <w:noProof/>
        </w:rPr>
        <w:pict w14:anchorId="422AD426">
          <v:shape id="Zone de texte 244" o:spid="_x0000_s1132" type="#_x0000_t202" style="position:absolute;left:0;text-align:left;margin-left:224.2pt;margin-top:70.85pt;width:62.4pt;height:20.3pt;z-index: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" fillcolor="window" stroked="f" strokeweight=".5pt">
            <v:textbox>
              <w:txbxContent>
                <w:p w14:paraId="57D82A7D" w14:textId="77777777" w:rsidR="00FF4061" w:rsidRDefault="00FF4061" w:rsidP="00524D73">
                  <w:r>
                    <w:t>Biellette</w:t>
                  </w:r>
                </w:p>
              </w:txbxContent>
            </v:textbox>
          </v:shape>
        </w:pict>
      </w:r>
      <w:r>
        <w:rPr>
          <w:noProof/>
        </w:rPr>
        <w:pict w14:anchorId="00197E31">
          <v:shape id="Zone de texte 243" o:spid="_x0000_s1131" type="#_x0000_t202" style="position:absolute;left:0;text-align:left;margin-left:166.85pt;margin-top:34.4pt;width:46pt;height:20.3pt;z-index:2516305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" fillcolor="window" stroked="f" strokeweight=".5pt">
            <v:textbox>
              <w:txbxContent>
                <w:p w14:paraId="0A6B8F4E" w14:textId="77777777" w:rsidR="00FF4061" w:rsidRDefault="00FF4061" w:rsidP="00524D73">
                  <w:r>
                    <w:t>Pivot</w:t>
                  </w:r>
                </w:p>
              </w:txbxContent>
            </v:textbox>
          </v:shape>
        </w:pict>
      </w:r>
      <w:r>
        <w:rPr>
          <w:noProof/>
        </w:rPr>
        <w:pict w14:anchorId="6D0ABCBE">
          <v:shape id="Zone de texte 242" o:spid="_x0000_s1130" type="#_x0000_t202" style="position:absolute;left:0;text-align:left;margin-left:32.4pt;margin-top:126pt;width:46pt;height:20.3pt;z-index:2516275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" fillcolor="window" stroked="f" strokeweight=".5pt">
            <v:textbox>
              <w:txbxContent>
                <w:p w14:paraId="5C49DE01" w14:textId="77777777" w:rsidR="00FF4061" w:rsidRDefault="00FF4061" w:rsidP="00524D73">
                  <w:r>
                    <w:t>Roue</w:t>
                  </w:r>
                </w:p>
              </w:txbxContent>
            </v:textbox>
          </v:shape>
        </w:pict>
      </w:r>
      <w:r>
        <w:rPr>
          <w:noProof/>
        </w:rPr>
        <w:pict w14:anchorId="4FF7C5E7">
          <v:shape id="Connecteur droit avec flèche 241" o:spid="_x0000_s1129" type="#_x0000_t32" style="position:absolute;left:0;text-align:left;margin-left:139.95pt;margin-top:55.8pt;width:27.85pt;height:21.5pt;flip:x;z-index:25162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" strokecolor="windowText" strokeweight=".5pt">
            <v:stroke endarrow="block" joinstyle="miter"/>
            <o:lock v:ext="edit" shapetype="f"/>
          </v:shape>
        </w:pict>
      </w:r>
      <w:r>
        <w:rPr>
          <w:noProof/>
        </w:rPr>
        <w:pict w14:anchorId="6F70005D">
          <v:shape id="Zone de texte 240" o:spid="_x0000_s1128" type="#_x0000_t202" style="position:absolute;left:0;text-align:left;margin-left:173.05pt;margin-top:69.25pt;width:55.15pt;height:20.3pt;z-index:25163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" fillcolor="window" stroked="f" strokeweight=".5pt">
            <v:textbox>
              <w:txbxContent>
                <w:p w14:paraId="01C93B7E" w14:textId="77777777" w:rsidR="00FF4061" w:rsidRDefault="00FF4061" w:rsidP="00524D73">
                  <w:r>
                    <w:t>Rotule</w:t>
                  </w:r>
                </w:p>
              </w:txbxContent>
            </v:textbox>
          </v:shape>
        </w:pict>
      </w:r>
      <w:r>
        <w:rPr>
          <w:noProof/>
        </w:rPr>
        <w:pict w14:anchorId="36CADAA2">
          <v:line id="Connecteur droit 239" o:spid="_x0000_s1127" style="position:absolute;left:0;text-align:left;z-index:251633664;visibility:visible;mso-wrap-distance-top:-3e-5mm;mso-wrap-distance-bottom:-3e-5mm" from="176.35pt,89.75pt" to="224.1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" strokecolor="windowText" strokeweight=".5pt">
            <v:stroke joinstyle="miter"/>
            <o:lock v:ext="edit" shapetype="f"/>
          </v:line>
        </w:pict>
      </w:r>
      <w:r>
        <w:rPr>
          <w:noProof/>
        </w:rPr>
        <w:pict w14:anchorId="1F325398">
          <v:shape id="Connecteur droit avec flèche 238" o:spid="_x0000_s1126" type="#_x0000_t32" style="position:absolute;left:0;text-align:left;margin-left:160.4pt;margin-top:89.6pt;width:15.9pt;height:18.5pt;flip:x;z-index:25163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" strokecolor="windowText" strokeweight=".5pt">
            <v:stroke endarrow="block" joinstyle="miter"/>
            <o:lock v:ext="edit" shapetype="f"/>
          </v:shape>
        </w:pict>
      </w:r>
      <w:r>
        <w:rPr>
          <w:noProof/>
        </w:rPr>
        <w:pict w14:anchorId="68BDA06B">
          <v:shape id="Connecteur droit avec flèche 237" o:spid="_x0000_s1125" type="#_x0000_t32" style="position:absolute;left:0;text-align:left;margin-left:251.65pt;margin-top:92.8pt;width:30.45pt;height:37.75pt;flip:x;z-index:25163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" strokecolor="windowText" strokeweight=".5pt">
            <v:stroke endarrow="block" joinstyle="miter"/>
            <o:lock v:ext="edit" shapetype="f"/>
          </v:shape>
        </w:pict>
      </w:r>
      <w:r>
        <w:rPr>
          <w:noProof/>
        </w:rPr>
        <w:pict w14:anchorId="4DC01D89">
          <v:shape id="Connecteur droit avec flèche 236" o:spid="_x0000_s1124" type="#_x0000_t32" style="position:absolute;left:0;text-align:left;margin-left:403.3pt;margin-top:101.7pt;width:27.25pt;height:34.55pt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" strokecolor="windowText" strokeweight=".5pt">
            <v:stroke endarrow="block" joinstyle="miter"/>
            <o:lock v:ext="edit" shapetype="f"/>
          </v:shape>
        </w:pict>
      </w:r>
      <w:r>
        <w:rPr>
          <w:noProof/>
        </w:rPr>
        <w:pict w14:anchorId="5E39E37D">
          <v:line id="Connecteur droit 235" o:spid="_x0000_s1123" style="position:absolute;left:0;text-align:left;flip:x;z-index:251637760;visibility:visible;mso-wrap-distance-top:-3e-5mm;mso-wrap-distance-bottom:-3e-5mm" from="233.55pt,92.65pt" to="282.4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" strokecolor="windowText" strokeweight=".5pt">
            <v:stroke joinstyle="miter"/>
            <o:lock v:ext="edit" shapetype="f"/>
          </v:line>
        </w:pict>
      </w:r>
      <w:r>
        <w:rPr>
          <w:noProof/>
        </w:rPr>
        <w:pict w14:anchorId="6DD920A1">
          <v:line id="Connecteur droit 234" o:spid="_x0000_s1122" style="position:absolute;left:0;text-align:left;z-index:251629568;visibility:visible;mso-wrap-distance-top:-3e-5mm;mso-wrap-distance-bottom:-3e-5mm" from="167.75pt,56.1pt" to="215.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" strokecolor="windowText" strokeweight=".5pt">
            <v:stroke joinstyle="miter"/>
            <o:lock v:ext="edit" shapetype="f"/>
          </v:line>
        </w:pict>
      </w:r>
      <w:r>
        <w:rPr>
          <w:noProof/>
        </w:rPr>
        <w:pict w14:anchorId="3DC5A1BF">
          <v:line id="Connecteur droit 233" o:spid="_x0000_s1121" style="position:absolute;left:0;text-align:left;flip:x;z-index:251648000;visibility:visible;mso-wrap-distance-top:-3e-5mm;mso-wrap-distance-bottom:-3e-5mm" from="34.45pt,146.75pt" to="83.3pt,1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" strokecolor="windowText" strokeweight=".5pt">
            <v:stroke joinstyle="miter"/>
            <o:lock v:ext="edit" shapetype="f"/>
          </v:line>
        </w:pict>
      </w:r>
      <w:r>
        <w:rPr>
          <w:noProof/>
        </w:rPr>
        <w:pict w14:anchorId="61DAED88">
          <v:shape id="Connecteur droit avec flèche 232" o:spid="_x0000_s1120" type="#_x0000_t32" style="position:absolute;left:0;text-align:left;margin-left:83.25pt;margin-top:112.75pt;width:20.65pt;height:33.85pt;flip:y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" strokecolor="windowText" strokeweight=".5pt">
            <v:stroke endarrow="block" joinstyle="miter"/>
            <o:lock v:ext="edit" shapetype="f"/>
          </v:shape>
        </w:pict>
      </w:r>
      <w:r w:rsidR="00DA0174">
        <w:rPr>
          <w:noProof/>
        </w:rPr>
        <w:drawing>
          <wp:inline distT="0" distB="0" distL="0" distR="0" wp14:anchorId="26D76FBF" wp14:editId="31E6B719">
            <wp:extent cx="5212080" cy="2297430"/>
            <wp:effectExtent l="19050" t="0" r="7620" b="0"/>
            <wp:docPr id="5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6B748C" w14:textId="77777777" w:rsidR="00190DC1" w:rsidRDefault="00190DC1" w:rsidP="00177560">
      <w:pPr>
        <w:pStyle w:val="Question"/>
        <w:numPr>
          <w:ilvl w:val="0"/>
          <w:numId w:val="0"/>
        </w:numPr>
      </w:pPr>
    </w:p>
    <w:p w14:paraId="456305D0" w14:textId="77777777" w:rsidR="00177560" w:rsidRPr="00190DC1" w:rsidRDefault="00177560" w:rsidP="00177560">
      <w:pPr>
        <w:pStyle w:val="Question"/>
        <w:numPr>
          <w:ilvl w:val="0"/>
          <w:numId w:val="0"/>
        </w:numPr>
        <w:rPr>
          <w:b/>
        </w:rPr>
      </w:pPr>
      <w:r w:rsidRPr="00190DC1">
        <w:rPr>
          <w:b/>
        </w:rPr>
        <w:t>Biellette de direction</w:t>
      </w:r>
    </w:p>
    <w:p w14:paraId="02E2C612" w14:textId="77777777" w:rsidR="00177560" w:rsidRDefault="00C7173A" w:rsidP="00B94352">
      <w:pPr>
        <w:pStyle w:val="Question"/>
        <w:numPr>
          <w:ilvl w:val="0"/>
          <w:numId w:val="0"/>
        </w:numPr>
        <w:ind w:left="709"/>
        <w:jc w:val="center"/>
      </w:pPr>
      <w:r w:rsidRPr="00C7173A">
        <w:rPr>
          <w:noProof/>
        </w:rPr>
        <w:drawing>
          <wp:inline distT="0" distB="0" distL="0" distR="0" wp14:anchorId="7B0B0335" wp14:editId="7087133E">
            <wp:extent cx="1889760" cy="817766"/>
            <wp:effectExtent l="19050" t="0" r="0" b="0"/>
            <wp:docPr id="6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760" r="58408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61" cy="82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560">
        <w:tab/>
      </w:r>
      <w:r w:rsidR="00177560" w:rsidRPr="002C2400">
        <w:rPr>
          <w:noProof/>
        </w:rPr>
        <w:drawing>
          <wp:inline distT="0" distB="0" distL="0" distR="0" wp14:anchorId="08FA2FA2" wp14:editId="010201F1">
            <wp:extent cx="3284220" cy="1102995"/>
            <wp:effectExtent l="19050" t="0" r="0" b="0"/>
            <wp:docPr id="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410" t="11760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D55B48" w14:textId="77777777" w:rsidR="00190DC1" w:rsidRDefault="00190DC1" w:rsidP="00190DC1">
      <w:pPr>
        <w:pStyle w:val="Question"/>
        <w:numPr>
          <w:ilvl w:val="0"/>
          <w:numId w:val="0"/>
        </w:numPr>
        <w:tabs>
          <w:tab w:val="clear" w:pos="567"/>
          <w:tab w:val="left" w:pos="680"/>
        </w:tabs>
        <w:spacing w:after="0"/>
      </w:pPr>
    </w:p>
    <w:p w14:paraId="241BC296" w14:textId="77777777" w:rsidR="00524D73" w:rsidRDefault="00524D73" w:rsidP="00524D73">
      <w:pPr>
        <w:pStyle w:val="Question"/>
        <w:tabs>
          <w:tab w:val="clear" w:pos="567"/>
          <w:tab w:val="left" w:pos="680"/>
        </w:tabs>
        <w:spacing w:after="0"/>
      </w:pPr>
      <w:r>
        <w:t xml:space="preserve">Vous devez procéder à un réglage </w:t>
      </w:r>
      <w:r w:rsidRPr="003911C5">
        <w:t>du</w:t>
      </w:r>
      <w:r>
        <w:t xml:space="preserve"> train avant, à l’aide du </w:t>
      </w:r>
      <w:bookmarkStart w:id="9" w:name="_Hlk121841213"/>
      <w:r>
        <w:t xml:space="preserve">schéma </w:t>
      </w:r>
      <w:bookmarkStart w:id="10" w:name="_Hlk121841318"/>
      <w:r w:rsidR="00190DC1">
        <w:t xml:space="preserve">cinématique </w:t>
      </w:r>
      <w:bookmarkEnd w:id="9"/>
      <w:bookmarkEnd w:id="10"/>
      <w:r>
        <w:t>ci-dessus</w:t>
      </w:r>
      <w:r w:rsidR="009F432A">
        <w:t xml:space="preserve">, </w:t>
      </w:r>
      <w:r w:rsidR="009F432A" w:rsidRPr="00DF649D">
        <w:rPr>
          <w:b/>
        </w:rPr>
        <w:t>p</w:t>
      </w:r>
      <w:r w:rsidRPr="00AD2243">
        <w:rPr>
          <w:b/>
          <w:bCs/>
        </w:rPr>
        <w:t>réciser</w:t>
      </w:r>
      <w:r>
        <w:t xml:space="preserve"> sur quelle pièce vous allez intervenir </w:t>
      </w:r>
      <w:r w:rsidRPr="002E3FE1">
        <w:t>pour</w:t>
      </w:r>
      <w:r>
        <w:t xml:space="preserve"> remettre en conformité le parallélisme du véhicule</w:t>
      </w:r>
      <w:r w:rsidR="006132C4">
        <w:t>.</w:t>
      </w:r>
      <w:r w:rsidR="00190DC1">
        <w:rPr>
          <w:i/>
        </w:rPr>
        <w:tab/>
      </w:r>
      <w:r w:rsidR="00190DC1" w:rsidRPr="00CB2143">
        <w:rPr>
          <w:i/>
        </w:rPr>
        <w:t>2 points</w:t>
      </w:r>
    </w:p>
    <w:p w14:paraId="5804AE69" w14:textId="77777777" w:rsidR="009F432A" w:rsidRDefault="009F432A" w:rsidP="00C7173A"/>
    <w:p w14:paraId="46A3DBA5" w14:textId="0BCFFE79" w:rsidR="00524D73" w:rsidRDefault="001F1167" w:rsidP="00C7173A">
      <w:pPr>
        <w:rPr>
          <w:i/>
        </w:rPr>
      </w:pPr>
      <w:r>
        <w:t>Répondre sur</w:t>
      </w:r>
      <w:r w:rsidR="00FF4061">
        <w:t xml:space="preserve"> une</w:t>
      </w:r>
      <w:r>
        <w:t xml:space="preserve"> </w:t>
      </w:r>
      <w:r w:rsidRPr="001F1167">
        <w:t>feuille de copie</w:t>
      </w:r>
      <w:r w:rsidR="00DF649D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72E1931" w14:textId="77777777" w:rsidR="00190DC1" w:rsidRDefault="00190DC1" w:rsidP="00C7173A">
      <w:pPr>
        <w:rPr>
          <w:i/>
        </w:rPr>
      </w:pPr>
    </w:p>
    <w:p w14:paraId="5E8934E1" w14:textId="77777777" w:rsidR="00190DC1" w:rsidRPr="00CB2143" w:rsidRDefault="00190DC1" w:rsidP="00C7173A">
      <w:pPr>
        <w:rPr>
          <w:i/>
        </w:rPr>
      </w:pPr>
    </w:p>
    <w:p w14:paraId="50BE91E6" w14:textId="12BA9628" w:rsidR="00152C4C" w:rsidRPr="00152C4C" w:rsidRDefault="007D078B" w:rsidP="00A94530">
      <w:pPr>
        <w:pStyle w:val="Question"/>
        <w:tabs>
          <w:tab w:val="clear" w:pos="567"/>
          <w:tab w:val="left" w:pos="680"/>
        </w:tabs>
        <w:spacing w:after="0"/>
      </w:pPr>
      <w:r>
        <w:t>Pour permettre le réglage</w:t>
      </w:r>
      <w:r w:rsidR="00190DC1">
        <w:t xml:space="preserve">, </w:t>
      </w:r>
      <w:r w:rsidRPr="00AD2243">
        <w:rPr>
          <w:b/>
          <w:bCs/>
        </w:rPr>
        <w:t>préciser</w:t>
      </w:r>
      <w:r w:rsidR="00190DC1" w:rsidRPr="00FF4061">
        <w:rPr>
          <w:bCs/>
        </w:rPr>
        <w:t>,</w:t>
      </w:r>
      <w:r w:rsidR="00190DC1">
        <w:rPr>
          <w:b/>
          <w:bCs/>
        </w:rPr>
        <w:t xml:space="preserve"> </w:t>
      </w:r>
      <w:r>
        <w:t xml:space="preserve">à l’aide du schéma </w:t>
      </w:r>
      <w:r w:rsidR="00190DC1">
        <w:t xml:space="preserve">cinématique </w:t>
      </w:r>
      <w:r>
        <w:t>ci-dessus représentant le filetage</w:t>
      </w:r>
      <w:r w:rsidR="00190DC1">
        <w:t>,</w:t>
      </w:r>
      <w:r>
        <w:t xml:space="preserve"> le sens </w:t>
      </w:r>
      <w:r w:rsidR="00190DC1">
        <w:t>(</w:t>
      </w:r>
      <w:r>
        <w:t>1 ou 2</w:t>
      </w:r>
      <w:r w:rsidR="00190DC1">
        <w:t>)</w:t>
      </w:r>
      <w:r>
        <w:t xml:space="preserve"> de rotation de la biellette de direction. </w:t>
      </w:r>
      <w:r w:rsidRPr="00AD2243">
        <w:rPr>
          <w:b/>
          <w:bCs/>
        </w:rPr>
        <w:t>Justifier</w:t>
      </w:r>
      <w:r w:rsidR="009F432A">
        <w:rPr>
          <w:b/>
          <w:bCs/>
        </w:rPr>
        <w:t xml:space="preserve"> </w:t>
      </w:r>
      <w:r w:rsidR="00C92EBC">
        <w:rPr>
          <w:bCs/>
        </w:rPr>
        <w:t>la</w:t>
      </w:r>
      <w:r w:rsidR="009044C2">
        <w:rPr>
          <w:bCs/>
        </w:rPr>
        <w:t xml:space="preserve"> </w:t>
      </w:r>
      <w:r w:rsidRPr="004D2F0C">
        <w:rPr>
          <w:bCs/>
        </w:rPr>
        <w:t>réponse</w:t>
      </w:r>
      <w:r w:rsidRPr="004D2F0C">
        <w:t>.</w:t>
      </w:r>
      <w:r w:rsidR="00524D73">
        <w:tab/>
      </w:r>
      <w:r w:rsidR="00524D73" w:rsidRPr="00CB2143">
        <w:rPr>
          <w:i/>
        </w:rPr>
        <w:t>2 points</w:t>
      </w:r>
    </w:p>
    <w:p w14:paraId="39F00F8E" w14:textId="77777777" w:rsidR="009F432A" w:rsidRDefault="009F432A" w:rsidP="00C7173A">
      <w:pPr>
        <w:pStyle w:val="Question"/>
        <w:numPr>
          <w:ilvl w:val="0"/>
          <w:numId w:val="0"/>
        </w:numPr>
        <w:tabs>
          <w:tab w:val="clear" w:pos="567"/>
          <w:tab w:val="left" w:pos="680"/>
        </w:tabs>
        <w:spacing w:before="0" w:after="0" w:line="240" w:lineRule="auto"/>
      </w:pPr>
    </w:p>
    <w:p w14:paraId="49917CBF" w14:textId="54089E23" w:rsidR="00524D73" w:rsidRDefault="00152C4C" w:rsidP="00C7173A">
      <w:pPr>
        <w:pStyle w:val="Question"/>
        <w:numPr>
          <w:ilvl w:val="0"/>
          <w:numId w:val="0"/>
        </w:numPr>
        <w:tabs>
          <w:tab w:val="clear" w:pos="567"/>
          <w:tab w:val="left" w:pos="680"/>
        </w:tabs>
        <w:spacing w:before="0" w:after="0" w:line="240" w:lineRule="auto"/>
      </w:pPr>
      <w:r>
        <w:t xml:space="preserve">Répondre sur </w:t>
      </w:r>
      <w:r w:rsidR="00FF4061">
        <w:t xml:space="preserve">une </w:t>
      </w:r>
      <w:r w:rsidRPr="001F1167">
        <w:t>feuille de copie</w:t>
      </w:r>
      <w:r w:rsidR="009044C2">
        <w:t>.</w:t>
      </w:r>
    </w:p>
    <w:p w14:paraId="6D6B9422" w14:textId="078CE5B1" w:rsidR="00524D73" w:rsidRDefault="007D5B7B" w:rsidP="007D5B7B">
      <w:pPr>
        <w:pStyle w:val="Question"/>
        <w:tabs>
          <w:tab w:val="clear" w:pos="567"/>
          <w:tab w:val="left" w:pos="680"/>
        </w:tabs>
        <w:spacing w:after="0" w:line="240" w:lineRule="auto"/>
        <w:rPr>
          <w:i/>
        </w:rPr>
      </w:pPr>
      <w:r>
        <w:rPr>
          <w:rFonts w:cs="Arial"/>
        </w:rPr>
        <w:lastRenderedPageBreak/>
        <w:t>À</w:t>
      </w:r>
      <w:r>
        <w:t xml:space="preserve"> l’aide d</w:t>
      </w:r>
      <w:r w:rsidR="00DF649D">
        <w:t>u</w:t>
      </w:r>
      <w:r>
        <w:t xml:space="preserve"> </w:t>
      </w:r>
      <w:r w:rsidR="009044C2">
        <w:rPr>
          <w:b/>
        </w:rPr>
        <w:t>document t</w:t>
      </w:r>
      <w:r w:rsidRPr="002C2400">
        <w:rPr>
          <w:b/>
        </w:rPr>
        <w:t>echnique</w:t>
      </w:r>
      <w:r w:rsidR="009F432A">
        <w:rPr>
          <w:b/>
        </w:rPr>
        <w:t xml:space="preserve"> </w:t>
      </w:r>
      <w:r w:rsidR="009044C2">
        <w:t xml:space="preserve">page </w:t>
      </w:r>
      <w:r w:rsidRPr="002C2400">
        <w:rPr>
          <w:b/>
        </w:rPr>
        <w:t>DT</w:t>
      </w:r>
      <w:r w:rsidR="00C92D3F">
        <w:rPr>
          <w:b/>
        </w:rPr>
        <w:t xml:space="preserve"> </w:t>
      </w:r>
      <w:r w:rsidRPr="002C2400">
        <w:rPr>
          <w:b/>
        </w:rPr>
        <w:t>17/17</w:t>
      </w:r>
      <w:r>
        <w:t xml:space="preserve"> et afin</w:t>
      </w:r>
      <w:r w:rsidR="00524D73">
        <w:t xml:space="preserve"> de procéder au </w:t>
      </w:r>
      <w:r w:rsidR="00524D73" w:rsidRPr="003911C5">
        <w:t>réglage</w:t>
      </w:r>
      <w:r w:rsidR="009044C2">
        <w:t xml:space="preserve"> de la biellette :</w:t>
      </w:r>
      <w:r w:rsidR="00524D73">
        <w:tab/>
      </w:r>
      <w:r w:rsidR="00524D73" w:rsidRPr="00CB2143">
        <w:rPr>
          <w:i/>
        </w:rPr>
        <w:t>2 points</w:t>
      </w:r>
    </w:p>
    <w:p w14:paraId="531EDA01" w14:textId="77777777" w:rsidR="00FC4AF1" w:rsidRPr="00C92D3F" w:rsidRDefault="00FC4AF1" w:rsidP="00FC4AF1">
      <w:pPr>
        <w:rPr>
          <w:sz w:val="16"/>
          <w:szCs w:val="16"/>
        </w:rPr>
      </w:pPr>
    </w:p>
    <w:p w14:paraId="619E49BA" w14:textId="1DA150DA" w:rsidR="009F432A" w:rsidRPr="00FC4AF1" w:rsidRDefault="009F432A" w:rsidP="00FC4AF1">
      <w:r>
        <w:t xml:space="preserve">Répondre sur </w:t>
      </w:r>
      <w:r w:rsidR="00FF4061">
        <w:t xml:space="preserve">une </w:t>
      </w:r>
      <w:r>
        <w:t>feuille de copie</w:t>
      </w:r>
      <w:r w:rsidR="00DF649D">
        <w:t>.</w:t>
      </w:r>
    </w:p>
    <w:p w14:paraId="107F5DF5" w14:textId="412DBED4" w:rsidR="001F1167" w:rsidRDefault="00524D73" w:rsidP="00853D97">
      <w:pPr>
        <w:pStyle w:val="Question"/>
        <w:numPr>
          <w:ilvl w:val="0"/>
          <w:numId w:val="10"/>
        </w:numPr>
        <w:tabs>
          <w:tab w:val="clear" w:pos="567"/>
          <w:tab w:val="left" w:pos="680"/>
        </w:tabs>
        <w:spacing w:after="0" w:line="240" w:lineRule="auto"/>
        <w:ind w:left="714" w:hanging="357"/>
        <w:contextualSpacing/>
      </w:pPr>
      <w:r w:rsidRPr="00A01F2B">
        <w:rPr>
          <w:b/>
          <w:bCs/>
        </w:rPr>
        <w:t>Mesurer</w:t>
      </w:r>
      <w:r>
        <w:t xml:space="preserve"> le diamètre du filetage sur le dessin de la biellette</w:t>
      </w:r>
      <w:r w:rsidR="00853D97">
        <w:t xml:space="preserve"> </w:t>
      </w:r>
      <w:r w:rsidR="00A67D28" w:rsidRPr="00A67D28">
        <w:rPr>
          <w:b/>
        </w:rPr>
        <w:t>Détail A</w:t>
      </w:r>
      <w:r w:rsidR="00C92D3F">
        <w:rPr>
          <w:b/>
        </w:rPr>
        <w:t xml:space="preserve"> </w:t>
      </w:r>
      <w:r w:rsidR="00C92D3F">
        <w:t xml:space="preserve">du </w:t>
      </w:r>
      <w:r w:rsidR="00C92D3F" w:rsidRPr="00C92D3F">
        <w:rPr>
          <w:b/>
        </w:rPr>
        <w:t>dossier sujet</w:t>
      </w:r>
      <w:r w:rsidR="00C92D3F">
        <w:t xml:space="preserve"> page </w:t>
      </w:r>
      <w:r w:rsidR="00C92D3F" w:rsidRPr="00C92D3F">
        <w:rPr>
          <w:b/>
        </w:rPr>
        <w:t>DS 10/12</w:t>
      </w:r>
      <w:r w:rsidR="00A67D28">
        <w:t>.</w:t>
      </w:r>
    </w:p>
    <w:p w14:paraId="01443D60" w14:textId="77777777" w:rsidR="00853D97" w:rsidRPr="00C92D3F" w:rsidRDefault="00853D97" w:rsidP="00853D97">
      <w:pPr>
        <w:contextualSpacing/>
        <w:rPr>
          <w:sz w:val="16"/>
          <w:szCs w:val="16"/>
        </w:rPr>
      </w:pPr>
    </w:p>
    <w:p w14:paraId="31F33649" w14:textId="0DADC9DC" w:rsidR="00152C4C" w:rsidRDefault="007D5B7B" w:rsidP="00853D97">
      <w:pPr>
        <w:pStyle w:val="Question"/>
        <w:numPr>
          <w:ilvl w:val="0"/>
          <w:numId w:val="10"/>
        </w:numPr>
        <w:tabs>
          <w:tab w:val="clear" w:pos="567"/>
          <w:tab w:val="left" w:pos="680"/>
        </w:tabs>
        <w:spacing w:before="0" w:after="0" w:line="240" w:lineRule="auto"/>
        <w:ind w:left="714" w:hanging="357"/>
        <w:contextualSpacing/>
      </w:pPr>
      <w:r>
        <w:rPr>
          <w:b/>
          <w:bCs/>
        </w:rPr>
        <w:t>I</w:t>
      </w:r>
      <w:r w:rsidR="00524D73" w:rsidRPr="009E6796">
        <w:rPr>
          <w:b/>
          <w:bCs/>
        </w:rPr>
        <w:t>dentifier</w:t>
      </w:r>
      <w:r w:rsidR="00524D73">
        <w:t xml:space="preserve"> la valeur du pas fin de vis correspondant</w:t>
      </w:r>
      <w:bookmarkStart w:id="11" w:name="_Hlk124164365"/>
      <w:r w:rsidR="00DF649D">
        <w:t xml:space="preserve"> </w:t>
      </w:r>
      <w:r w:rsidR="00CD3BA0">
        <w:t>(</w:t>
      </w:r>
      <w:r w:rsidR="00DF649D">
        <w:t>s</w:t>
      </w:r>
      <w:r w:rsidR="00FF4061">
        <w:t>’il y a</w:t>
      </w:r>
      <w:r w:rsidR="00CD3BA0">
        <w:t xml:space="preserve"> plusieurs valeur</w:t>
      </w:r>
      <w:r w:rsidR="00DF649D">
        <w:t>s</w:t>
      </w:r>
      <w:r w:rsidR="00CD3BA0">
        <w:t xml:space="preserve"> possible</w:t>
      </w:r>
      <w:r w:rsidR="00DF649D">
        <w:t>s</w:t>
      </w:r>
      <w:r w:rsidR="00CD3BA0">
        <w:t>, prendre la plus grande)</w:t>
      </w:r>
      <w:bookmarkEnd w:id="11"/>
      <w:r w:rsidR="00DF649D">
        <w:t>.</w:t>
      </w:r>
    </w:p>
    <w:p w14:paraId="5A766104" w14:textId="77777777" w:rsidR="00124E3A" w:rsidRPr="00C92D3F" w:rsidRDefault="00124E3A" w:rsidP="00124E3A">
      <w:pPr>
        <w:rPr>
          <w:sz w:val="16"/>
          <w:szCs w:val="16"/>
        </w:rPr>
      </w:pPr>
    </w:p>
    <w:p w14:paraId="0A74BB46" w14:textId="77777777" w:rsidR="00524D73" w:rsidRPr="00124E3A" w:rsidRDefault="00524D73" w:rsidP="00524D73">
      <w:pPr>
        <w:rPr>
          <w:b/>
          <w:bCs/>
          <w:u w:val="single"/>
        </w:rPr>
      </w:pPr>
      <w:r w:rsidRPr="00124E3A">
        <w:rPr>
          <w:b/>
          <w:u w:val="single"/>
        </w:rPr>
        <w:t>Schéma de la position avant réglage à l’</w:t>
      </w:r>
      <w:r w:rsidRPr="00124E3A">
        <w:rPr>
          <w:b/>
          <w:bCs/>
          <w:u w:val="single"/>
        </w:rPr>
        <w:t>échelle 1:4</w:t>
      </w:r>
    </w:p>
    <w:p w14:paraId="3B411BEF" w14:textId="77777777" w:rsidR="00EE6B96" w:rsidRDefault="00EE6B96" w:rsidP="00EE6B96">
      <w:pPr>
        <w:rPr>
          <w:b/>
          <w:bCs/>
          <w:u w:val="single"/>
        </w:rPr>
      </w:pPr>
    </w:p>
    <w:p w14:paraId="4BD97FCF" w14:textId="77777777" w:rsidR="00EE6B96" w:rsidRDefault="004741B1" w:rsidP="00EE6B96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pict w14:anchorId="451134D8">
          <v:roundrect id="AutoShape 918" o:spid="_x0000_s1119" style="position:absolute;left:0;text-align:left;margin-left:151.75pt;margin-top:.95pt;width:44.95pt;height:21pt;z-index:2517555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">
            <v:textbox>
              <w:txbxContent>
                <w:p w14:paraId="2195246D" w14:textId="77777777" w:rsidR="00FF4061" w:rsidRPr="008C6036" w:rsidRDefault="00FF4061" w:rsidP="00EE6B96">
                  <w:pPr>
                    <w:jc w:val="center"/>
                    <w:rPr>
                      <w:b/>
                      <w:sz w:val="20"/>
                    </w:rPr>
                  </w:pPr>
                  <w:r w:rsidRPr="008C6036">
                    <w:rPr>
                      <w:b/>
                      <w:sz w:val="20"/>
                    </w:rPr>
                    <w:t>Roue</w:t>
                  </w:r>
                </w:p>
              </w:txbxContent>
            </v:textbox>
          </v:roundrect>
        </w:pict>
      </w:r>
    </w:p>
    <w:p w14:paraId="7208F5D2" w14:textId="77777777" w:rsidR="00EE6B96" w:rsidRPr="008B5F73" w:rsidRDefault="004741B1" w:rsidP="00EE6B96">
      <w:pPr>
        <w:rPr>
          <w:u w:val="single"/>
        </w:rPr>
      </w:pPr>
      <w:r>
        <w:rPr>
          <w:noProof/>
          <w:u w:val="single"/>
        </w:rPr>
        <w:pict w14:anchorId="40252873">
          <v:shape id="AutoShape 914" o:spid="_x0000_s1118" type="#_x0000_t32" style="position:absolute;left:0;text-align:left;margin-left:112.65pt;margin-top:4.1pt;width:39.25pt;height:25.5pt;flip:x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">
            <v:stroke endarrow="open"/>
          </v:shape>
        </w:pict>
      </w:r>
    </w:p>
    <w:p w14:paraId="5CCB8062" w14:textId="77777777" w:rsidR="00EE6B96" w:rsidRDefault="004741B1" w:rsidP="00EE6B96">
      <w:r>
        <w:rPr>
          <w:noProof/>
        </w:rPr>
        <w:pict w14:anchorId="6C8D8AE2">
          <v:group id="Groupe 211" o:spid="_x0000_s1099" style="position:absolute;left:0;text-align:left;margin-left:-5.65pt;margin-top:6.4pt;width:171.85pt;height:243.65pt;rotation:-469458fd;z-index:251748352;mso-width-relative:margin;mso-height-relative:margin" coordsize="6718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">
            <v:group id="Groupe 212" o:spid="_x0000_s1110" style="position:absolute;width:6718;height:9525" coordsize="671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<v:line id="Connecteur droit 213" o:spid="_x0000_s1117" style="position:absolute;flip:y;visibility:visible" from="3333,5270" to="3333,9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" strokecolor="#92d050" strokeweight="1pt">
                <v:stroke joinstyle="miter"/>
              </v:line>
              <v:group id="Groupe 214" o:spid="_x0000_s1112" style="position:absolute;width:6305;height:5873" coordsize="6305,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<v:rect id="Rectangle 215" o:spid="_x0000_s1116" style="position:absolute;left:2222;top:4191;width:2256;height:106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" filled="f" strokecolor="#92d050" strokeweight="1pt"/>
                <v:group id="Groupe 216" o:spid="_x0000_s1113" style="position:absolute;width:6305;height:5873" coordsize="6305,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line id="Connecteur droit 217" o:spid="_x0000_s1115" style="position:absolute;flip:y;visibility:visible" from="3302,0" to="3302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" strokecolor="#92d050" strokeweight="1pt">
                    <v:stroke joinstyle="miter"/>
                  </v:line>
                  <v:shape id="Arc 218" o:spid="_x0000_s1114" style="position:absolute;top:63;width:6305;height:5810;rotation:-45;visibility:visible;v-text-anchor:middle" coordsize="630570,581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" adj="0,,0" path="m315285,nsc489412,,630570,130067,630570,290513r-315285,l315285,xem315285,nfc489412,,630570,130067,630570,290513e" filled="f" strokecolor="#92d050" strokeweight="1pt">
                    <v:stroke joinstyle="miter"/>
                    <v:formulas/>
                    <v:path arrowok="t" o:connecttype="custom" o:connectlocs="3153,0;6305,2905" o:connectangles="0,0"/>
                  </v:shape>
                </v:group>
              </v:group>
              <v:shape id="Arc 219" o:spid="_x0000_s1111" style="position:absolute;left:412;top:3587;width:6306;height:5811;rotation:8887155fd;visibility:visible;v-text-anchor:middle" coordsize="630570,581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" adj="0,,0" path="m315285,nsc489412,,630570,130067,630570,290513r-315285,l315285,xem315285,nfc489412,,630570,130067,630570,290513e" filled="f" strokecolor="#92d050" strokeweight="1pt">
                <v:stroke joinstyle="miter"/>
                <v:formulas/>
                <v:path arrowok="t" o:connecttype="custom" o:connectlocs="3153,0;6306,2906" o:connectangles="0,0"/>
              </v:shape>
            </v:group>
            <v:group id="Groupe 220" o:spid="_x0000_s1105" style="position:absolute;left:2781;top:1657;width:1254;height:857" coordsize="125385,85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<v:group id="Groupe 221" o:spid="_x0000_s1107" style="position:absolute;width:125385;height:85724" coordsize="125385,85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<v:shape id="Forme libre : forme 222" o:spid="_x0000_s1109" style="position:absolute;left:5715;width:119670;height:45719;visibility:visible;mso-wrap-style:square;v-text-anchor:middle" coordsize="405036,9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" path="m,27821c47305,10177,94611,-7466,138081,3274v43470,10740,78246,80803,122738,88985c305311,100441,364635,39584,405036,52369e" filled="f" strokecolor="#92d050" strokeweight="1pt">
                  <v:stroke joinstyle="miter"/>
                  <v:path arrowok="t" o:connecttype="custom" o:connectlocs="0,6721;12054,791;22768,22287;35357,12651" o:connectangles="0,0,0,0"/>
                </v:shape>
                <v:shape id="Forme libre : forme 223" o:spid="_x0000_s1108" style="position:absolute;top:40005;width:119670;height:45719;visibility:visible;mso-wrap-style:square;v-text-anchor:middle" coordsize="405036,9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" path="m,27821c47305,10177,94611,-7466,138081,3274v43470,10740,78246,80803,122738,88985c305311,100441,364635,39584,405036,52369e" filled="f" strokecolor="#92d050" strokeweight="1pt">
                  <v:stroke joinstyle="miter"/>
                  <v:path arrowok="t" o:connecttype="custom" o:connectlocs="0,6721;12054,791;22768,22287;35357,12651" o:connectangles="0,0,0,0"/>
                </v:shape>
              </v:group>
              <v:line id="Connecteur droit 224" o:spid="_x0000_s1106" style="position:absolute;flip:x;visibility:visible" from="49530,11430" to="53333,43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" strokecolor="white [3212]" strokeweight="1pt">
                <v:stroke joinstyle="miter"/>
              </v:line>
            </v:group>
            <v:group id="Groupe 225" o:spid="_x0000_s1100" style="position:absolute;left:2838;top:6629;width:1254;height:857" coordsize="125385,85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<v:group id="Groupe 226" o:spid="_x0000_s1102" style="position:absolute;width:125385;height:85724" coordsize="125385,85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<v:shape id="Forme libre : forme 227" o:spid="_x0000_s1104" style="position:absolute;left:5715;width:119670;height:45719;visibility:visible;mso-wrap-style:square;v-text-anchor:middle" coordsize="405036,9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" path="m,27821c47305,10177,94611,-7466,138081,3274v43470,10740,78246,80803,122738,88985c305311,100441,364635,39584,405036,52369e" filled="f" strokecolor="#92d050" strokeweight="1pt">
                  <v:stroke joinstyle="miter"/>
                  <v:path arrowok="t" o:connecttype="custom" o:connectlocs="0,6721;12054,791;22768,22287;35357,12651" o:connectangles="0,0,0,0"/>
                </v:shape>
                <v:shape id="Forme libre : forme 228" o:spid="_x0000_s1103" style="position:absolute;top:40005;width:119670;height:45719;visibility:visible;mso-wrap-style:square;v-text-anchor:middle" coordsize="405036,9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" path="m,27821c47305,10177,94611,-7466,138081,3274v43470,10740,78246,80803,122738,88985c305311,100441,364635,39584,405036,52369e" filled="f" strokecolor="#92d050" strokeweight="1pt">
                  <v:stroke joinstyle="miter"/>
                  <v:path arrowok="t" o:connecttype="custom" o:connectlocs="0,6721;12054,791;22768,22287;35357,12651" o:connectangles="0,0,0,0"/>
                </v:shape>
              </v:group>
              <v:line id="Connecteur droit 229" o:spid="_x0000_s1101" style="position:absolute;flip:x;visibility:visible" from="49530,11430" to="53333,43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" strokecolor="white [3212]" strokeweight="1pt">
                <v:stroke joinstyle="miter"/>
              </v:line>
            </v:group>
          </v:group>
        </w:pict>
      </w:r>
    </w:p>
    <w:p w14:paraId="06091CA0" w14:textId="77777777" w:rsidR="00EE6B96" w:rsidRDefault="00EE6B96" w:rsidP="00EE6B96"/>
    <w:p w14:paraId="269BE49E" w14:textId="77777777" w:rsidR="00EE6B96" w:rsidRDefault="00EE6B96" w:rsidP="00EE6B96"/>
    <w:p w14:paraId="459E479B" w14:textId="77777777" w:rsidR="00EE6B96" w:rsidRDefault="004741B1" w:rsidP="00EE6B96">
      <w:r>
        <w:rPr>
          <w:noProof/>
        </w:rPr>
        <w:pict w14:anchorId="0D15E868">
          <v:group id="Groupe 179" o:spid="_x0000_s1075" style="position:absolute;left:0;text-align:left;margin-left:124pt;margin-top:9.45pt;width:381.35pt;height:261pt;z-index:251759616" coordorigin="13444,2726" coordsize="48435,33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">
            <v:group id="Groupe 141" o:spid="_x0000_s1094" style="position:absolute;left:56823;top:29407;width:4091;height:5800" coordsize="4090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<v:group id="Groupe 93" o:spid="_x0000_s1096" style="position:absolute;top:3900;width:1786;height:1900" coordsize="178628,19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line id="Connecteur droit 94" o:spid="_x0000_s1098" style="position:absolute;flip:x;visibility:visible" from="0,99391" to="178628,9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" strokecolor="black [3200]" strokeweight="1.25pt">
                  <v:stroke joinstyle="miter"/>
                </v:line>
                <v:line id="Connecteur droit 95" o:spid="_x0000_s1097" style="position:absolute;visibility:visible" from="91440,0" to="91440,19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" strokecolor="black [3200]" strokeweight="1.25pt">
                  <v:stroke joinstyle="miter"/>
                </v:line>
              </v:group>
              <v:shape id="Zone de texte 96" o:spid="_x0000_s1095" type="#_x0000_t202" style="position:absolute;left:910;width:3180;height:35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<v:textbox>
                  <w:txbxContent>
                    <w:p w14:paraId="1E539D64" w14:textId="77777777" w:rsidR="00FF4061" w:rsidRDefault="00FF4061" w:rsidP="00EE6B96">
                      <w:r>
                        <w:t>O</w:t>
                      </w:r>
                    </w:p>
                  </w:txbxContent>
                </v:textbox>
              </v:shape>
            </v:group>
            <v:group id="Groupe 178" o:spid="_x0000_s1076" style="position:absolute;left:13444;top:2726;width:48435;height:33153" coordorigin="13444,2726" coordsize="48435,3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<v:group id="Groupe 106" o:spid="_x0000_s1089" style="position:absolute;left:19263;top:22603;width:4219;height:5862" coordorigin="-1350,511" coordsize="4219,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<v:group id="Groupe 156" o:spid="_x0000_s1091" style="position:absolute;left:-1350;top:4473;width:1785;height:1900" coordorigin="-135059,91988" coordsize="178628,19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line id="Connecteur droit 154" o:spid="_x0000_s1093" style="position:absolute;flip:x;visibility:visible" from="-135059,193217" to="43569,19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" strokecolor="black [3200]" strokeweight="1.25pt">
                    <v:stroke joinstyle="miter"/>
                  </v:line>
                  <v:line id="Connecteur droit 155" o:spid="_x0000_s1092" style="position:absolute;visibility:visible" from="-53484,91988" to="-53484,28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" strokecolor="black [3200]" strokeweight="1.25pt">
                    <v:stroke joinstyle="miter"/>
                  </v:line>
                </v:group>
                <v:shape id="Zone de texte 167" o:spid="_x0000_s1090" type="#_x0000_t202" style="position:absolute;left:-311;top:511;width:3180;height:3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3DA6C9CD" w14:textId="77777777" w:rsidR="00FF4061" w:rsidRDefault="00FF4061" w:rsidP="00EE6B96">
                        <w:r>
                          <w:t>B</w:t>
                        </w:r>
                      </w:p>
                    </w:txbxContent>
                  </v:textbox>
                </v:shape>
              </v:group>
              <v:group id="Groupe 177" o:spid="_x0000_s1077" style="position:absolute;left:13444;top:2726;width:48435;height:33153" coordorigin="13444,2726" coordsize="48435,3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<v:group id="Groupe 100" o:spid="_x0000_s1084" style="position:absolute;left:13444;top:8266;width:5600;height:4067" coordsize="5599,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group id="Groupe 157" o:spid="_x0000_s1086" style="position:absolute;left:3813;top:2166;width:1786;height:1900" coordsize="178628,19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line id="Connecteur droit 158" o:spid="_x0000_s1088" style="position:absolute;flip:x;visibility:visible" from="0,99391" to="178628,9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" strokecolor="black [3200]" strokeweight="1.25pt">
                      <v:stroke joinstyle="miter"/>
                    </v:line>
                    <v:line id="Connecteur droit 159" o:spid="_x0000_s1087" style="position:absolute;visibility:visible" from="91440,0" to="91440,19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" strokecolor="black [3200]" strokeweight="1.25pt">
                      <v:stroke joinstyle="miter"/>
                    </v:line>
                  </v:group>
                  <v:shape id="Zone de texte 166" o:spid="_x0000_s1085" type="#_x0000_t202" style="position:absolute;width:3180;height:35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Hz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cUwB88MAAADcAAAADwAA&#10;AAAAAAAAAAAAAAAHAgAAZHJzL2Rvd25yZXYueG1sUEsFBgAAAAADAAMAtwAAAPcCAAAAAA==&#10;" filled="f" stroked="f" strokeweight=".5pt">
                    <v:textbox>
                      <w:txbxContent>
                        <w:p w14:paraId="734DA598" w14:textId="77777777" w:rsidR="00FF4061" w:rsidRDefault="00FF4061" w:rsidP="00EE6B96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group id="Groupe 176" o:spid="_x0000_s1078" style="position:absolute;left:17085;top:2726;width:44794;height:33153" coordorigin="17085,2726" coordsize="44794,3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line id="Connecteur droit 161" o:spid="_x0000_s1083" style="position:absolute;visibility:visible" from="17085,2726" to="21019,3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" strokecolor="black [3213]" strokeweight="1pt">
                    <v:stroke dashstyle="longDashDot" joinstyle="miter"/>
                  </v:line>
                  <v:group id="Groupe 52" o:spid="_x0000_s1080" style="position:absolute;left:56092;top:32641;width:5787;height:3238" coordsize="307936,17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line id="Connecteur droit 53" o:spid="_x0000_s1082" style="position:absolute;flip:x;visibility:visible" from="172785,90772" to="307936,9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" strokecolor="#ed7d31 [3205]" strokeweight="1pt">
                      <v:stroke joinstyle="miter"/>
                    </v:line>
                    <v:shape id="Arc 54" o:spid="_x0000_s1081" style="position:absolute;left:451;top:-451;width:176224;height:177126;rotation:8821645fd;visibility:visible;v-text-anchor:middle" coordsize="176224,177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" adj="0,,0" path="m92133,177034nsc56099,178689,22701,158100,7833,125067,-6947,92229,-454,53663,24254,27541,49156,1214,87528,-7159,121049,6420v33340,13506,55175,46013,55175,82143l88112,88563r4021,88471xem92133,177034nfc56099,178689,22701,158100,7833,125067,-6947,92229,-454,53663,24254,27541,49156,1214,87528,-7159,121049,6420v33340,13506,55175,46013,55175,82143e" filled="f" strokecolor="#ed7d31 [3205]" strokeweight="1pt">
                      <v:stroke joinstyle="miter"/>
                      <v:formulas/>
                      <v:path arrowok="t" o:connecttype="custom" o:connectlocs="92133,177034;7833,125067;24254,27541;121049,6420;176224,88563" o:connectangles="0,0,0,0,0"/>
                    </v:shape>
                  </v:group>
                  <v:line id="Connecteur droit 171" o:spid="_x0000_s1079" style="position:absolute;visibility:visible" from="17980,5047" to="18816,3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" strokecolor="#ffc000" strokeweight="1.25pt">
                    <v:stroke dashstyle="dashDot" joinstyle="miter"/>
                  </v:line>
                </v:group>
              </v:group>
            </v:group>
          </v:group>
        </w:pict>
      </w:r>
    </w:p>
    <w:p w14:paraId="642DE6B7" w14:textId="77777777" w:rsidR="00EE6B96" w:rsidRDefault="00EE6B96" w:rsidP="00EE6B96"/>
    <w:p w14:paraId="4FF8D96A" w14:textId="77777777" w:rsidR="00EE6B96" w:rsidRDefault="004741B1" w:rsidP="00EE6B96">
      <w:r>
        <w:rPr>
          <w:noProof/>
        </w:rPr>
        <w:pict w14:anchorId="1C818B44">
          <v:roundrect id="AutoShape 951" o:spid="_x0000_s1074" style="position:absolute;left:0;text-align:left;margin-left:221.9pt;margin-top:12.5pt;width:57pt;height:19.85pt;z-index:2517616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">
            <v:textbox>
              <w:txbxContent>
                <w:p w14:paraId="39D8B6BA" w14:textId="77777777" w:rsidR="00FF4061" w:rsidRPr="008C6036" w:rsidRDefault="00FF4061" w:rsidP="00EE6B96">
                  <w:pPr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Chassis</w:t>
                  </w:r>
                </w:p>
              </w:txbxContent>
            </v:textbox>
          </v:roundrect>
        </w:pict>
      </w:r>
    </w:p>
    <w:p w14:paraId="18B996AB" w14:textId="77777777" w:rsidR="00EE6B96" w:rsidRDefault="004741B1" w:rsidP="00EE6B96">
      <w:r>
        <w:rPr>
          <w:noProof/>
        </w:rPr>
        <w:pict w14:anchorId="30C86CFF">
          <v:shape id="AutoShape 952" o:spid="_x0000_s1073" type="#_x0000_t32" style="position:absolute;left:0;text-align:left;margin-left:185.2pt;margin-top:8pt;width:36.7pt;height:26.7pt;flip:x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">
            <v:stroke endarrow="open"/>
          </v:shape>
        </w:pict>
      </w:r>
    </w:p>
    <w:p w14:paraId="22D5EBD3" w14:textId="77777777" w:rsidR="00EE6B96" w:rsidRDefault="004741B1" w:rsidP="00EE6B96">
      <w:r>
        <w:rPr>
          <w:noProof/>
        </w:rPr>
        <w:pict w14:anchorId="140A3C72">
          <v:group id="Group 953" o:spid="_x0000_s1065" style="position:absolute;left:0;text-align:left;margin-left:173.35pt;margin-top:9.85pt;width:49.85pt;height:22.1pt;z-index:251763712" coordorigin="4318,4927" coordsize="997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">
            <v:shape id="AutoShape 954" o:spid="_x0000_s1072" type="#_x0000_t32" style="position:absolute;left:4318;top:5148;width:86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mG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jOlphsMAAADbAAAADwAA&#10;AAAAAAAAAAAAAAAHAgAAZHJzL2Rvd25yZXYueG1sUEsFBgAAAAADAAMAtwAAAPcCAAAAAA==&#10;" strokeweight="1pt"/>
            <v:shape id="AutoShape 955" o:spid="_x0000_s1071" type="#_x0000_t32" style="position:absolute;left:5189;top:4927;width:0;height:44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NmwAAAANsAAAAPAAAAZHJzL2Rvd25yZXYueG1sRE/LisIw&#10;FN0L/kO4ghvRVBn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RdWzZsAAAADbAAAADwAAAAAA&#10;AAAAAAAAAAAHAgAAZHJzL2Rvd25yZXYueG1sUEsFBgAAAAADAAMAtwAAAPQCAAAAAA==&#10;" strokeweight="1pt"/>
            <v:shape id="AutoShape 956" o:spid="_x0000_s1070" type="#_x0000_t32" style="position:absolute;left:5189;top:4960;width:126;height:6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b9wwAAANsAAAAPAAAAZHJzL2Rvd25yZXYueG1sRI9Bi8Iw&#10;FITvC/6H8IS9LJpWZ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KpkW/cMAAADbAAAADwAA&#10;AAAAAAAAAAAAAAAHAgAAZHJzL2Rvd25yZXYueG1sUEsFBgAAAAADAAMAtwAAAPcCAAAAAA==&#10;" strokeweight="1pt"/>
            <v:shape id="AutoShape 957" o:spid="_x0000_s1069" type="#_x0000_t32" style="position:absolute;left:5189;top:5038;width:126;height:6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iKwwAAANsAAAAPAAAAZHJzL2Rvd25yZXYueG1sRI9Bi8Iw&#10;FITvC/sfwhO8LGuqy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2kuIisMAAADbAAAADwAA&#10;AAAAAAAAAAAAAAAHAgAAZHJzL2Rvd25yZXYueG1sUEsFBgAAAAADAAMAtwAAAPcCAAAAAA==&#10;" strokeweight="1pt"/>
            <v:shape id="AutoShape 958" o:spid="_x0000_s1068" type="#_x0000_t32" style="position:absolute;left:5189;top:5126;width:126;height:6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0R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LUHLRHEAAAA2wAAAA8A&#10;AAAAAAAAAAAAAAAABwIAAGRycy9kb3ducmV2LnhtbFBLBQYAAAAAAwADALcAAAD4AgAAAAA=&#10;" strokeweight="1pt"/>
            <v:shape id="AutoShape 959" o:spid="_x0000_s1067" type="#_x0000_t32" style="position:absolute;left:5189;top:5210;width:126;height:6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VlwgAAANsAAAAPAAAAZHJzL2Rvd25yZXYueG1sRI9Bi8Iw&#10;FITvC/6H8AQvi6aK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A67rVlwgAAANsAAAAPAAAA&#10;AAAAAAAAAAAAAAcCAABkcnMvZG93bnJldi54bWxQSwUGAAAAAAMAAwC3AAAA9gIAAAAA&#10;" strokeweight="1pt"/>
            <v:shape id="AutoShape 960" o:spid="_x0000_s1066" type="#_x0000_t32" style="position:absolute;left:5189;top:5301;width:126;height:6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/>
          </v:group>
        </w:pict>
      </w:r>
    </w:p>
    <w:p w14:paraId="03C4BEFE" w14:textId="77777777" w:rsidR="00EE6B96" w:rsidRDefault="004741B1" w:rsidP="00EE6B96">
      <w:r>
        <w:rPr>
          <w:noProof/>
        </w:rPr>
        <w:pict w14:anchorId="67BD91AA">
          <v:group id="Groupe 55" o:spid="_x0000_s1054" style="position:absolute;left:0;text-align:left;margin-left:29.3pt;margin-top:4.35pt;width:155.75pt;height:154.05pt;rotation:-6347727fd;z-index:251746304;mso-width-relative:margin;mso-height-relative:margin" coordorigin="78" coordsize="5510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">
            <v:group id="Groupe 57" o:spid="_x0000_s1060" style="position:absolute;left:78;top:4398;width:5511;height:1051" coordorigin="78,122" coordsize="551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<v:group id="Groupe 58" o:spid="_x0000_s1062" style="position:absolute;left:78;top:122;width:4728;height:1051" coordorigin="112,173" coordsize="6743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line id="Connecteur droit 152" o:spid="_x0000_s1064" style="position:absolute;flip:x;visibility:visible" from="1727,907" to="6856,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" strokecolor="#00b0f0" strokeweight="1pt">
                  <v:stroke joinstyle="miter"/>
                </v:line>
                <v:shape id="Arc 185" o:spid="_x0000_s1063" style="position:absolute;left:116;top:169;width:1487;height:1495;rotation:8821645fd;visibility:visible;v-text-anchor:middle" coordsize="148760,1495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" adj="0,,0" path="m77774,149435nsc47356,150832,19164,133453,6613,105570,-5865,77850,-383,45295,20475,23245,41496,1023,73886,-6044,102183,5418v28145,11400,46577,38840,46577,69338l74380,74757r3394,74678xem77774,149435nfc47356,150832,19164,133453,6613,105570,-5865,77850,-383,45295,20475,23245,41496,1023,73886,-6044,102183,5418v28145,11400,46577,38840,46577,69338e" filled="f" strokecolor="#00b0f0" strokeweight="1pt">
                  <v:stroke joinstyle="miter"/>
                  <v:formulas/>
                  <v:path arrowok="t" o:connecttype="custom" o:connectlocs="777,1494;66,1056;205,232;1021,54;1487,747" o:connectangles="0,0,0,0,0"/>
                </v:shape>
              </v:group>
              <v:oval id="Ellipse 186" o:spid="_x0000_s1061" style="position:absolute;left:4760;top:206;width:829;height:8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" filled="f" strokecolor="#00b0f0" strokeweight="1pt">
                <v:stroke joinstyle="miter"/>
              </v:oval>
            </v:group>
            <v:group id="Groupe 192" o:spid="_x0000_s1055" style="position:absolute;left:4899;width:635;height:4502" coordsize="63473,45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<v:group id="Groupe 193" o:spid="_x0000_s1057" style="position:absolute;width:63473;height:450258" coordsize="63473,45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line id="Connecteur droit 194" o:spid="_x0000_s1059" style="position:absolute;flip:y;visibility:visible" from="31736,0" to="31736,450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" strokecolor="#00b0f0" strokeweight="1pt">
                  <v:stroke joinstyle="miter"/>
                </v:line>
                <v:line id="Connecteur droit 195" o:spid="_x0000_s1058" style="position:absolute;visibility:visible" from="0,81324" to="63473,8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" strokecolor="#00b0f0" strokeweight="1pt">
                  <v:stroke joinstyle="miter"/>
                </v:line>
              </v:group>
              <v:line id="Connecteur droit 196" o:spid="_x0000_s1056" style="position:absolute;visibility:visible" from="0,323313" to="63473,323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" strokecolor="#00b0f0" strokeweight="1pt">
                <v:stroke joinstyle="miter"/>
              </v:line>
            </v:group>
          </v:group>
        </w:pict>
      </w:r>
    </w:p>
    <w:p w14:paraId="2DDFD8BC" w14:textId="77777777" w:rsidR="00EE6B96" w:rsidRDefault="004741B1" w:rsidP="00EE6B96">
      <w:r>
        <w:rPr>
          <w:noProof/>
        </w:rPr>
        <w:pict w14:anchorId="6E8A260F">
          <v:roundrect id="AutoShape 919" o:spid="_x0000_s1053" style="position:absolute;left:0;text-align:left;margin-left:245.9pt;margin-top:2.3pt;width:119.6pt;height:19.85pt;z-index:2517565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">
            <v:textbox>
              <w:txbxContent>
                <w:p w14:paraId="372D90F7" w14:textId="77777777" w:rsidR="00FF4061" w:rsidRPr="008C6036" w:rsidRDefault="00FF4061" w:rsidP="00EE6B96">
                  <w:pPr>
                    <w:jc w:val="center"/>
                    <w:rPr>
                      <w:b/>
                      <w:sz w:val="20"/>
                    </w:rPr>
                  </w:pPr>
                  <w:r w:rsidRPr="008C6036">
                    <w:rPr>
                      <w:b/>
                      <w:sz w:val="20"/>
                    </w:rPr>
                    <w:t>Pivot (Porte moyeu)</w:t>
                  </w:r>
                </w:p>
              </w:txbxContent>
            </v:textbox>
          </v:roundrect>
        </w:pict>
      </w:r>
      <w:r>
        <w:rPr>
          <w:noProof/>
        </w:rPr>
        <w:pict w14:anchorId="44E2FE97">
          <v:shape id="AutoShape 915" o:spid="_x0000_s1052" type="#_x0000_t32" style="position:absolute;left:0;text-align:left;margin-left:168pt;margin-top:11.25pt;width:77.9pt;height:48.9pt;flip:x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">
            <v:stroke endarrow="open"/>
          </v:shape>
        </w:pict>
      </w:r>
    </w:p>
    <w:p w14:paraId="7F8A828E" w14:textId="77777777" w:rsidR="00EE6B96" w:rsidRDefault="00EE6B96" w:rsidP="00EE6B96"/>
    <w:p w14:paraId="7FBF6EC1" w14:textId="77777777" w:rsidR="00EE6B96" w:rsidRDefault="004741B1" w:rsidP="00EE6B96">
      <w:r>
        <w:rPr>
          <w:noProof/>
        </w:rPr>
        <w:pict w14:anchorId="534DCB7C">
          <v:group id="Groupe 182" o:spid="_x0000_s1047" style="position:absolute;left:0;text-align:left;margin-left:171.85pt;margin-top:1.7pt;width:217.05pt;height:59.2pt;z-index:251760640" coordorigin="415,-236" coordsize="27569,7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">
            <v:shape id="Zone de texte 174" o:spid="_x0000_s1051" type="#_x0000_t202" style="position:absolute;left:8717;top:-236;width:19268;height:27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<v:textbox>
                <w:txbxContent>
                  <w:p w14:paraId="47BCBBE0" w14:textId="77777777" w:rsidR="00FF4061" w:rsidRDefault="00FF4061" w:rsidP="00EE6B96">
                    <w:pPr>
                      <w:jc w:val="left"/>
                    </w:pPr>
                    <w:r>
                      <w:t>Position avant réglage</w:t>
                    </w:r>
                  </w:p>
                </w:txbxContent>
              </v:textbox>
            </v:shape>
            <v:group id="Groupe 181" o:spid="_x0000_s1048" style="position:absolute;left:415;top:2727;width:24977;height:4557" coordorigin="415,-2" coordsize="24976,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<v:shape id="Connecteur droit avec flèche 172" o:spid="_x0000_s1050" type="#_x0000_t32" style="position:absolute;left:415;top:-2;width:9045;height:455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" strokecolor="black [3200]" strokeweight=".5pt">
                <v:stroke startarrow="block" joinstyle="miter"/>
              </v:shape>
              <v:line id="Connecteur droit 175" o:spid="_x0000_s1049" style="position:absolute;flip:y;visibility:visible" from="9420,-2" to="25392,-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" strokecolor="black [3213]" strokeweight=".5pt">
                <v:stroke joinstyle="miter"/>
              </v:line>
            </v:group>
          </v:group>
        </w:pict>
      </w:r>
    </w:p>
    <w:p w14:paraId="6E08D4FA" w14:textId="77777777" w:rsidR="00EE6B96" w:rsidRDefault="00EE6B96" w:rsidP="00EE6B96"/>
    <w:p w14:paraId="63DF6631" w14:textId="77777777" w:rsidR="00EE6B96" w:rsidRDefault="00EE6B96" w:rsidP="00EE6B96"/>
    <w:p w14:paraId="0C604AE2" w14:textId="77777777" w:rsidR="00EE6B96" w:rsidRDefault="00EE6B96" w:rsidP="00EE6B96"/>
    <w:p w14:paraId="652574D9" w14:textId="77777777" w:rsidR="00EE6B96" w:rsidRDefault="00EE6B96" w:rsidP="00EE6B96"/>
    <w:p w14:paraId="6900A43D" w14:textId="77777777" w:rsidR="00EE6B96" w:rsidRDefault="00EE6B96" w:rsidP="00EE6B96"/>
    <w:p w14:paraId="58A99838" w14:textId="77777777" w:rsidR="00EE6B96" w:rsidRDefault="004741B1" w:rsidP="00EE6B96">
      <w:r>
        <w:rPr>
          <w:noProof/>
        </w:rPr>
        <w:pict w14:anchorId="6A842BB6">
          <v:shape id="AutoShape 962" o:spid="_x0000_s1046" type="#_x0000_t32" style="position:absolute;left:0;text-align:left;margin-left:164.35pt;margin-top:10.15pt;width:308.4pt;height:54.6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" strokecolor="red" strokeweight="2.25pt"/>
        </w:pict>
      </w:r>
      <w:r>
        <w:rPr>
          <w:noProof/>
        </w:rPr>
        <w:pict w14:anchorId="6B8DD2E3">
          <v:roundrect id="AutoShape 920" o:spid="_x0000_s1045" style="position:absolute;left:0;text-align:left;margin-left:396.8pt;margin-top:4.95pt;width:115.3pt;height:21.75pt;z-index:2517575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">
            <v:textbox>
              <w:txbxContent>
                <w:p w14:paraId="0F76061C" w14:textId="77777777" w:rsidR="00FF4061" w:rsidRPr="008C6036" w:rsidRDefault="00FF4061" w:rsidP="00EE6B96">
                  <w:pPr>
                    <w:jc w:val="center"/>
                    <w:rPr>
                      <w:b/>
                      <w:sz w:val="20"/>
                    </w:rPr>
                  </w:pPr>
                  <w:r w:rsidRPr="008C6036">
                    <w:rPr>
                      <w:b/>
                      <w:sz w:val="20"/>
                    </w:rPr>
                    <w:t>Biellette de direction</w:t>
                  </w:r>
                </w:p>
              </w:txbxContent>
            </v:textbox>
          </v:roundrect>
        </w:pict>
      </w:r>
      <w:r>
        <w:rPr>
          <w:noProof/>
        </w:rPr>
        <w:pict w14:anchorId="3AE02C47">
          <v:group id="Groupe 15" o:spid="_x0000_s1038" style="position:absolute;left:0;text-align:left;margin-left:162.35pt;margin-top:10.2pt;width:211.35pt;height:63.55pt;rotation:654802fd;z-index:251747328;mso-position-horizontal-relative:margin;mso-width-relative:margin;mso-height-relative:margin" coordorigin="79" coordsize="8282,2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">
            <v:rect id="Rectangle 205" o:spid="_x0000_s1044" style="position:absolute;left:5314;width:3048;height:127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" filled="f" strokecolor="red" strokeweight="1pt"/>
            <v:line id="Connecteur droit 206" o:spid="_x0000_s1043" style="position:absolute;rotation:654802fd;flip:x;visibility:visible" from="6767,1321" to="6935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" strokecolor="red" strokeweight="1pt">
              <v:stroke joinstyle="miter"/>
            </v:line>
            <v:line id="Connecteur droit 207" o:spid="_x0000_s1042" style="position:absolute;rotation:-654802fd;flip:x y;visibility:visible" from="3930,1959" to="6824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" strokecolor="red" strokeweight="1pt">
              <v:stroke joinstyle="miter"/>
            </v:line>
            <v:line id="Connecteur droit 208" o:spid="_x0000_s1041" style="position:absolute;flip:y;visibility:visible" from="3905,704" to="3912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" strokecolor="red" strokeweight="1pt">
              <v:stroke joinstyle="miter"/>
            </v:line>
            <v:line id="Connecteur droit 209" o:spid="_x0000_s1040" style="position:absolute;visibility:visible" from="914,704" to="3905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" strokecolor="red" strokeweight="1pt">
              <v:stroke joinstyle="miter"/>
            </v:line>
            <v:oval id="Ellipse 210" o:spid="_x0000_s1039" style="position:absolute;left:79;top:297;width:820;height:81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" filled="f" strokecolor="red" strokeweight="1pt">
              <v:stroke joinstyle="miter"/>
            </v:oval>
            <w10:wrap anchorx="margin"/>
          </v:group>
        </w:pict>
      </w:r>
    </w:p>
    <w:p w14:paraId="7D4170EF" w14:textId="77777777" w:rsidR="00EE6B96" w:rsidRDefault="004741B1" w:rsidP="00EE6B96">
      <w:r>
        <w:rPr>
          <w:noProof/>
        </w:rPr>
        <w:pict w14:anchorId="450F6327">
          <v:shape id="AutoShape 917" o:spid="_x0000_s1037" type="#_x0000_t32" style="position:absolute;left:0;text-align:left;margin-left:196.7pt;margin-top:8.4pt;width:37.8pt;height:79.6pt;flip:y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">
            <v:stroke endarrow="open"/>
          </v:shape>
        </w:pict>
      </w:r>
      <w:r>
        <w:rPr>
          <w:noProof/>
        </w:rPr>
        <w:pict w14:anchorId="7A5BB451">
          <v:shape id="AutoShape 916" o:spid="_x0000_s1036" type="#_x0000_t32" style="position:absolute;left:0;text-align:left;margin-left:397.55pt;margin-top:12.15pt;width:39.25pt;height:25.5pt;flip:x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">
            <v:stroke endarrow="open"/>
          </v:shape>
        </w:pict>
      </w:r>
    </w:p>
    <w:p w14:paraId="529683CC" w14:textId="77777777" w:rsidR="00EE6B96" w:rsidRDefault="004741B1" w:rsidP="00EE6B96">
      <w:r>
        <w:rPr>
          <w:noProof/>
        </w:rPr>
        <w:pict w14:anchorId="2B218FDF">
          <v:group id="Groupe 12" o:spid="_x0000_s1030" style="position:absolute;left:0;text-align:left;margin-left:268.35pt;margin-top:.2pt;width:215.9pt;height:34.05pt;rotation:714105fd;z-index:251744256;mso-width-relative:margin;mso-height-relative:margin" coordorigin="-1752,-32" coordsize="9701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">
            <v:group id="Groupe 199" o:spid="_x0000_s1032" style="position:absolute;left:-1752;top:-32;width:8843;height:1358" coordorigin="-1752,-32" coordsize="8843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<v:shape id="Forme libre : forme 200" o:spid="_x0000_s1035" style="position:absolute;left:-423;top:-32;width:3388;height:1358;rotation:-714105fd;visibility:visible;mso-wrap-style:square;v-text-anchor:middle" coordsize="731916,297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" path="m,97498c38347,40637,76695,-16223,107109,4273v30414,20496,35373,209261,75374,216203c222484,227418,310751,39977,347115,45927v36364,5950,14215,200335,53555,210252c440010,266096,545466,99481,583153,105432v37687,5951,18843,163310,43637,186451c651584,315024,709436,257502,731916,244278e" fillcolor="white [3212]" strokecolor="#00b050" strokeweight="1pt">
                <v:stroke joinstyle="miter"/>
                <v:path arrowok="t" o:connecttype="custom" o:connectlocs="0,44566;49588,1953;84484,100778;160704,20993;185498,117098;269982,48192;290185,133418;338855,111658" o:connectangles="0,0,0,0,0,0,0,0"/>
              </v:shape>
              <v:line id="Connecteur droit 201" o:spid="_x0000_s1034" style="position:absolute;visibility:visible" from="-1752,778" to="-474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" strokecolor="#00b050" strokeweight="1pt">
                <v:stroke joinstyle="miter"/>
              </v:line>
              <v:line id="Connecteur droit 202" o:spid="_x0000_s1033" style="position:absolute;rotation:-714105fd;visibility:visible" from="3053,446" to="7091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" strokecolor="#00b050" strokeweight="1pt">
                <v:stroke joinstyle="miter"/>
              </v:line>
            </v:group>
            <v:oval id="Ellipse 203" o:spid="_x0000_s1031" style="position:absolute;left:7117;top:284;width:831;height:80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" filled="f" strokecolor="#00b050" strokeweight="1pt">
              <v:stroke joinstyle="miter"/>
            </v:oval>
          </v:group>
        </w:pict>
      </w:r>
    </w:p>
    <w:p w14:paraId="734B166D" w14:textId="77777777" w:rsidR="00EE6B96" w:rsidRDefault="004741B1" w:rsidP="00EE6B96">
      <w:r>
        <w:rPr>
          <w:noProof/>
        </w:rPr>
        <w:pict w14:anchorId="41992F02">
          <v:shape id="Zone de texte 11" o:spid="_x0000_s1029" type="#_x0000_t202" style="position:absolute;left:0;text-align:left;margin-left:-1.75pt;margin-top:5.8pt;width:155.45pt;height:24.8pt;z-index:2517452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" fillcolor="white [3201]" stroked="f" strokeweight=".5pt">
            <v:textbox>
              <w:txbxContent>
                <w:p w14:paraId="32FDB1DD" w14:textId="77777777" w:rsidR="00FF4061" w:rsidRDefault="00FF4061" w:rsidP="00EE6B96">
                  <w:pPr>
                    <w:jc w:val="left"/>
                  </w:pPr>
                  <w:r>
                    <w:t>Position après réglage</w:t>
                  </w:r>
                </w:p>
              </w:txbxContent>
            </v:textbox>
          </v:shape>
        </w:pict>
      </w:r>
      <w:r>
        <w:rPr>
          <w:noProof/>
        </w:rPr>
        <w:pict w14:anchorId="2CAD4721">
          <v:shape id="Connecteur droit avec flèche 10" o:spid="_x0000_s1028" type="#_x0000_t32" style="position:absolute;left:0;text-align:left;margin-left:132.1pt;margin-top:2.2pt;width:34.25pt;height:23.65pt;flip:y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" strokecolor="black [3200]" strokeweight=".5pt">
            <v:stroke endarrow="block" joinstyle="miter"/>
            <o:lock v:ext="edit" shapetype="f"/>
          </v:shape>
        </w:pict>
      </w:r>
    </w:p>
    <w:p w14:paraId="22A85454" w14:textId="77777777" w:rsidR="00EE6B96" w:rsidRDefault="004741B1" w:rsidP="00EE6B96">
      <w:r>
        <w:rPr>
          <w:noProof/>
        </w:rPr>
        <w:pict w14:anchorId="0E8E89F1">
          <v:line id="Connecteur droit 8" o:spid="_x0000_s1027" style="position:absolute;left:0;text-align:left;flip:x y;z-index:251750400;visibility:visible;mso-width-relative:margin;mso-height-relative:margin" from="5.6pt,12.75pt" to="132.1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" strokecolor="black [3200]" strokeweight=".5pt">
            <v:stroke joinstyle="miter"/>
            <o:lock v:ext="edit" shapetype="f"/>
          </v:line>
        </w:pict>
      </w:r>
    </w:p>
    <w:p w14:paraId="2EB7D064" w14:textId="77777777" w:rsidR="00EE6B96" w:rsidRDefault="00EE6B96" w:rsidP="00EE6B96">
      <w:pPr>
        <w:jc w:val="left"/>
        <w:rPr>
          <w:rFonts w:cs="Arial"/>
        </w:rPr>
      </w:pPr>
    </w:p>
    <w:p w14:paraId="5CC256CE" w14:textId="77777777" w:rsidR="00EE6B96" w:rsidRDefault="004741B1" w:rsidP="00EE6B96">
      <w:pPr>
        <w:pStyle w:val="Question"/>
        <w:numPr>
          <w:ilvl w:val="0"/>
          <w:numId w:val="0"/>
        </w:numPr>
        <w:rPr>
          <w:b/>
        </w:rPr>
      </w:pPr>
      <w:r>
        <w:rPr>
          <w:b/>
          <w:noProof/>
        </w:rPr>
        <w:pict w14:anchorId="0D4EAAEF">
          <v:roundrect id="AutoShape 921" o:spid="_x0000_s1026" style="position:absolute;left:0;text-align:left;margin-left:143.55pt;margin-top:10.75pt;width:115.3pt;height:21.75pt;z-index:2517585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">
            <v:textbox>
              <w:txbxContent>
                <w:p w14:paraId="31E788FF" w14:textId="77777777" w:rsidR="00FF4061" w:rsidRPr="008C6036" w:rsidRDefault="00FF4061" w:rsidP="00EE6B96">
                  <w:pPr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Rotule</w:t>
                  </w:r>
                  <w:r w:rsidRPr="008C6036">
                    <w:rPr>
                      <w:b/>
                      <w:sz w:val="20"/>
                    </w:rPr>
                    <w:t xml:space="preserve"> de direction</w:t>
                  </w:r>
                </w:p>
              </w:txbxContent>
            </v:textbox>
          </v:roundrect>
        </w:pict>
      </w:r>
    </w:p>
    <w:p w14:paraId="26890BCE" w14:textId="77777777" w:rsidR="00EE6B96" w:rsidRDefault="00EE6B96" w:rsidP="00524D73">
      <w:pPr>
        <w:jc w:val="left"/>
        <w:rPr>
          <w:rFonts w:cs="Arial"/>
        </w:rPr>
      </w:pPr>
    </w:p>
    <w:p w14:paraId="7296B80C" w14:textId="77777777" w:rsidR="009F432A" w:rsidRPr="009F432A" w:rsidRDefault="00524D73" w:rsidP="00524D73">
      <w:pPr>
        <w:pStyle w:val="Question"/>
        <w:tabs>
          <w:tab w:val="clear" w:pos="567"/>
          <w:tab w:val="left" w:pos="680"/>
        </w:tabs>
        <w:rPr>
          <w:i/>
        </w:rPr>
      </w:pPr>
      <w:r>
        <w:t xml:space="preserve">À partir du </w:t>
      </w:r>
      <w:r w:rsidRPr="003911C5">
        <w:t>schéma</w:t>
      </w:r>
      <w:r>
        <w:t xml:space="preserve"> ci-dessus</w:t>
      </w:r>
      <w:r w:rsidR="00BC5C2D">
        <w:t> :</w:t>
      </w:r>
      <w:r w:rsidR="009F432A">
        <w:tab/>
      </w:r>
      <w:r w:rsidR="00C81649" w:rsidRPr="004F7655">
        <w:rPr>
          <w:i/>
        </w:rPr>
        <w:t>4</w:t>
      </w:r>
      <w:r w:rsidR="009F432A" w:rsidRPr="004F7655">
        <w:rPr>
          <w:i/>
        </w:rPr>
        <w:t xml:space="preserve"> points</w:t>
      </w:r>
    </w:p>
    <w:p w14:paraId="62B56ADD" w14:textId="18BADA86" w:rsidR="0088120E" w:rsidRDefault="009F432A" w:rsidP="00524D73">
      <w:pPr>
        <w:pStyle w:val="Paragraphedeliste"/>
        <w:numPr>
          <w:ilvl w:val="0"/>
          <w:numId w:val="11"/>
        </w:numPr>
      </w:pPr>
      <w:r>
        <w:rPr>
          <w:b/>
          <w:bCs/>
        </w:rPr>
        <w:t>Indiquer</w:t>
      </w:r>
      <w:r w:rsidR="00524D73">
        <w:t xml:space="preserve"> le mouvement du pivot par rapport au châssis.</w:t>
      </w:r>
    </w:p>
    <w:p w14:paraId="535E0CE3" w14:textId="23046401" w:rsidR="00DF649D" w:rsidRPr="00DF649D" w:rsidRDefault="00DF649D" w:rsidP="00DF649D">
      <w:pPr>
        <w:pStyle w:val="Paragraphedeliste"/>
        <w:ind w:left="1069"/>
      </w:pPr>
      <w:r w:rsidRPr="00DF649D">
        <w:rPr>
          <w:bCs/>
        </w:rPr>
        <w:t xml:space="preserve">Répondre sur </w:t>
      </w:r>
      <w:r w:rsidR="00FF4061">
        <w:rPr>
          <w:bCs/>
        </w:rPr>
        <w:t xml:space="preserve">une </w:t>
      </w:r>
      <w:r w:rsidRPr="00DF649D">
        <w:rPr>
          <w:bCs/>
        </w:rPr>
        <w:t>feuille de copie.</w:t>
      </w:r>
    </w:p>
    <w:p w14:paraId="64D17CAB" w14:textId="77777777" w:rsidR="00FC4AF1" w:rsidRDefault="00FC4AF1" w:rsidP="0088120E">
      <w:pPr>
        <w:pStyle w:val="Paragraphedeliste"/>
        <w:ind w:left="1069"/>
      </w:pPr>
    </w:p>
    <w:p w14:paraId="2A20002C" w14:textId="77777777" w:rsidR="00DF649D" w:rsidRDefault="00124E3A" w:rsidP="00524D73">
      <w:pPr>
        <w:pStyle w:val="Paragraphedeliste"/>
        <w:numPr>
          <w:ilvl w:val="0"/>
          <w:numId w:val="11"/>
        </w:numPr>
      </w:pPr>
      <w:r>
        <w:rPr>
          <w:b/>
          <w:bCs/>
        </w:rPr>
        <w:t>Expliciter</w:t>
      </w:r>
      <w:r w:rsidR="00524D73">
        <w:t xml:space="preserve"> la trajectoire du point B appartenant au pivot par rapport au </w:t>
      </w:r>
      <w:r w:rsidR="00CB2143">
        <w:t>châssis</w:t>
      </w:r>
      <w:r w:rsidR="00524D73">
        <w:t xml:space="preserve">. </w:t>
      </w:r>
    </w:p>
    <w:p w14:paraId="1E2B1C55" w14:textId="515864CD" w:rsidR="00DF649D" w:rsidRPr="00C92EBC" w:rsidRDefault="00DF649D" w:rsidP="00DF649D">
      <w:pPr>
        <w:pStyle w:val="Paragraphedeliste"/>
        <w:ind w:left="1069"/>
        <w:rPr>
          <w:bCs/>
        </w:rPr>
      </w:pPr>
      <w:r w:rsidRPr="00C92EBC">
        <w:rPr>
          <w:bCs/>
        </w:rPr>
        <w:t xml:space="preserve">Répondre sur </w:t>
      </w:r>
      <w:r w:rsidR="00FF4061">
        <w:rPr>
          <w:bCs/>
        </w:rPr>
        <w:t xml:space="preserve">une </w:t>
      </w:r>
      <w:r w:rsidRPr="00C92EBC">
        <w:rPr>
          <w:bCs/>
        </w:rPr>
        <w:t>feuille de copie.</w:t>
      </w:r>
    </w:p>
    <w:p w14:paraId="77FE75DE" w14:textId="77777777" w:rsidR="00C92EBC" w:rsidRPr="00C92EBC" w:rsidRDefault="00C92EBC" w:rsidP="00DF649D">
      <w:pPr>
        <w:pStyle w:val="Paragraphedeliste"/>
        <w:ind w:left="1069"/>
        <w:rPr>
          <w:b/>
          <w:bCs/>
          <w:sz w:val="10"/>
          <w:szCs w:val="10"/>
        </w:rPr>
      </w:pPr>
    </w:p>
    <w:p w14:paraId="53A8AAE6" w14:textId="1A2BD22F" w:rsidR="0088120E" w:rsidRDefault="00524D73" w:rsidP="00DF649D">
      <w:pPr>
        <w:pStyle w:val="Paragraphedeliste"/>
        <w:ind w:left="1069"/>
      </w:pPr>
      <w:r>
        <w:t xml:space="preserve">La </w:t>
      </w:r>
      <w:r w:rsidRPr="00AD2243">
        <w:rPr>
          <w:b/>
          <w:bCs/>
        </w:rPr>
        <w:t>tracer</w:t>
      </w:r>
      <w:r>
        <w:t xml:space="preserve"> sur la figure ci-dessus</w:t>
      </w:r>
      <w:r w:rsidR="00FC4AF1">
        <w:t xml:space="preserve"> et</w:t>
      </w:r>
      <w:r w:rsidR="00124E3A">
        <w:t xml:space="preserve"> </w:t>
      </w:r>
      <w:r w:rsidRPr="00AD2243">
        <w:rPr>
          <w:b/>
          <w:bCs/>
        </w:rPr>
        <w:t>placer</w:t>
      </w:r>
      <w:r>
        <w:t xml:space="preserve"> le point B’.</w:t>
      </w:r>
    </w:p>
    <w:p w14:paraId="08B12049" w14:textId="77777777" w:rsidR="00FC4AF1" w:rsidRDefault="00FC4AF1" w:rsidP="0088120E">
      <w:pPr>
        <w:pStyle w:val="Paragraphedeliste"/>
        <w:ind w:left="1069"/>
      </w:pPr>
    </w:p>
    <w:p w14:paraId="0E30451F" w14:textId="77777777" w:rsidR="00806B59" w:rsidRDefault="00524D73" w:rsidP="00524D73">
      <w:pPr>
        <w:pStyle w:val="Paragraphedeliste"/>
        <w:numPr>
          <w:ilvl w:val="0"/>
          <w:numId w:val="11"/>
        </w:numPr>
      </w:pPr>
      <w:r w:rsidRPr="00AD2243">
        <w:rPr>
          <w:b/>
          <w:bCs/>
        </w:rPr>
        <w:t>Tracer</w:t>
      </w:r>
      <w:r>
        <w:t xml:space="preserve"> la ligne OB’</w:t>
      </w:r>
      <w:r w:rsidR="009044C2">
        <w:t xml:space="preserve"> sur le schéma ci-dessus</w:t>
      </w:r>
      <w:r>
        <w:t>.</w:t>
      </w:r>
    </w:p>
    <w:p w14:paraId="6CD87D5E" w14:textId="7130238F" w:rsidR="00524D73" w:rsidRDefault="00524D73" w:rsidP="00524D73">
      <w:pPr>
        <w:pStyle w:val="Question"/>
        <w:tabs>
          <w:tab w:val="clear" w:pos="567"/>
          <w:tab w:val="left" w:pos="680"/>
        </w:tabs>
        <w:rPr>
          <w:i/>
        </w:rPr>
      </w:pPr>
      <w:r>
        <w:lastRenderedPageBreak/>
        <w:t>À l’aide du schéma et de votre tracé</w:t>
      </w:r>
      <w:r w:rsidR="009044C2">
        <w:t> :</w:t>
      </w:r>
      <w:r>
        <w:tab/>
      </w:r>
      <w:r w:rsidRPr="00CB2143">
        <w:rPr>
          <w:i/>
        </w:rPr>
        <w:t>3 points</w:t>
      </w:r>
    </w:p>
    <w:p w14:paraId="484E6773" w14:textId="77777777" w:rsidR="00124E3A" w:rsidRDefault="00124E3A" w:rsidP="00124E3A"/>
    <w:p w14:paraId="02E37AA0" w14:textId="75ECDE5F" w:rsidR="00124E3A" w:rsidRDefault="00124E3A" w:rsidP="00124E3A">
      <w:pPr>
        <w:rPr>
          <w:i/>
        </w:rPr>
      </w:pPr>
      <w:r>
        <w:t xml:space="preserve">Répondre sur </w:t>
      </w:r>
      <w:r w:rsidR="00FF4061">
        <w:t xml:space="preserve">une </w:t>
      </w:r>
      <w:r w:rsidRPr="001F1167">
        <w:t>feuille de copie</w:t>
      </w:r>
      <w:r>
        <w:t>.</w:t>
      </w:r>
      <w:r w:rsidRPr="00CB2143">
        <w:rPr>
          <w:i/>
        </w:rPr>
        <w:t xml:space="preserve"> </w:t>
      </w:r>
    </w:p>
    <w:p w14:paraId="6BE4096A" w14:textId="77777777" w:rsidR="00124E3A" w:rsidRPr="00124E3A" w:rsidRDefault="00124E3A" w:rsidP="00124E3A">
      <w:pPr>
        <w:rPr>
          <w:i/>
        </w:rPr>
      </w:pPr>
    </w:p>
    <w:p w14:paraId="264A17AE" w14:textId="77777777" w:rsidR="00152C4C" w:rsidRDefault="00524D73" w:rsidP="00524D73">
      <w:pPr>
        <w:pStyle w:val="Paragraphedeliste"/>
        <w:numPr>
          <w:ilvl w:val="0"/>
          <w:numId w:val="12"/>
        </w:numPr>
      </w:pPr>
      <w:bookmarkStart w:id="12" w:name="_Hlk121843335"/>
      <w:r w:rsidRPr="005533D4">
        <w:rPr>
          <w:b/>
          <w:bCs/>
        </w:rPr>
        <w:t>Mesurer</w:t>
      </w:r>
      <w:bookmarkStart w:id="13" w:name="_Hlk121843361"/>
      <w:r w:rsidR="00124E3A">
        <w:rPr>
          <w:b/>
          <w:bCs/>
        </w:rPr>
        <w:t xml:space="preserve"> </w:t>
      </w:r>
      <w:r w:rsidR="005533D4" w:rsidRPr="005533D4">
        <w:rPr>
          <w:b/>
        </w:rPr>
        <w:t>et donner</w:t>
      </w:r>
      <w:r w:rsidR="00124E3A">
        <w:rPr>
          <w:b/>
        </w:rPr>
        <w:t xml:space="preserve"> </w:t>
      </w:r>
      <w:r w:rsidR="006132C4">
        <w:t>la distance OB en mm</w:t>
      </w:r>
      <w:r w:rsidR="005533D4">
        <w:t xml:space="preserve"> à l’échelle 1:1</w:t>
      </w:r>
      <w:r w:rsidR="00BC5C2D">
        <w:t>.</w:t>
      </w:r>
    </w:p>
    <w:bookmarkEnd w:id="12"/>
    <w:bookmarkEnd w:id="13"/>
    <w:p w14:paraId="037B3579" w14:textId="77777777" w:rsidR="00524D73" w:rsidRDefault="00524D73" w:rsidP="00152C4C">
      <w:pPr>
        <w:pStyle w:val="Paragraphedeliste"/>
        <w:ind w:left="1069"/>
      </w:pPr>
    </w:p>
    <w:p w14:paraId="28BF0C78" w14:textId="77777777" w:rsidR="00152C4C" w:rsidRDefault="00524D73" w:rsidP="00524D73">
      <w:pPr>
        <w:pStyle w:val="Paragraphedeliste"/>
        <w:numPr>
          <w:ilvl w:val="0"/>
          <w:numId w:val="12"/>
        </w:numPr>
      </w:pPr>
      <w:r w:rsidRPr="00B77CD3">
        <w:rPr>
          <w:b/>
          <w:bCs/>
        </w:rPr>
        <w:t>Mesurer</w:t>
      </w:r>
      <w:bookmarkStart w:id="14" w:name="_Hlk121843390"/>
      <w:r w:rsidR="00124E3A">
        <w:rPr>
          <w:b/>
          <w:bCs/>
        </w:rPr>
        <w:t xml:space="preserve"> </w:t>
      </w:r>
      <w:r w:rsidR="005533D4" w:rsidRPr="005533D4">
        <w:rPr>
          <w:b/>
        </w:rPr>
        <w:t>et donner</w:t>
      </w:r>
      <w:r w:rsidR="006132C4">
        <w:t xml:space="preserve"> la distance OB’ en mm</w:t>
      </w:r>
      <w:r w:rsidR="00124E3A">
        <w:t xml:space="preserve"> </w:t>
      </w:r>
      <w:r w:rsidR="005533D4">
        <w:t>à l’échelle 1:1</w:t>
      </w:r>
      <w:bookmarkEnd w:id="14"/>
      <w:r w:rsidR="00BC5C2D">
        <w:t>.</w:t>
      </w:r>
    </w:p>
    <w:p w14:paraId="444E2332" w14:textId="77777777" w:rsidR="00524D73" w:rsidRDefault="00524D73" w:rsidP="00152C4C">
      <w:pPr>
        <w:pStyle w:val="Paragraphedeliste"/>
        <w:ind w:left="1069"/>
      </w:pPr>
    </w:p>
    <w:p w14:paraId="04A91992" w14:textId="77777777" w:rsidR="00152C4C" w:rsidRDefault="00524D73" w:rsidP="00524D73">
      <w:pPr>
        <w:pStyle w:val="Paragraphedeliste"/>
        <w:numPr>
          <w:ilvl w:val="0"/>
          <w:numId w:val="12"/>
        </w:numPr>
      </w:pPr>
      <w:r w:rsidRPr="00AD2243">
        <w:rPr>
          <w:b/>
          <w:bCs/>
        </w:rPr>
        <w:t>Déterminer</w:t>
      </w:r>
      <w:r>
        <w:t xml:space="preserve"> la valeur du réglage </w:t>
      </w:r>
      <w:r w:rsidR="00124E3A" w:rsidRPr="00FF4061">
        <w:t>à</w:t>
      </w:r>
      <w:r>
        <w:t xml:space="preserve"> effectuer au niveau de la biellette de direction (attention à l’échelle)</w:t>
      </w:r>
      <w:r w:rsidR="00161A28">
        <w:t>.</w:t>
      </w:r>
    </w:p>
    <w:p w14:paraId="6646B8CC" w14:textId="77777777" w:rsidR="00524D73" w:rsidRDefault="00524D73" w:rsidP="00524D73"/>
    <w:p w14:paraId="422C643E" w14:textId="77777777" w:rsidR="00161A28" w:rsidRDefault="00161A28" w:rsidP="00524D73"/>
    <w:p w14:paraId="3C0E7B36" w14:textId="0764EC41" w:rsidR="00524D73" w:rsidRDefault="00524D73" w:rsidP="00524D73">
      <w:pPr>
        <w:pStyle w:val="Question"/>
        <w:tabs>
          <w:tab w:val="clear" w:pos="567"/>
          <w:tab w:val="left" w:pos="680"/>
        </w:tabs>
      </w:pPr>
      <w:r>
        <w:t xml:space="preserve">À partir de la valeur du </w:t>
      </w:r>
      <w:r w:rsidRPr="003911C5">
        <w:t>réglage</w:t>
      </w:r>
      <w:r w:rsidR="00124E3A">
        <w:t xml:space="preserve"> </w:t>
      </w:r>
      <w:r w:rsidRPr="00165356">
        <w:rPr>
          <w:b/>
          <w:bCs/>
        </w:rPr>
        <w:t>d</w:t>
      </w:r>
      <w:r>
        <w:t xml:space="preserve"> et du </w:t>
      </w:r>
      <w:r w:rsidRPr="00165356">
        <w:rPr>
          <w:b/>
          <w:bCs/>
        </w:rPr>
        <w:t>pas</w:t>
      </w:r>
      <w:r>
        <w:t xml:space="preserve"> déterminés précédemment, </w:t>
      </w:r>
      <w:r w:rsidRPr="00B221BC">
        <w:rPr>
          <w:b/>
          <w:bCs/>
        </w:rPr>
        <w:t>calculer</w:t>
      </w:r>
      <w:r>
        <w:t xml:space="preserve"> le nombre de tours </w:t>
      </w:r>
      <w:r w:rsidRPr="006A3102">
        <w:rPr>
          <w:b/>
          <w:bCs/>
        </w:rPr>
        <w:t>n = d</w:t>
      </w:r>
      <w:r w:rsidR="00C92EBC">
        <w:rPr>
          <w:b/>
          <w:bCs/>
        </w:rPr>
        <w:t xml:space="preserve"> </w:t>
      </w:r>
      <w:r w:rsidRPr="006A3102">
        <w:rPr>
          <w:b/>
          <w:bCs/>
        </w:rPr>
        <w:t>/</w:t>
      </w:r>
      <w:r w:rsidR="00C92EBC">
        <w:rPr>
          <w:b/>
          <w:bCs/>
        </w:rPr>
        <w:t xml:space="preserve"> </w:t>
      </w:r>
      <w:r w:rsidRPr="006A3102">
        <w:rPr>
          <w:b/>
          <w:bCs/>
        </w:rPr>
        <w:t>pas</w:t>
      </w:r>
      <w:r w:rsidR="00124E3A">
        <w:rPr>
          <w:b/>
          <w:bCs/>
        </w:rPr>
        <w:t xml:space="preserve"> </w:t>
      </w:r>
      <w:r>
        <w:t>à effectuer sur la biellette de direction pour corriger le défaut.</w:t>
      </w:r>
    </w:p>
    <w:p w14:paraId="1299948C" w14:textId="3EA0DC3B" w:rsidR="00524D73" w:rsidRPr="00CB2143" w:rsidRDefault="00A83257" w:rsidP="00152C4C">
      <w:pPr>
        <w:rPr>
          <w:i/>
        </w:rPr>
      </w:pPr>
      <w:r>
        <w:t xml:space="preserve">Répondre sur </w:t>
      </w:r>
      <w:r w:rsidR="00FF4061">
        <w:t xml:space="preserve">une </w:t>
      </w:r>
      <w:r w:rsidRPr="001F1167">
        <w:t>feuille de copie</w:t>
      </w:r>
      <w:r w:rsidR="009044C2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92EBC">
        <w:t xml:space="preserve">   </w:t>
      </w:r>
      <w:r w:rsidR="00524D73" w:rsidRPr="00CB2143">
        <w:rPr>
          <w:i/>
        </w:rPr>
        <w:t>1 point</w:t>
      </w:r>
    </w:p>
    <w:p w14:paraId="28E46EBE" w14:textId="77777777" w:rsidR="00524D73" w:rsidRDefault="00524D73" w:rsidP="00524D73">
      <w:pPr>
        <w:pStyle w:val="Question"/>
        <w:numPr>
          <w:ilvl w:val="0"/>
          <w:numId w:val="0"/>
        </w:numPr>
      </w:pPr>
    </w:p>
    <w:p w14:paraId="5E79251F" w14:textId="77777777" w:rsidR="004230D8" w:rsidRPr="004230D8" w:rsidRDefault="004230D8" w:rsidP="004230D8"/>
    <w:p w14:paraId="6891F5A5" w14:textId="1C252173" w:rsidR="00524D73" w:rsidRDefault="00524D73" w:rsidP="00524D73">
      <w:pPr>
        <w:pStyle w:val="Question"/>
        <w:tabs>
          <w:tab w:val="clear" w:pos="567"/>
          <w:tab w:val="left" w:pos="680"/>
        </w:tabs>
      </w:pPr>
      <w:r>
        <w:t xml:space="preserve">Vous avez appliqué le nombre de tours calculé précédemment sur la biellette de direction. Le défaut est maintenant corrigé. Pour ne pas avoir de déréglage de cet angle </w:t>
      </w:r>
      <w:r w:rsidR="00C92EBC">
        <w:t>lors de l’utilisation</w:t>
      </w:r>
      <w:r>
        <w:t xml:space="preserve"> du véhicule, il convient de le bloquer.</w:t>
      </w:r>
      <w:r>
        <w:tab/>
      </w:r>
      <w:r w:rsidRPr="00CB2143">
        <w:rPr>
          <w:i/>
        </w:rPr>
        <w:t>2 points</w:t>
      </w:r>
    </w:p>
    <w:p w14:paraId="42899D8C" w14:textId="77777777" w:rsidR="00124E3A" w:rsidRDefault="00124E3A" w:rsidP="00124E3A"/>
    <w:p w14:paraId="346DDF33" w14:textId="54A08E46" w:rsidR="00124E3A" w:rsidRPr="00124E3A" w:rsidRDefault="00124E3A" w:rsidP="00124E3A">
      <w:r w:rsidRPr="00124E3A">
        <w:t xml:space="preserve">Répondre sur </w:t>
      </w:r>
      <w:r w:rsidR="00FF4061">
        <w:t xml:space="preserve">une </w:t>
      </w:r>
      <w:r w:rsidRPr="00124E3A">
        <w:t>feuille de copie.</w:t>
      </w:r>
    </w:p>
    <w:p w14:paraId="76186B1C" w14:textId="77777777" w:rsidR="00524D73" w:rsidRPr="00E43E89" w:rsidRDefault="00524D73" w:rsidP="00524D73"/>
    <w:p w14:paraId="21D20B3B" w14:textId="3C444180" w:rsidR="007D078B" w:rsidRDefault="007D078B" w:rsidP="007D078B">
      <w:pPr>
        <w:numPr>
          <w:ilvl w:val="0"/>
          <w:numId w:val="22"/>
        </w:numPr>
      </w:pPr>
      <w:r>
        <w:t xml:space="preserve">En vous aidant du </w:t>
      </w:r>
      <w:r w:rsidR="009044C2">
        <w:rPr>
          <w:b/>
        </w:rPr>
        <w:t>document t</w:t>
      </w:r>
      <w:r w:rsidRPr="004D2F0C">
        <w:rPr>
          <w:b/>
        </w:rPr>
        <w:t>echnique</w:t>
      </w:r>
      <w:r w:rsidR="00124E3A">
        <w:rPr>
          <w:b/>
        </w:rPr>
        <w:t xml:space="preserve"> </w:t>
      </w:r>
      <w:r w:rsidR="009044C2">
        <w:t>page</w:t>
      </w:r>
      <w:r w:rsidRPr="004D2F0C">
        <w:rPr>
          <w:b/>
        </w:rPr>
        <w:t xml:space="preserve"> DT</w:t>
      </w:r>
      <w:r w:rsidR="00C92D3F">
        <w:rPr>
          <w:b/>
        </w:rPr>
        <w:t xml:space="preserve"> </w:t>
      </w:r>
      <w:r w:rsidRPr="004D2F0C">
        <w:rPr>
          <w:b/>
        </w:rPr>
        <w:t>11/17</w:t>
      </w:r>
      <w:r>
        <w:t xml:space="preserve">, </w:t>
      </w:r>
      <w:r w:rsidR="00124E3A" w:rsidRPr="00124E3A">
        <w:rPr>
          <w:b/>
        </w:rPr>
        <w:t>indiquer</w:t>
      </w:r>
      <w:r>
        <w:t xml:space="preserve"> l’élément à manipuler pour verrouiller le réglage de la biellette de direction.</w:t>
      </w:r>
    </w:p>
    <w:p w14:paraId="1205AC3B" w14:textId="77777777" w:rsidR="00524D73" w:rsidRDefault="00524D73" w:rsidP="00524D73"/>
    <w:p w14:paraId="7EAD0615" w14:textId="77777777" w:rsidR="00F46D72" w:rsidRPr="00F308CC" w:rsidRDefault="00F46D72" w:rsidP="00524D73"/>
    <w:p w14:paraId="4ECF4BBD" w14:textId="77777777" w:rsidR="007D078B" w:rsidRDefault="00124E3A" w:rsidP="007D078B">
      <w:pPr>
        <w:numPr>
          <w:ilvl w:val="0"/>
          <w:numId w:val="22"/>
        </w:numPr>
      </w:pPr>
      <w:r>
        <w:rPr>
          <w:b/>
        </w:rPr>
        <w:t>Indiquer</w:t>
      </w:r>
      <w:r w:rsidR="007D078B">
        <w:t xml:space="preserve"> le couple de serrage de l’élément permettant le verrouillage du réglage (préciser les unités)</w:t>
      </w:r>
      <w:r w:rsidR="00FE7A17">
        <w:t>.</w:t>
      </w:r>
    </w:p>
    <w:p w14:paraId="01997219" w14:textId="77777777" w:rsidR="00524D73" w:rsidRDefault="00524D73" w:rsidP="00524D73">
      <w:pPr>
        <w:rPr>
          <w:rFonts w:cs="Arial"/>
        </w:rPr>
      </w:pPr>
    </w:p>
    <w:p w14:paraId="76BAD3CA" w14:textId="77777777" w:rsidR="00F46D72" w:rsidRDefault="00F46D72" w:rsidP="00524D73">
      <w:pPr>
        <w:rPr>
          <w:rFonts w:cs="Arial"/>
        </w:rPr>
      </w:pPr>
    </w:p>
    <w:p w14:paraId="785BDAC0" w14:textId="77777777" w:rsidR="00524D73" w:rsidRDefault="00524D73" w:rsidP="00524D73">
      <w:pPr>
        <w:rPr>
          <w:rFonts w:cs="Arial"/>
        </w:rPr>
      </w:pPr>
      <w:r>
        <w:rPr>
          <w:rFonts w:cs="Arial"/>
        </w:rPr>
        <w:t xml:space="preserve">Le </w:t>
      </w:r>
      <w:r w:rsidR="007D09E8">
        <w:rPr>
          <w:rFonts w:cs="Arial"/>
        </w:rPr>
        <w:t>train roulant avant</w:t>
      </w:r>
      <w:r>
        <w:rPr>
          <w:rFonts w:cs="Arial"/>
        </w:rPr>
        <w:t xml:space="preserve"> est maintenant réparé et conforme aux données du constructeur. Le véhicule peut maintenant être pris en charge pour la remise en état des éléments de carrosserie.</w:t>
      </w:r>
    </w:p>
    <w:p w14:paraId="76E3F28E" w14:textId="77777777" w:rsidR="00524D73" w:rsidRPr="00524D73" w:rsidRDefault="00524D73" w:rsidP="00524D73"/>
    <w:sectPr w:rsidR="00524D73" w:rsidRPr="00524D73" w:rsidSect="00EC2734">
      <w:pgSz w:w="11906" w:h="16838" w:code="9"/>
      <w:pgMar w:top="1418" w:right="851" w:bottom="1134" w:left="851" w:header="720" w:footer="36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BED5AD" w14:textId="77777777" w:rsidR="004741B1" w:rsidRDefault="004741B1">
      <w:r>
        <w:separator/>
      </w:r>
    </w:p>
  </w:endnote>
  <w:endnote w:type="continuationSeparator" w:id="0">
    <w:p w14:paraId="17702DE3" w14:textId="77777777" w:rsidR="004741B1" w:rsidRDefault="00474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8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2082"/>
      <w:gridCol w:w="1701"/>
      <w:gridCol w:w="1733"/>
    </w:tblGrid>
    <w:tr w:rsidR="00FF4061" w14:paraId="71581C5B" w14:textId="77777777" w:rsidTr="00FF4061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3C30FE4" w14:textId="77777777" w:rsidR="00FF4061" w:rsidRPr="001627AF" w:rsidRDefault="00FF4061" w:rsidP="00482BD3">
          <w:pPr>
            <w:jc w:val="center"/>
            <w:rPr>
              <w:b/>
            </w:rPr>
          </w:pPr>
          <w:r>
            <w:rPr>
              <w:b/>
              <w:sz w:val="20"/>
            </w:rPr>
            <w:t>Baccalauréat Professionnel Réparation des carrosseries</w:t>
          </w:r>
        </w:p>
      </w:tc>
      <w:tc>
        <w:tcPr>
          <w:tcW w:w="20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D458454" w14:textId="161DAD81" w:rsidR="00FF4061" w:rsidRDefault="00FF4061" w:rsidP="00482BD3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2306-REP ST 11 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EF276EF" w14:textId="77777777" w:rsidR="00FF4061" w:rsidRPr="00135649" w:rsidRDefault="00FF4061" w:rsidP="00482BD3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2023</w:t>
          </w:r>
        </w:p>
      </w:tc>
      <w:tc>
        <w:tcPr>
          <w:tcW w:w="173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6C9A8A9" w14:textId="77777777" w:rsidR="00FF4061" w:rsidRPr="00023F30" w:rsidRDefault="00FF4061" w:rsidP="00482BD3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DS</w:t>
          </w:r>
        </w:p>
      </w:tc>
    </w:tr>
    <w:tr w:rsidR="00FF4061" w14:paraId="4F357690" w14:textId="77777777" w:rsidTr="00FF4061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C44BB67" w14:textId="77777777" w:rsidR="00FF4061" w:rsidRPr="00135649" w:rsidRDefault="00FF4061" w:rsidP="00482BD3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1 :</w:t>
          </w:r>
          <w:r w:rsidRPr="00135649">
            <w:rPr>
              <w:rFonts w:cs="Arial"/>
              <w:sz w:val="20"/>
              <w:szCs w:val="20"/>
            </w:rPr>
            <w:t xml:space="preserve"> Épreuve </w:t>
          </w:r>
          <w:r>
            <w:rPr>
              <w:rFonts w:cs="Arial"/>
              <w:sz w:val="20"/>
              <w:szCs w:val="20"/>
            </w:rPr>
            <w:t xml:space="preserve">scientifique et </w:t>
          </w:r>
          <w:r w:rsidRPr="00135649">
            <w:rPr>
              <w:rFonts w:cs="Arial"/>
              <w:sz w:val="20"/>
              <w:szCs w:val="20"/>
            </w:rPr>
            <w:t>technologique</w:t>
          </w:r>
        </w:p>
        <w:p w14:paraId="53D6516F" w14:textId="77777777" w:rsidR="00FF4061" w:rsidRDefault="00FF4061" w:rsidP="00482BD3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E11 – U11 : Analyse d’un système technique</w:t>
          </w:r>
        </w:p>
      </w:tc>
      <w:tc>
        <w:tcPr>
          <w:tcW w:w="20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FFEE231" w14:textId="77777777" w:rsidR="00FF4061" w:rsidRDefault="00FF4061" w:rsidP="00482BD3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386DF5" w14:textId="77777777" w:rsidR="00FF4061" w:rsidRDefault="00FF4061" w:rsidP="00482BD3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2</w:t>
          </w:r>
        </w:p>
      </w:tc>
      <w:tc>
        <w:tcPr>
          <w:tcW w:w="173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FDF2905" w14:textId="5349CD26" w:rsidR="00FF4061" w:rsidRPr="00135649" w:rsidRDefault="00FF4061" w:rsidP="00482BD3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Pr="00EC2734">
            <w:rPr>
              <w:rFonts w:cs="Arial"/>
              <w:b w:val="0"/>
              <w:i w:val="0"/>
              <w:sz w:val="20"/>
              <w:szCs w:val="20"/>
            </w:rPr>
            <w:fldChar w:fldCharType="begin"/>
          </w:r>
          <w:r w:rsidRPr="00EC2734">
            <w:rPr>
              <w:rFonts w:cs="Arial"/>
              <w:b w:val="0"/>
              <w:i w:val="0"/>
              <w:sz w:val="20"/>
              <w:szCs w:val="20"/>
            </w:rPr>
            <w:instrText xml:space="preserve"> PAGE   \* MERGEFORMAT </w:instrText>
          </w:r>
          <w:r w:rsidRPr="00EC2734">
            <w:rPr>
              <w:rFonts w:cs="Arial"/>
              <w:b w:val="0"/>
              <w:i w:val="0"/>
              <w:sz w:val="20"/>
              <w:szCs w:val="20"/>
            </w:rPr>
            <w:fldChar w:fldCharType="separate"/>
          </w:r>
          <w:r w:rsidR="00D849BE">
            <w:rPr>
              <w:rFonts w:cs="Arial"/>
              <w:b w:val="0"/>
              <w:i w:val="0"/>
              <w:noProof/>
              <w:sz w:val="20"/>
              <w:szCs w:val="20"/>
            </w:rPr>
            <w:t>8</w:t>
          </w:r>
          <w:r w:rsidRPr="00EC2734">
            <w:rPr>
              <w:rFonts w:cs="Arial"/>
              <w:b w:val="0"/>
              <w:i w:val="0"/>
              <w:sz w:val="20"/>
              <w:szCs w:val="20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D849BE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12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3511459E" w14:textId="77777777" w:rsidR="00FF4061" w:rsidRDefault="00FF406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8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2082"/>
      <w:gridCol w:w="1701"/>
      <w:gridCol w:w="1733"/>
    </w:tblGrid>
    <w:tr w:rsidR="00FF4061" w14:paraId="7CB3FFE6" w14:textId="77777777" w:rsidTr="00482BD3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4D2F3F0" w14:textId="77777777" w:rsidR="00FF4061" w:rsidRPr="001627AF" w:rsidRDefault="00FF4061" w:rsidP="001627AF">
          <w:pPr>
            <w:jc w:val="center"/>
            <w:rPr>
              <w:b/>
            </w:rPr>
          </w:pPr>
          <w:r>
            <w:rPr>
              <w:b/>
              <w:sz w:val="20"/>
            </w:rPr>
            <w:t>Baccalauréat Professionnel Réparation des carrosseries</w:t>
          </w:r>
        </w:p>
      </w:tc>
      <w:tc>
        <w:tcPr>
          <w:tcW w:w="20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BE4FC01" w14:textId="7F1FB33E" w:rsidR="00FF4061" w:rsidRDefault="00FF4061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2306-REP ST 11 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AA48696" w14:textId="77777777" w:rsidR="00FF4061" w:rsidRPr="00135649" w:rsidRDefault="00FF4061" w:rsidP="00EA5FCD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2023</w:t>
          </w:r>
        </w:p>
      </w:tc>
      <w:tc>
        <w:tcPr>
          <w:tcW w:w="173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4CBE243" w14:textId="77777777" w:rsidR="00FF4061" w:rsidRPr="00023F30" w:rsidRDefault="00FF4061" w:rsidP="004871E0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DS</w:t>
          </w:r>
        </w:p>
      </w:tc>
    </w:tr>
    <w:tr w:rsidR="00FF4061" w14:paraId="635055A8" w14:textId="77777777" w:rsidTr="00482BD3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06D1969" w14:textId="77777777" w:rsidR="00FF4061" w:rsidRPr="00135649" w:rsidRDefault="00FF4061" w:rsidP="006B30BA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1 :</w:t>
          </w:r>
          <w:r w:rsidRPr="00135649">
            <w:rPr>
              <w:rFonts w:cs="Arial"/>
              <w:sz w:val="20"/>
              <w:szCs w:val="20"/>
            </w:rPr>
            <w:t xml:space="preserve"> Épreuve </w:t>
          </w:r>
          <w:r>
            <w:rPr>
              <w:rFonts w:cs="Arial"/>
              <w:sz w:val="20"/>
              <w:szCs w:val="20"/>
            </w:rPr>
            <w:t xml:space="preserve">scientifique et </w:t>
          </w:r>
          <w:r w:rsidRPr="00135649">
            <w:rPr>
              <w:rFonts w:cs="Arial"/>
              <w:sz w:val="20"/>
              <w:szCs w:val="20"/>
            </w:rPr>
            <w:t>technologique</w:t>
          </w:r>
        </w:p>
        <w:p w14:paraId="1474988E" w14:textId="77777777" w:rsidR="00FF4061" w:rsidRDefault="00FF4061" w:rsidP="006B30BA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E11 – U11 : Analyse d’un système technique</w:t>
          </w:r>
        </w:p>
      </w:tc>
      <w:tc>
        <w:tcPr>
          <w:tcW w:w="20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80D3708" w14:textId="77777777" w:rsidR="00FF4061" w:rsidRDefault="00FF4061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0517A2" w14:textId="77777777" w:rsidR="00FF4061" w:rsidRDefault="00FF4061" w:rsidP="00A9665F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2</w:t>
          </w:r>
        </w:p>
      </w:tc>
      <w:tc>
        <w:tcPr>
          <w:tcW w:w="173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46860A3" w14:textId="3785798D" w:rsidR="00FF4061" w:rsidRPr="00135649" w:rsidRDefault="00FF4061" w:rsidP="00EC2734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Pr="00EC2734">
            <w:rPr>
              <w:rFonts w:cs="Arial"/>
              <w:b w:val="0"/>
              <w:i w:val="0"/>
              <w:sz w:val="20"/>
              <w:szCs w:val="20"/>
            </w:rPr>
            <w:fldChar w:fldCharType="begin"/>
          </w:r>
          <w:r w:rsidRPr="00EC2734">
            <w:rPr>
              <w:rFonts w:cs="Arial"/>
              <w:b w:val="0"/>
              <w:i w:val="0"/>
              <w:sz w:val="20"/>
              <w:szCs w:val="20"/>
            </w:rPr>
            <w:instrText xml:space="preserve"> PAGE   \* MERGEFORMAT </w:instrText>
          </w:r>
          <w:r w:rsidRPr="00EC2734">
            <w:rPr>
              <w:rFonts w:cs="Arial"/>
              <w:b w:val="0"/>
              <w:i w:val="0"/>
              <w:sz w:val="20"/>
              <w:szCs w:val="20"/>
            </w:rPr>
            <w:fldChar w:fldCharType="separate"/>
          </w:r>
          <w:r w:rsidR="00D849BE">
            <w:rPr>
              <w:rFonts w:cs="Arial"/>
              <w:b w:val="0"/>
              <w:i w:val="0"/>
              <w:noProof/>
              <w:sz w:val="20"/>
              <w:szCs w:val="20"/>
            </w:rPr>
            <w:t>9</w:t>
          </w:r>
          <w:r w:rsidRPr="00EC2734">
            <w:rPr>
              <w:rFonts w:cs="Arial"/>
              <w:b w:val="0"/>
              <w:i w:val="0"/>
              <w:sz w:val="20"/>
              <w:szCs w:val="20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D849BE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12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1BF30565" w14:textId="77777777" w:rsidR="00FF4061" w:rsidRPr="001505AA" w:rsidRDefault="00FF4061" w:rsidP="008427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B589E2" w14:textId="77777777" w:rsidR="004741B1" w:rsidRDefault="004741B1">
      <w:r>
        <w:separator/>
      </w:r>
    </w:p>
  </w:footnote>
  <w:footnote w:type="continuationSeparator" w:id="0">
    <w:p w14:paraId="769E9194" w14:textId="77777777" w:rsidR="004741B1" w:rsidRDefault="00474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BE350" w14:textId="77777777" w:rsidR="00FF4061" w:rsidRPr="00023F30" w:rsidRDefault="00FF4061" w:rsidP="005963F0">
    <w:pPr>
      <w:pStyle w:val="En-tte"/>
      <w:jc w:val="right"/>
      <w:rPr>
        <w:rFonts w:cs="Arial"/>
        <w:b/>
        <w:sz w:val="20"/>
      </w:rPr>
    </w:pPr>
    <w:r w:rsidRPr="00023F30">
      <w:rPr>
        <w:rFonts w:cs="Arial"/>
        <w:b/>
        <w:sz w:val="20"/>
      </w:rPr>
      <w:t xml:space="preserve">DOSSIER </w:t>
    </w:r>
    <w:r>
      <w:rPr>
        <w:rFonts w:cs="Arial"/>
        <w:b/>
        <w:sz w:val="20"/>
      </w:rPr>
      <w:t>SUJET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7726A" w14:textId="77777777" w:rsidR="00FF4061" w:rsidRPr="001505AA" w:rsidRDefault="00FF4061" w:rsidP="007F7B23">
    <w:pPr>
      <w:pStyle w:val="En-tte"/>
      <w:jc w:val="right"/>
      <w:rPr>
        <w:rFonts w:cs="Arial"/>
        <w:b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C36E3" w14:textId="77777777" w:rsidR="00FF4061" w:rsidRPr="00023F30" w:rsidRDefault="00FF4061" w:rsidP="005963F0">
    <w:pPr>
      <w:pStyle w:val="En-tte"/>
      <w:jc w:val="right"/>
      <w:rPr>
        <w:rFonts w:cs="Arial"/>
        <w:b/>
        <w:sz w:val="20"/>
      </w:rPr>
    </w:pPr>
    <w:r w:rsidRPr="00023F30">
      <w:rPr>
        <w:rFonts w:cs="Arial"/>
        <w:b/>
        <w:sz w:val="20"/>
      </w:rPr>
      <w:t xml:space="preserve">DOSSIER </w:t>
    </w:r>
    <w:r>
      <w:rPr>
        <w:rFonts w:cs="Arial"/>
        <w:b/>
        <w:sz w:val="20"/>
      </w:rPr>
      <w:t>SUJET</w:t>
    </w:r>
  </w:p>
  <w:p w14:paraId="4B526AD8" w14:textId="77777777" w:rsidR="00FF4061" w:rsidRPr="001505AA" w:rsidRDefault="00FF4061" w:rsidP="007F7B23">
    <w:pPr>
      <w:pStyle w:val="En-tte"/>
      <w:jc w:val="right"/>
      <w:rPr>
        <w:rFonts w:cs="Arial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1683"/>
    <w:multiLevelType w:val="hybridMultilevel"/>
    <w:tmpl w:val="36E0BD0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B6FE9"/>
    <w:multiLevelType w:val="hybridMultilevel"/>
    <w:tmpl w:val="FFBC6314"/>
    <w:lvl w:ilvl="0" w:tplc="2BC0B3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507AB0"/>
    <w:multiLevelType w:val="hybridMultilevel"/>
    <w:tmpl w:val="7DA6C85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E0853"/>
    <w:multiLevelType w:val="hybridMultilevel"/>
    <w:tmpl w:val="B83AFAA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C4DE8"/>
    <w:multiLevelType w:val="hybridMultilevel"/>
    <w:tmpl w:val="E83E148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A1B4F"/>
    <w:multiLevelType w:val="hybridMultilevel"/>
    <w:tmpl w:val="4CA81C86"/>
    <w:lvl w:ilvl="0" w:tplc="B698838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5BB2D65"/>
    <w:multiLevelType w:val="hybridMultilevel"/>
    <w:tmpl w:val="9208AFA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B635A"/>
    <w:multiLevelType w:val="hybridMultilevel"/>
    <w:tmpl w:val="A24014C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87D62"/>
    <w:multiLevelType w:val="hybridMultilevel"/>
    <w:tmpl w:val="AD60B0E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83EEB"/>
    <w:multiLevelType w:val="hybridMultilevel"/>
    <w:tmpl w:val="9138935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725BD"/>
    <w:multiLevelType w:val="hybridMultilevel"/>
    <w:tmpl w:val="84DEB69E"/>
    <w:lvl w:ilvl="0" w:tplc="41F2625C">
      <w:start w:val="1"/>
      <w:numFmt w:val="decimal"/>
      <w:pStyle w:val="Question"/>
      <w:lvlText w:val="Q%1)"/>
      <w:lvlJc w:val="left"/>
      <w:pPr>
        <w:ind w:left="1494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37F26E17"/>
    <w:multiLevelType w:val="hybridMultilevel"/>
    <w:tmpl w:val="E26AA51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3565F3"/>
    <w:multiLevelType w:val="hybridMultilevel"/>
    <w:tmpl w:val="AE80F620"/>
    <w:lvl w:ilvl="0" w:tplc="94DAF85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8AA75EB"/>
    <w:multiLevelType w:val="hybridMultilevel"/>
    <w:tmpl w:val="974A95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173A0D"/>
    <w:multiLevelType w:val="hybridMultilevel"/>
    <w:tmpl w:val="4CA81C86"/>
    <w:lvl w:ilvl="0" w:tplc="B698838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8B27642"/>
    <w:multiLevelType w:val="hybridMultilevel"/>
    <w:tmpl w:val="A51257AC"/>
    <w:lvl w:ilvl="0" w:tplc="040C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A6B3C"/>
    <w:multiLevelType w:val="hybridMultilevel"/>
    <w:tmpl w:val="C5000A8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147197"/>
    <w:multiLevelType w:val="hybridMultilevel"/>
    <w:tmpl w:val="A20E738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9D3748"/>
    <w:multiLevelType w:val="hybridMultilevel"/>
    <w:tmpl w:val="4CA81C86"/>
    <w:lvl w:ilvl="0" w:tplc="B698838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E352498"/>
    <w:multiLevelType w:val="hybridMultilevel"/>
    <w:tmpl w:val="D6342F6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80F75"/>
    <w:multiLevelType w:val="hybridMultilevel"/>
    <w:tmpl w:val="A2D4462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A80039"/>
    <w:multiLevelType w:val="hybridMultilevel"/>
    <w:tmpl w:val="11AC4FD2"/>
    <w:lvl w:ilvl="0" w:tplc="724411EC">
      <w:start w:val="2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34D1993"/>
    <w:multiLevelType w:val="hybridMultilevel"/>
    <w:tmpl w:val="77322B5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6132AE"/>
    <w:multiLevelType w:val="hybridMultilevel"/>
    <w:tmpl w:val="DA3CE9D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FD7D74"/>
    <w:multiLevelType w:val="hybridMultilevel"/>
    <w:tmpl w:val="B8680280"/>
    <w:lvl w:ilvl="0" w:tplc="B9FA2CA8">
      <w:start w:val="1"/>
      <w:numFmt w:val="lowerLetter"/>
      <w:lvlText w:val="%1)"/>
      <w:lvlJc w:val="left"/>
      <w:pPr>
        <w:ind w:left="12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50" w:hanging="360"/>
      </w:pPr>
    </w:lvl>
    <w:lvl w:ilvl="2" w:tplc="040C001B" w:tentative="1">
      <w:start w:val="1"/>
      <w:numFmt w:val="lowerRoman"/>
      <w:lvlText w:val="%3."/>
      <w:lvlJc w:val="right"/>
      <w:pPr>
        <w:ind w:left="2670" w:hanging="180"/>
      </w:pPr>
    </w:lvl>
    <w:lvl w:ilvl="3" w:tplc="040C000F" w:tentative="1">
      <w:start w:val="1"/>
      <w:numFmt w:val="decimal"/>
      <w:lvlText w:val="%4."/>
      <w:lvlJc w:val="left"/>
      <w:pPr>
        <w:ind w:left="3390" w:hanging="360"/>
      </w:pPr>
    </w:lvl>
    <w:lvl w:ilvl="4" w:tplc="040C0019" w:tentative="1">
      <w:start w:val="1"/>
      <w:numFmt w:val="lowerLetter"/>
      <w:lvlText w:val="%5."/>
      <w:lvlJc w:val="left"/>
      <w:pPr>
        <w:ind w:left="4110" w:hanging="360"/>
      </w:pPr>
    </w:lvl>
    <w:lvl w:ilvl="5" w:tplc="040C001B" w:tentative="1">
      <w:start w:val="1"/>
      <w:numFmt w:val="lowerRoman"/>
      <w:lvlText w:val="%6."/>
      <w:lvlJc w:val="right"/>
      <w:pPr>
        <w:ind w:left="4830" w:hanging="180"/>
      </w:pPr>
    </w:lvl>
    <w:lvl w:ilvl="6" w:tplc="040C000F" w:tentative="1">
      <w:start w:val="1"/>
      <w:numFmt w:val="decimal"/>
      <w:lvlText w:val="%7."/>
      <w:lvlJc w:val="left"/>
      <w:pPr>
        <w:ind w:left="5550" w:hanging="360"/>
      </w:pPr>
    </w:lvl>
    <w:lvl w:ilvl="7" w:tplc="040C0019" w:tentative="1">
      <w:start w:val="1"/>
      <w:numFmt w:val="lowerLetter"/>
      <w:lvlText w:val="%8."/>
      <w:lvlJc w:val="left"/>
      <w:pPr>
        <w:ind w:left="6270" w:hanging="360"/>
      </w:pPr>
    </w:lvl>
    <w:lvl w:ilvl="8" w:tplc="040C001B" w:tentative="1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10"/>
  </w:num>
  <w:num w:numId="2">
    <w:abstractNumId w:val="23"/>
  </w:num>
  <w:num w:numId="3">
    <w:abstractNumId w:val="15"/>
  </w:num>
  <w:num w:numId="4">
    <w:abstractNumId w:val="0"/>
  </w:num>
  <w:num w:numId="5">
    <w:abstractNumId w:val="22"/>
  </w:num>
  <w:num w:numId="6">
    <w:abstractNumId w:val="19"/>
  </w:num>
  <w:num w:numId="7">
    <w:abstractNumId w:val="8"/>
  </w:num>
  <w:num w:numId="8">
    <w:abstractNumId w:val="6"/>
  </w:num>
  <w:num w:numId="9">
    <w:abstractNumId w:val="24"/>
  </w:num>
  <w:num w:numId="10">
    <w:abstractNumId w:val="2"/>
  </w:num>
  <w:num w:numId="11">
    <w:abstractNumId w:val="1"/>
  </w:num>
  <w:num w:numId="12">
    <w:abstractNumId w:val="12"/>
  </w:num>
  <w:num w:numId="13">
    <w:abstractNumId w:val="21"/>
  </w:num>
  <w:num w:numId="14">
    <w:abstractNumId w:val="16"/>
  </w:num>
  <w:num w:numId="15">
    <w:abstractNumId w:val="7"/>
  </w:num>
  <w:num w:numId="16">
    <w:abstractNumId w:val="11"/>
  </w:num>
  <w:num w:numId="17">
    <w:abstractNumId w:val="13"/>
  </w:num>
  <w:num w:numId="18">
    <w:abstractNumId w:val="20"/>
  </w:num>
  <w:num w:numId="19">
    <w:abstractNumId w:val="3"/>
  </w:num>
  <w:num w:numId="20">
    <w:abstractNumId w:val="4"/>
  </w:num>
  <w:num w:numId="21">
    <w:abstractNumId w:val="17"/>
  </w:num>
  <w:num w:numId="22">
    <w:abstractNumId w:val="9"/>
  </w:num>
  <w:num w:numId="23">
    <w:abstractNumId w:val="5"/>
  </w:num>
  <w:num w:numId="24">
    <w:abstractNumId w:val="14"/>
  </w:num>
  <w:num w:numId="25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fr-FR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5E5A"/>
    <w:rsid w:val="00005898"/>
    <w:rsid w:val="00012189"/>
    <w:rsid w:val="0001255E"/>
    <w:rsid w:val="0001658F"/>
    <w:rsid w:val="0001685F"/>
    <w:rsid w:val="0002055D"/>
    <w:rsid w:val="000209C2"/>
    <w:rsid w:val="00021678"/>
    <w:rsid w:val="000216EF"/>
    <w:rsid w:val="000228EE"/>
    <w:rsid w:val="00022FA4"/>
    <w:rsid w:val="00023F30"/>
    <w:rsid w:val="00025D68"/>
    <w:rsid w:val="00031961"/>
    <w:rsid w:val="00031FFC"/>
    <w:rsid w:val="00032628"/>
    <w:rsid w:val="000326C0"/>
    <w:rsid w:val="000421A0"/>
    <w:rsid w:val="000605D6"/>
    <w:rsid w:val="00061842"/>
    <w:rsid w:val="00063266"/>
    <w:rsid w:val="00064B55"/>
    <w:rsid w:val="0006504B"/>
    <w:rsid w:val="00066597"/>
    <w:rsid w:val="00066D93"/>
    <w:rsid w:val="00072F1A"/>
    <w:rsid w:val="000732BD"/>
    <w:rsid w:val="00075934"/>
    <w:rsid w:val="0007692A"/>
    <w:rsid w:val="000862DE"/>
    <w:rsid w:val="00093529"/>
    <w:rsid w:val="00093E87"/>
    <w:rsid w:val="000945B9"/>
    <w:rsid w:val="00095006"/>
    <w:rsid w:val="000975F7"/>
    <w:rsid w:val="000A46D4"/>
    <w:rsid w:val="000A59A4"/>
    <w:rsid w:val="000C20FA"/>
    <w:rsid w:val="000C23D9"/>
    <w:rsid w:val="000D1448"/>
    <w:rsid w:val="000D2123"/>
    <w:rsid w:val="000E365B"/>
    <w:rsid w:val="000E3F72"/>
    <w:rsid w:val="000E6080"/>
    <w:rsid w:val="000F0DB2"/>
    <w:rsid w:val="000F4FDA"/>
    <w:rsid w:val="000F5B4E"/>
    <w:rsid w:val="000F7DE9"/>
    <w:rsid w:val="00101B5D"/>
    <w:rsid w:val="001054A1"/>
    <w:rsid w:val="00111082"/>
    <w:rsid w:val="00111929"/>
    <w:rsid w:val="00116FA4"/>
    <w:rsid w:val="001227E4"/>
    <w:rsid w:val="00124E3A"/>
    <w:rsid w:val="00125107"/>
    <w:rsid w:val="00126D70"/>
    <w:rsid w:val="00132088"/>
    <w:rsid w:val="00135649"/>
    <w:rsid w:val="00136535"/>
    <w:rsid w:val="001379B8"/>
    <w:rsid w:val="00141425"/>
    <w:rsid w:val="001429C5"/>
    <w:rsid w:val="001471A3"/>
    <w:rsid w:val="00147A8E"/>
    <w:rsid w:val="001505AA"/>
    <w:rsid w:val="001510CE"/>
    <w:rsid w:val="00152C4C"/>
    <w:rsid w:val="00152FFF"/>
    <w:rsid w:val="00161A28"/>
    <w:rsid w:val="0016234C"/>
    <w:rsid w:val="001627AF"/>
    <w:rsid w:val="0016467A"/>
    <w:rsid w:val="00165FEB"/>
    <w:rsid w:val="00172683"/>
    <w:rsid w:val="00175344"/>
    <w:rsid w:val="00177560"/>
    <w:rsid w:val="00187B8E"/>
    <w:rsid w:val="00190DC1"/>
    <w:rsid w:val="00192BCE"/>
    <w:rsid w:val="001A3BC9"/>
    <w:rsid w:val="001A7FBB"/>
    <w:rsid w:val="001B07AB"/>
    <w:rsid w:val="001B08D0"/>
    <w:rsid w:val="001C242F"/>
    <w:rsid w:val="001C48B4"/>
    <w:rsid w:val="001C4B5A"/>
    <w:rsid w:val="001D09FB"/>
    <w:rsid w:val="001D43B3"/>
    <w:rsid w:val="001D7012"/>
    <w:rsid w:val="001E298E"/>
    <w:rsid w:val="001E66DA"/>
    <w:rsid w:val="001E677F"/>
    <w:rsid w:val="001F1167"/>
    <w:rsid w:val="001F2408"/>
    <w:rsid w:val="001F45E4"/>
    <w:rsid w:val="001F4AFB"/>
    <w:rsid w:val="00206658"/>
    <w:rsid w:val="002113C6"/>
    <w:rsid w:val="00211737"/>
    <w:rsid w:val="0021521C"/>
    <w:rsid w:val="002152C4"/>
    <w:rsid w:val="00215A4E"/>
    <w:rsid w:val="002174C6"/>
    <w:rsid w:val="002226B3"/>
    <w:rsid w:val="0022297B"/>
    <w:rsid w:val="00227BAD"/>
    <w:rsid w:val="00233140"/>
    <w:rsid w:val="002359D4"/>
    <w:rsid w:val="002362B9"/>
    <w:rsid w:val="002374E7"/>
    <w:rsid w:val="00240270"/>
    <w:rsid w:val="0024399E"/>
    <w:rsid w:val="002439D9"/>
    <w:rsid w:val="0025426D"/>
    <w:rsid w:val="00254E9E"/>
    <w:rsid w:val="00260489"/>
    <w:rsid w:val="00262D7B"/>
    <w:rsid w:val="002641A3"/>
    <w:rsid w:val="00266054"/>
    <w:rsid w:val="002677F4"/>
    <w:rsid w:val="002767CE"/>
    <w:rsid w:val="00276A33"/>
    <w:rsid w:val="00281F04"/>
    <w:rsid w:val="00283FB4"/>
    <w:rsid w:val="00290518"/>
    <w:rsid w:val="002A4C59"/>
    <w:rsid w:val="002B7F24"/>
    <w:rsid w:val="002C1C03"/>
    <w:rsid w:val="002C4E44"/>
    <w:rsid w:val="002D0933"/>
    <w:rsid w:val="002D7B0C"/>
    <w:rsid w:val="002F01A4"/>
    <w:rsid w:val="002F4A9B"/>
    <w:rsid w:val="00300224"/>
    <w:rsid w:val="00300452"/>
    <w:rsid w:val="00304428"/>
    <w:rsid w:val="00324FC5"/>
    <w:rsid w:val="0032570F"/>
    <w:rsid w:val="0033168C"/>
    <w:rsid w:val="00332DE4"/>
    <w:rsid w:val="00335C0A"/>
    <w:rsid w:val="00343686"/>
    <w:rsid w:val="00346773"/>
    <w:rsid w:val="003621C7"/>
    <w:rsid w:val="0036500F"/>
    <w:rsid w:val="00372BFC"/>
    <w:rsid w:val="00373209"/>
    <w:rsid w:val="00373D92"/>
    <w:rsid w:val="00374229"/>
    <w:rsid w:val="003743F7"/>
    <w:rsid w:val="00376E2C"/>
    <w:rsid w:val="00380F95"/>
    <w:rsid w:val="003844D5"/>
    <w:rsid w:val="003846CE"/>
    <w:rsid w:val="003948A7"/>
    <w:rsid w:val="00397764"/>
    <w:rsid w:val="003A358C"/>
    <w:rsid w:val="003A4BF1"/>
    <w:rsid w:val="003A7532"/>
    <w:rsid w:val="003B5E93"/>
    <w:rsid w:val="003B5EEB"/>
    <w:rsid w:val="003C4669"/>
    <w:rsid w:val="003D1E73"/>
    <w:rsid w:val="003D2748"/>
    <w:rsid w:val="003D29E3"/>
    <w:rsid w:val="003D302D"/>
    <w:rsid w:val="003D4D8D"/>
    <w:rsid w:val="003E46C2"/>
    <w:rsid w:val="003E5E5A"/>
    <w:rsid w:val="003E631A"/>
    <w:rsid w:val="003E6F3F"/>
    <w:rsid w:val="003F4B78"/>
    <w:rsid w:val="003F7DA9"/>
    <w:rsid w:val="00404309"/>
    <w:rsid w:val="004066F5"/>
    <w:rsid w:val="004075B5"/>
    <w:rsid w:val="004121C4"/>
    <w:rsid w:val="00417EA4"/>
    <w:rsid w:val="00421EB6"/>
    <w:rsid w:val="004230D8"/>
    <w:rsid w:val="00434479"/>
    <w:rsid w:val="00437163"/>
    <w:rsid w:val="0044252E"/>
    <w:rsid w:val="0045003B"/>
    <w:rsid w:val="00453B07"/>
    <w:rsid w:val="00453FAB"/>
    <w:rsid w:val="00457D52"/>
    <w:rsid w:val="00457EDC"/>
    <w:rsid w:val="00460D58"/>
    <w:rsid w:val="00463B45"/>
    <w:rsid w:val="00465C7A"/>
    <w:rsid w:val="004673C7"/>
    <w:rsid w:val="00467BA2"/>
    <w:rsid w:val="00472D4E"/>
    <w:rsid w:val="004741B1"/>
    <w:rsid w:val="00474227"/>
    <w:rsid w:val="00480F46"/>
    <w:rsid w:val="00481967"/>
    <w:rsid w:val="00482BD3"/>
    <w:rsid w:val="004871E0"/>
    <w:rsid w:val="004875B7"/>
    <w:rsid w:val="0049084D"/>
    <w:rsid w:val="004967AA"/>
    <w:rsid w:val="00497909"/>
    <w:rsid w:val="004A1F7C"/>
    <w:rsid w:val="004A2357"/>
    <w:rsid w:val="004A5571"/>
    <w:rsid w:val="004B20F3"/>
    <w:rsid w:val="004B2552"/>
    <w:rsid w:val="004B46D0"/>
    <w:rsid w:val="004B633B"/>
    <w:rsid w:val="004C0D5A"/>
    <w:rsid w:val="004C113A"/>
    <w:rsid w:val="004C1EED"/>
    <w:rsid w:val="004C3148"/>
    <w:rsid w:val="004C3AD2"/>
    <w:rsid w:val="004D0091"/>
    <w:rsid w:val="004D1EC0"/>
    <w:rsid w:val="004D5F18"/>
    <w:rsid w:val="004E647E"/>
    <w:rsid w:val="004F02C0"/>
    <w:rsid w:val="004F1BD4"/>
    <w:rsid w:val="004F4E16"/>
    <w:rsid w:val="004F7655"/>
    <w:rsid w:val="00506C8C"/>
    <w:rsid w:val="005077DA"/>
    <w:rsid w:val="0051186C"/>
    <w:rsid w:val="00513035"/>
    <w:rsid w:val="005132E3"/>
    <w:rsid w:val="00515C31"/>
    <w:rsid w:val="00517243"/>
    <w:rsid w:val="00517F95"/>
    <w:rsid w:val="005206C1"/>
    <w:rsid w:val="00521345"/>
    <w:rsid w:val="00522275"/>
    <w:rsid w:val="005243A7"/>
    <w:rsid w:val="00524D73"/>
    <w:rsid w:val="0052508D"/>
    <w:rsid w:val="005410E9"/>
    <w:rsid w:val="005433FF"/>
    <w:rsid w:val="0054386E"/>
    <w:rsid w:val="00550E1A"/>
    <w:rsid w:val="00552B85"/>
    <w:rsid w:val="005533D4"/>
    <w:rsid w:val="00556945"/>
    <w:rsid w:val="005615FE"/>
    <w:rsid w:val="005618FE"/>
    <w:rsid w:val="00564CE3"/>
    <w:rsid w:val="00567F3A"/>
    <w:rsid w:val="00571467"/>
    <w:rsid w:val="00571B18"/>
    <w:rsid w:val="0057494B"/>
    <w:rsid w:val="00577A57"/>
    <w:rsid w:val="0058056C"/>
    <w:rsid w:val="00580D95"/>
    <w:rsid w:val="00586266"/>
    <w:rsid w:val="0058736D"/>
    <w:rsid w:val="005876CD"/>
    <w:rsid w:val="005878C5"/>
    <w:rsid w:val="005917A4"/>
    <w:rsid w:val="005925DD"/>
    <w:rsid w:val="00594B65"/>
    <w:rsid w:val="00595960"/>
    <w:rsid w:val="005963F0"/>
    <w:rsid w:val="005A468E"/>
    <w:rsid w:val="005A5939"/>
    <w:rsid w:val="005A6312"/>
    <w:rsid w:val="005B3A34"/>
    <w:rsid w:val="005B455D"/>
    <w:rsid w:val="005B496A"/>
    <w:rsid w:val="005B65D7"/>
    <w:rsid w:val="005C1745"/>
    <w:rsid w:val="005D00EF"/>
    <w:rsid w:val="005D04BA"/>
    <w:rsid w:val="005E0385"/>
    <w:rsid w:val="005E072D"/>
    <w:rsid w:val="005E0C58"/>
    <w:rsid w:val="005E2F8D"/>
    <w:rsid w:val="005E437D"/>
    <w:rsid w:val="005F2E99"/>
    <w:rsid w:val="005F4093"/>
    <w:rsid w:val="005F598C"/>
    <w:rsid w:val="006009D7"/>
    <w:rsid w:val="00602DEE"/>
    <w:rsid w:val="00603E58"/>
    <w:rsid w:val="0061166B"/>
    <w:rsid w:val="006129AC"/>
    <w:rsid w:val="006132C4"/>
    <w:rsid w:val="0061485F"/>
    <w:rsid w:val="0061640C"/>
    <w:rsid w:val="00617AC5"/>
    <w:rsid w:val="006260DD"/>
    <w:rsid w:val="006339B1"/>
    <w:rsid w:val="006339D9"/>
    <w:rsid w:val="00640D24"/>
    <w:rsid w:val="00643B72"/>
    <w:rsid w:val="0065095D"/>
    <w:rsid w:val="00655CC3"/>
    <w:rsid w:val="00670ED0"/>
    <w:rsid w:val="00671993"/>
    <w:rsid w:val="00684902"/>
    <w:rsid w:val="006854D3"/>
    <w:rsid w:val="00691C81"/>
    <w:rsid w:val="006925FD"/>
    <w:rsid w:val="00693C56"/>
    <w:rsid w:val="00694176"/>
    <w:rsid w:val="00696C49"/>
    <w:rsid w:val="006A05EC"/>
    <w:rsid w:val="006A3A49"/>
    <w:rsid w:val="006B1A40"/>
    <w:rsid w:val="006B30BA"/>
    <w:rsid w:val="006B4613"/>
    <w:rsid w:val="006B5225"/>
    <w:rsid w:val="006C0BD4"/>
    <w:rsid w:val="006C147D"/>
    <w:rsid w:val="006C394E"/>
    <w:rsid w:val="006C5AC7"/>
    <w:rsid w:val="006C5C20"/>
    <w:rsid w:val="006C74C0"/>
    <w:rsid w:val="006D6C23"/>
    <w:rsid w:val="006E0A54"/>
    <w:rsid w:val="006E0A90"/>
    <w:rsid w:val="006E2147"/>
    <w:rsid w:val="006E406E"/>
    <w:rsid w:val="006F40CB"/>
    <w:rsid w:val="007002D0"/>
    <w:rsid w:val="0070327E"/>
    <w:rsid w:val="00706D24"/>
    <w:rsid w:val="007119CD"/>
    <w:rsid w:val="007170F8"/>
    <w:rsid w:val="00717BC0"/>
    <w:rsid w:val="00725703"/>
    <w:rsid w:val="00726428"/>
    <w:rsid w:val="00731749"/>
    <w:rsid w:val="0074484C"/>
    <w:rsid w:val="00747080"/>
    <w:rsid w:val="00754AFF"/>
    <w:rsid w:val="00755473"/>
    <w:rsid w:val="00755A11"/>
    <w:rsid w:val="00762125"/>
    <w:rsid w:val="0076367E"/>
    <w:rsid w:val="00763763"/>
    <w:rsid w:val="00763F9C"/>
    <w:rsid w:val="00775D13"/>
    <w:rsid w:val="00780309"/>
    <w:rsid w:val="00781BD4"/>
    <w:rsid w:val="0078418F"/>
    <w:rsid w:val="00786A53"/>
    <w:rsid w:val="007910AD"/>
    <w:rsid w:val="00797ED4"/>
    <w:rsid w:val="007A2EF5"/>
    <w:rsid w:val="007A49E5"/>
    <w:rsid w:val="007A7725"/>
    <w:rsid w:val="007B020C"/>
    <w:rsid w:val="007B2A32"/>
    <w:rsid w:val="007B6929"/>
    <w:rsid w:val="007C13F9"/>
    <w:rsid w:val="007C5BB7"/>
    <w:rsid w:val="007D078B"/>
    <w:rsid w:val="007D07F8"/>
    <w:rsid w:val="007D09E8"/>
    <w:rsid w:val="007D48AA"/>
    <w:rsid w:val="007D5B7B"/>
    <w:rsid w:val="007D6416"/>
    <w:rsid w:val="007E4DE3"/>
    <w:rsid w:val="007F16CF"/>
    <w:rsid w:val="007F4F80"/>
    <w:rsid w:val="007F78D4"/>
    <w:rsid w:val="007F7B23"/>
    <w:rsid w:val="007F7F9F"/>
    <w:rsid w:val="00801ECC"/>
    <w:rsid w:val="008055ED"/>
    <w:rsid w:val="00805754"/>
    <w:rsid w:val="00806B59"/>
    <w:rsid w:val="008174E3"/>
    <w:rsid w:val="0082181A"/>
    <w:rsid w:val="008224FD"/>
    <w:rsid w:val="00825AC9"/>
    <w:rsid w:val="00827F24"/>
    <w:rsid w:val="008321BB"/>
    <w:rsid w:val="00832DCF"/>
    <w:rsid w:val="00836B64"/>
    <w:rsid w:val="00837D89"/>
    <w:rsid w:val="008423F9"/>
    <w:rsid w:val="00842750"/>
    <w:rsid w:val="00844C02"/>
    <w:rsid w:val="00844EA5"/>
    <w:rsid w:val="00850DAB"/>
    <w:rsid w:val="00852325"/>
    <w:rsid w:val="00852725"/>
    <w:rsid w:val="0085332B"/>
    <w:rsid w:val="00853B1E"/>
    <w:rsid w:val="00853D97"/>
    <w:rsid w:val="00860471"/>
    <w:rsid w:val="00864887"/>
    <w:rsid w:val="00867F5F"/>
    <w:rsid w:val="00876D01"/>
    <w:rsid w:val="0088120E"/>
    <w:rsid w:val="0088132E"/>
    <w:rsid w:val="008821F6"/>
    <w:rsid w:val="00887434"/>
    <w:rsid w:val="0089536D"/>
    <w:rsid w:val="00895FD0"/>
    <w:rsid w:val="00896E58"/>
    <w:rsid w:val="008A5AE2"/>
    <w:rsid w:val="008B41A5"/>
    <w:rsid w:val="008B7C19"/>
    <w:rsid w:val="008C4840"/>
    <w:rsid w:val="008D2403"/>
    <w:rsid w:val="008E1F5F"/>
    <w:rsid w:val="008E7EF5"/>
    <w:rsid w:val="008F48D0"/>
    <w:rsid w:val="008F77D9"/>
    <w:rsid w:val="0090396C"/>
    <w:rsid w:val="009044C2"/>
    <w:rsid w:val="00906B2A"/>
    <w:rsid w:val="00910D80"/>
    <w:rsid w:val="00912D4E"/>
    <w:rsid w:val="009160AE"/>
    <w:rsid w:val="00916924"/>
    <w:rsid w:val="00921DAE"/>
    <w:rsid w:val="009231BA"/>
    <w:rsid w:val="00926E72"/>
    <w:rsid w:val="0093232E"/>
    <w:rsid w:val="00932D8A"/>
    <w:rsid w:val="00933F9A"/>
    <w:rsid w:val="009370B6"/>
    <w:rsid w:val="00940265"/>
    <w:rsid w:val="0095225F"/>
    <w:rsid w:val="0095227B"/>
    <w:rsid w:val="00966ABC"/>
    <w:rsid w:val="00973AEA"/>
    <w:rsid w:val="009757A6"/>
    <w:rsid w:val="00977E79"/>
    <w:rsid w:val="00980AF4"/>
    <w:rsid w:val="00990799"/>
    <w:rsid w:val="00991605"/>
    <w:rsid w:val="00994C84"/>
    <w:rsid w:val="00997F20"/>
    <w:rsid w:val="009A0A50"/>
    <w:rsid w:val="009A0BA4"/>
    <w:rsid w:val="009A283D"/>
    <w:rsid w:val="009C1E52"/>
    <w:rsid w:val="009C24B0"/>
    <w:rsid w:val="009C578B"/>
    <w:rsid w:val="009C6446"/>
    <w:rsid w:val="009C697E"/>
    <w:rsid w:val="009C7827"/>
    <w:rsid w:val="009D034F"/>
    <w:rsid w:val="009D120D"/>
    <w:rsid w:val="009D4F4D"/>
    <w:rsid w:val="009D79C6"/>
    <w:rsid w:val="009E6E4D"/>
    <w:rsid w:val="009F432A"/>
    <w:rsid w:val="009F7AD7"/>
    <w:rsid w:val="00A017C1"/>
    <w:rsid w:val="00A02CE8"/>
    <w:rsid w:val="00A05328"/>
    <w:rsid w:val="00A0663D"/>
    <w:rsid w:val="00A14320"/>
    <w:rsid w:val="00A24C50"/>
    <w:rsid w:val="00A24FD1"/>
    <w:rsid w:val="00A33F65"/>
    <w:rsid w:val="00A3542F"/>
    <w:rsid w:val="00A46B12"/>
    <w:rsid w:val="00A56674"/>
    <w:rsid w:val="00A61D42"/>
    <w:rsid w:val="00A65B4E"/>
    <w:rsid w:val="00A67D28"/>
    <w:rsid w:val="00A71CD6"/>
    <w:rsid w:val="00A725E9"/>
    <w:rsid w:val="00A755CD"/>
    <w:rsid w:val="00A7660A"/>
    <w:rsid w:val="00A77BA9"/>
    <w:rsid w:val="00A83257"/>
    <w:rsid w:val="00A86384"/>
    <w:rsid w:val="00A87EBC"/>
    <w:rsid w:val="00A93A5E"/>
    <w:rsid w:val="00A94530"/>
    <w:rsid w:val="00A9665F"/>
    <w:rsid w:val="00A9726F"/>
    <w:rsid w:val="00AA0BEE"/>
    <w:rsid w:val="00AA35CF"/>
    <w:rsid w:val="00AA62FB"/>
    <w:rsid w:val="00AA6720"/>
    <w:rsid w:val="00AB4113"/>
    <w:rsid w:val="00AB59C1"/>
    <w:rsid w:val="00AB6D46"/>
    <w:rsid w:val="00AC043F"/>
    <w:rsid w:val="00AC3332"/>
    <w:rsid w:val="00AC7DB3"/>
    <w:rsid w:val="00AD1FDD"/>
    <w:rsid w:val="00AD67AA"/>
    <w:rsid w:val="00AE1B77"/>
    <w:rsid w:val="00AE2CBE"/>
    <w:rsid w:val="00AE2DC1"/>
    <w:rsid w:val="00AE4DB9"/>
    <w:rsid w:val="00AF1337"/>
    <w:rsid w:val="00AF2FF2"/>
    <w:rsid w:val="00AF7DDE"/>
    <w:rsid w:val="00B0120C"/>
    <w:rsid w:val="00B05E19"/>
    <w:rsid w:val="00B066BE"/>
    <w:rsid w:val="00B07291"/>
    <w:rsid w:val="00B07381"/>
    <w:rsid w:val="00B11224"/>
    <w:rsid w:val="00B12AF4"/>
    <w:rsid w:val="00B14B0A"/>
    <w:rsid w:val="00B15C98"/>
    <w:rsid w:val="00B16119"/>
    <w:rsid w:val="00B22DAE"/>
    <w:rsid w:val="00B2785F"/>
    <w:rsid w:val="00B31946"/>
    <w:rsid w:val="00B36560"/>
    <w:rsid w:val="00B52E6A"/>
    <w:rsid w:val="00B56F4B"/>
    <w:rsid w:val="00B61B9E"/>
    <w:rsid w:val="00B624ED"/>
    <w:rsid w:val="00B64F3D"/>
    <w:rsid w:val="00B6713F"/>
    <w:rsid w:val="00B67643"/>
    <w:rsid w:val="00B67939"/>
    <w:rsid w:val="00B70A1D"/>
    <w:rsid w:val="00B73195"/>
    <w:rsid w:val="00B74795"/>
    <w:rsid w:val="00B7741D"/>
    <w:rsid w:val="00B8188E"/>
    <w:rsid w:val="00B818C4"/>
    <w:rsid w:val="00B861B3"/>
    <w:rsid w:val="00B92D42"/>
    <w:rsid w:val="00B94352"/>
    <w:rsid w:val="00B94C6A"/>
    <w:rsid w:val="00B96F24"/>
    <w:rsid w:val="00BA0F1F"/>
    <w:rsid w:val="00BA3786"/>
    <w:rsid w:val="00BA3A94"/>
    <w:rsid w:val="00BA5B3C"/>
    <w:rsid w:val="00BA7AF7"/>
    <w:rsid w:val="00BB37B2"/>
    <w:rsid w:val="00BB44FF"/>
    <w:rsid w:val="00BC17B0"/>
    <w:rsid w:val="00BC3C6E"/>
    <w:rsid w:val="00BC59FD"/>
    <w:rsid w:val="00BC5C2D"/>
    <w:rsid w:val="00BC64AE"/>
    <w:rsid w:val="00BD1782"/>
    <w:rsid w:val="00BD4689"/>
    <w:rsid w:val="00BD7F7F"/>
    <w:rsid w:val="00BE1165"/>
    <w:rsid w:val="00BE173C"/>
    <w:rsid w:val="00BE20E3"/>
    <w:rsid w:val="00BE42F8"/>
    <w:rsid w:val="00BE65E0"/>
    <w:rsid w:val="00BE6FA6"/>
    <w:rsid w:val="00BE7D37"/>
    <w:rsid w:val="00BF27C2"/>
    <w:rsid w:val="00BF3C4D"/>
    <w:rsid w:val="00C023D2"/>
    <w:rsid w:val="00C04388"/>
    <w:rsid w:val="00C07C01"/>
    <w:rsid w:val="00C16930"/>
    <w:rsid w:val="00C2118F"/>
    <w:rsid w:val="00C2149D"/>
    <w:rsid w:val="00C24EBF"/>
    <w:rsid w:val="00C2629C"/>
    <w:rsid w:val="00C3003C"/>
    <w:rsid w:val="00C30042"/>
    <w:rsid w:val="00C33AFA"/>
    <w:rsid w:val="00C359C0"/>
    <w:rsid w:val="00C411D1"/>
    <w:rsid w:val="00C449B9"/>
    <w:rsid w:val="00C454BB"/>
    <w:rsid w:val="00C45DB8"/>
    <w:rsid w:val="00C560AC"/>
    <w:rsid w:val="00C6087A"/>
    <w:rsid w:val="00C614F6"/>
    <w:rsid w:val="00C643AE"/>
    <w:rsid w:val="00C67FF0"/>
    <w:rsid w:val="00C7173A"/>
    <w:rsid w:val="00C74126"/>
    <w:rsid w:val="00C74938"/>
    <w:rsid w:val="00C807DA"/>
    <w:rsid w:val="00C81649"/>
    <w:rsid w:val="00C821B1"/>
    <w:rsid w:val="00C861EE"/>
    <w:rsid w:val="00C9177B"/>
    <w:rsid w:val="00C91F24"/>
    <w:rsid w:val="00C92D3F"/>
    <w:rsid w:val="00C92EBC"/>
    <w:rsid w:val="00C94831"/>
    <w:rsid w:val="00CA4CC6"/>
    <w:rsid w:val="00CA6850"/>
    <w:rsid w:val="00CB08A3"/>
    <w:rsid w:val="00CB2143"/>
    <w:rsid w:val="00CB2F6D"/>
    <w:rsid w:val="00CB5125"/>
    <w:rsid w:val="00CC008B"/>
    <w:rsid w:val="00CC0A29"/>
    <w:rsid w:val="00CC0BEC"/>
    <w:rsid w:val="00CC0CB6"/>
    <w:rsid w:val="00CC16D2"/>
    <w:rsid w:val="00CD3BA0"/>
    <w:rsid w:val="00CD6E4B"/>
    <w:rsid w:val="00CE0F00"/>
    <w:rsid w:val="00CE20CE"/>
    <w:rsid w:val="00CE22C9"/>
    <w:rsid w:val="00CE257E"/>
    <w:rsid w:val="00CF1AF3"/>
    <w:rsid w:val="00CF3705"/>
    <w:rsid w:val="00CF629A"/>
    <w:rsid w:val="00CF77C2"/>
    <w:rsid w:val="00CF7A68"/>
    <w:rsid w:val="00D036B4"/>
    <w:rsid w:val="00D03715"/>
    <w:rsid w:val="00D05433"/>
    <w:rsid w:val="00D06EA2"/>
    <w:rsid w:val="00D15A41"/>
    <w:rsid w:val="00D177C6"/>
    <w:rsid w:val="00D20EBB"/>
    <w:rsid w:val="00D2650C"/>
    <w:rsid w:val="00D32F89"/>
    <w:rsid w:val="00D37BAA"/>
    <w:rsid w:val="00D460EC"/>
    <w:rsid w:val="00D467F6"/>
    <w:rsid w:val="00D46F61"/>
    <w:rsid w:val="00D511CF"/>
    <w:rsid w:val="00D5666D"/>
    <w:rsid w:val="00D56928"/>
    <w:rsid w:val="00D5770C"/>
    <w:rsid w:val="00D57DE4"/>
    <w:rsid w:val="00D62D1C"/>
    <w:rsid w:val="00D631DF"/>
    <w:rsid w:val="00D6634D"/>
    <w:rsid w:val="00D7039E"/>
    <w:rsid w:val="00D70761"/>
    <w:rsid w:val="00D74545"/>
    <w:rsid w:val="00D81BD3"/>
    <w:rsid w:val="00D81CB5"/>
    <w:rsid w:val="00D849BE"/>
    <w:rsid w:val="00D8675F"/>
    <w:rsid w:val="00D87DD2"/>
    <w:rsid w:val="00D9051F"/>
    <w:rsid w:val="00D90B6F"/>
    <w:rsid w:val="00D913FF"/>
    <w:rsid w:val="00D91C9B"/>
    <w:rsid w:val="00D95951"/>
    <w:rsid w:val="00DA0174"/>
    <w:rsid w:val="00DA02E4"/>
    <w:rsid w:val="00DA1981"/>
    <w:rsid w:val="00DA78B2"/>
    <w:rsid w:val="00DB3CC4"/>
    <w:rsid w:val="00DB4F0B"/>
    <w:rsid w:val="00DB5CD7"/>
    <w:rsid w:val="00DC194B"/>
    <w:rsid w:val="00DC6C39"/>
    <w:rsid w:val="00DD19EA"/>
    <w:rsid w:val="00DD21B6"/>
    <w:rsid w:val="00DE05FF"/>
    <w:rsid w:val="00DF26A2"/>
    <w:rsid w:val="00DF506E"/>
    <w:rsid w:val="00DF649D"/>
    <w:rsid w:val="00E01FCE"/>
    <w:rsid w:val="00E06DBC"/>
    <w:rsid w:val="00E132D5"/>
    <w:rsid w:val="00E14DA9"/>
    <w:rsid w:val="00E15E9D"/>
    <w:rsid w:val="00E2501C"/>
    <w:rsid w:val="00E26345"/>
    <w:rsid w:val="00E26C50"/>
    <w:rsid w:val="00E27751"/>
    <w:rsid w:val="00E27F14"/>
    <w:rsid w:val="00E30271"/>
    <w:rsid w:val="00E328A4"/>
    <w:rsid w:val="00E3507A"/>
    <w:rsid w:val="00E40903"/>
    <w:rsid w:val="00E4414A"/>
    <w:rsid w:val="00E46CC7"/>
    <w:rsid w:val="00E503BE"/>
    <w:rsid w:val="00E5198B"/>
    <w:rsid w:val="00E52840"/>
    <w:rsid w:val="00E529B8"/>
    <w:rsid w:val="00E57F09"/>
    <w:rsid w:val="00E67F17"/>
    <w:rsid w:val="00E775C7"/>
    <w:rsid w:val="00E8241D"/>
    <w:rsid w:val="00E90E11"/>
    <w:rsid w:val="00E91C28"/>
    <w:rsid w:val="00E9357A"/>
    <w:rsid w:val="00E941E6"/>
    <w:rsid w:val="00E95E79"/>
    <w:rsid w:val="00E96F35"/>
    <w:rsid w:val="00E97A4E"/>
    <w:rsid w:val="00E97C99"/>
    <w:rsid w:val="00EA0259"/>
    <w:rsid w:val="00EA0B84"/>
    <w:rsid w:val="00EA1637"/>
    <w:rsid w:val="00EA1E46"/>
    <w:rsid w:val="00EA452A"/>
    <w:rsid w:val="00EA5FCD"/>
    <w:rsid w:val="00EB5EB0"/>
    <w:rsid w:val="00EB6327"/>
    <w:rsid w:val="00EC1119"/>
    <w:rsid w:val="00EC2734"/>
    <w:rsid w:val="00EC56D1"/>
    <w:rsid w:val="00EC6D75"/>
    <w:rsid w:val="00ED7228"/>
    <w:rsid w:val="00ED7453"/>
    <w:rsid w:val="00EE34AA"/>
    <w:rsid w:val="00EE3997"/>
    <w:rsid w:val="00EE6B96"/>
    <w:rsid w:val="00EF07A4"/>
    <w:rsid w:val="00EF31EA"/>
    <w:rsid w:val="00EF407D"/>
    <w:rsid w:val="00EF4C7C"/>
    <w:rsid w:val="00EF61BA"/>
    <w:rsid w:val="00EF65E5"/>
    <w:rsid w:val="00F07F39"/>
    <w:rsid w:val="00F122BF"/>
    <w:rsid w:val="00F17752"/>
    <w:rsid w:val="00F20EC6"/>
    <w:rsid w:val="00F27C6C"/>
    <w:rsid w:val="00F36626"/>
    <w:rsid w:val="00F36BA3"/>
    <w:rsid w:val="00F40016"/>
    <w:rsid w:val="00F4393F"/>
    <w:rsid w:val="00F4527F"/>
    <w:rsid w:val="00F46D72"/>
    <w:rsid w:val="00F53593"/>
    <w:rsid w:val="00F53C6D"/>
    <w:rsid w:val="00F540B7"/>
    <w:rsid w:val="00F5777A"/>
    <w:rsid w:val="00F60175"/>
    <w:rsid w:val="00F63215"/>
    <w:rsid w:val="00F648D3"/>
    <w:rsid w:val="00F72FB5"/>
    <w:rsid w:val="00F74132"/>
    <w:rsid w:val="00F754A2"/>
    <w:rsid w:val="00F80E7A"/>
    <w:rsid w:val="00F82821"/>
    <w:rsid w:val="00F85BC5"/>
    <w:rsid w:val="00F94A92"/>
    <w:rsid w:val="00FA139C"/>
    <w:rsid w:val="00FB57DF"/>
    <w:rsid w:val="00FB6294"/>
    <w:rsid w:val="00FC17D9"/>
    <w:rsid w:val="00FC4AF1"/>
    <w:rsid w:val="00FC4FB4"/>
    <w:rsid w:val="00FC62A2"/>
    <w:rsid w:val="00FD1560"/>
    <w:rsid w:val="00FD2CCB"/>
    <w:rsid w:val="00FD52F3"/>
    <w:rsid w:val="00FD6C19"/>
    <w:rsid w:val="00FD6EC9"/>
    <w:rsid w:val="00FE1F3B"/>
    <w:rsid w:val="00FE6496"/>
    <w:rsid w:val="00FE7A17"/>
    <w:rsid w:val="00FF1D92"/>
    <w:rsid w:val="00FF4061"/>
    <w:rsid w:val="00FF49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AutoShape 841"/>
        <o:r id="V:Rule2" type="connector" idref="#AutoShape 832"/>
        <o:r id="V:Rule3" type="connector" idref="#Connecteur droit avec flèche 232"/>
        <o:r id="V:Rule4" type="connector" idref="#AutoShape 864"/>
        <o:r id="V:Rule5" type="connector" idref="#AutoShape 840"/>
        <o:r id="V:Rule6" type="connector" idref="#AutoShape 916"/>
        <o:r id="V:Rule7" type="connector" idref="#AutoShape 821"/>
        <o:r id="V:Rule8" type="connector" idref="#AutoShape 827"/>
        <o:r id="V:Rule9" type="connector" idref="#AutoShape 955"/>
        <o:r id="V:Rule10" type="connector" idref="#Connecteur droit avec flèche 172"/>
        <o:r id="V:Rule11" type="connector" idref="#AutoShape 852"/>
        <o:r id="V:Rule12" type="connector" idref="#AutoShape 958"/>
        <o:r id="V:Rule13" type="connector" idref="#AutoShape 815"/>
        <o:r id="V:Rule14" type="connector" idref="#Connecteur droit avec flèche 238"/>
        <o:r id="V:Rule15" type="connector" idref="#AutoShape 863"/>
        <o:r id="V:Rule16" type="connector" idref="#AutoShape 960"/>
        <o:r id="V:Rule17" type="connector" idref="#AutoShape 915"/>
        <o:r id="V:Rule18" type="connector" idref="#AutoShape 914"/>
        <o:r id="V:Rule19" type="connector" idref="#Connecteur droit avec flèche 10"/>
        <o:r id="V:Rule20" type="connector" idref="#AutoShape 962"/>
        <o:r id="V:Rule21" type="connector" idref="#AutoShape 823"/>
        <o:r id="V:Rule22" type="connector" idref="#AutoShape 956"/>
        <o:r id="V:Rule23" type="connector" idref="#AutoShape 866"/>
        <o:r id="V:Rule24" type="connector" idref="#Connecteur droit avec flèche 241"/>
        <o:r id="V:Rule25" type="connector" idref="#AutoShape 959"/>
        <o:r id="V:Rule26" type="connector" idref="#AutoShape 848"/>
        <o:r id="V:Rule27" type="connector" idref="#AutoShape 917"/>
        <o:r id="V:Rule28" type="connector" idref="#Connecteur droit avec flèche 237"/>
        <o:r id="V:Rule29" type="connector" idref="#AutoShape 846"/>
        <o:r id="V:Rule30" type="connector" idref="#AutoShape 831"/>
        <o:r id="V:Rule31" type="connector" idref="#Connecteur droit avec flèche 236"/>
        <o:r id="V:Rule32" type="connector" idref="#AutoShape 845"/>
        <o:r id="V:Rule33" type="connector" idref="#AutoShape 849"/>
        <o:r id="V:Rule34" type="connector" idref="#AutoShape 957"/>
        <o:r id="V:Rule35" type="connector" idref="#AutoShape 825"/>
        <o:r id="V:Rule36" type="connector" idref="#AutoShape 851"/>
        <o:r id="V:Rule37" type="connector" idref="#AutoShape 952"/>
        <o:r id="V:Rule38" type="connector" idref="#AutoShape 819"/>
        <o:r id="V:Rule39" type="connector" idref="#AutoShape 817"/>
        <o:r id="V:Rule40" type="connector" idref="#AutoShape 954"/>
      </o:rules>
    </o:shapelayout>
  </w:shapeDefaults>
  <w:decimalSymbol w:val=","/>
  <w:listSeparator w:val=";"/>
  <w14:docId w14:val="21AE6AE1"/>
  <w15:docId w15:val="{BBCC5440-EA3D-4DDA-AE24-6E7A79EAA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7AF"/>
    <w:pPr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rsid w:val="00F53C6D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/>
      <w:jc w:val="center"/>
      <w:outlineLvl w:val="0"/>
    </w:pPr>
    <w:rPr>
      <w:rFonts w:cs="Arial"/>
      <w:b/>
      <w:bCs/>
      <w:caps/>
      <w:sz w:val="28"/>
      <w:szCs w:val="52"/>
    </w:rPr>
  </w:style>
  <w:style w:type="paragraph" w:styleId="Titre2">
    <w:name w:val="heading 2"/>
    <w:basedOn w:val="Normal"/>
    <w:next w:val="Normal"/>
    <w:qFormat/>
    <w:rsid w:val="00D467F6"/>
    <w:pPr>
      <w:keepNext/>
      <w:outlineLvl w:val="1"/>
    </w:pPr>
    <w:rPr>
      <w:rFonts w:cs="Arial"/>
      <w:b/>
      <w:bCs/>
      <w:szCs w:val="52"/>
      <w:u w:val="single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797ED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97ED4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styleId="Numrodepage">
    <w:name w:val="page number"/>
    <w:basedOn w:val="Policepardfaut"/>
    <w:rsid w:val="00E27F14"/>
  </w:style>
  <w:style w:type="paragraph" w:styleId="Retraitcorpsdetexte">
    <w:name w:val="Body Text Indent"/>
    <w:basedOn w:val="Normal"/>
    <w:rsid w:val="00CD6E4B"/>
    <w:pPr>
      <w:ind w:firstLine="708"/>
    </w:pPr>
    <w:rPr>
      <w:sz w:val="28"/>
      <w:szCs w:val="20"/>
    </w:rPr>
  </w:style>
  <w:style w:type="paragraph" w:styleId="Corpsdetexte3">
    <w:name w:val="Body Text 3"/>
    <w:basedOn w:val="Normal"/>
    <w:rsid w:val="00CD6E4B"/>
    <w:rPr>
      <w:szCs w:val="20"/>
    </w:rPr>
  </w:style>
  <w:style w:type="table" w:styleId="Grilledutableau">
    <w:name w:val="Table Grid"/>
    <w:basedOn w:val="TableauNormal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2118F"/>
    <w:pPr>
      <w:spacing w:after="120" w:line="480" w:lineRule="auto"/>
    </w:pPr>
  </w:style>
  <w:style w:type="paragraph" w:styleId="Titre">
    <w:name w:val="Title"/>
    <w:basedOn w:val="Normal"/>
    <w:qFormat/>
    <w:rsid w:val="00C2118F"/>
    <w:pPr>
      <w:jc w:val="center"/>
    </w:pPr>
    <w:rPr>
      <w:rFonts w:ascii="Comic Sans MS" w:hAnsi="Comic Sans MS"/>
      <w:sz w:val="40"/>
      <w:szCs w:val="20"/>
    </w:rPr>
  </w:style>
  <w:style w:type="character" w:customStyle="1" w:styleId="PieddepageCar">
    <w:name w:val="Pied de page Car"/>
    <w:link w:val="Pieddepage"/>
    <w:uiPriority w:val="99"/>
    <w:rsid w:val="00254E9E"/>
    <w:rPr>
      <w:sz w:val="24"/>
      <w:szCs w:val="24"/>
    </w:rPr>
  </w:style>
  <w:style w:type="paragraph" w:styleId="Corpsdetexte">
    <w:name w:val="Body Text"/>
    <w:basedOn w:val="Normal"/>
    <w:rsid w:val="003A358C"/>
    <w:pPr>
      <w:spacing w:after="120"/>
    </w:pPr>
  </w:style>
  <w:style w:type="paragraph" w:customStyle="1" w:styleId="Question">
    <w:name w:val="Question"/>
    <w:basedOn w:val="Normal"/>
    <w:next w:val="Normal"/>
    <w:qFormat/>
    <w:rsid w:val="004C1EED"/>
    <w:pPr>
      <w:numPr>
        <w:numId w:val="1"/>
      </w:numPr>
      <w:tabs>
        <w:tab w:val="left" w:pos="567"/>
        <w:tab w:val="right" w:pos="10206"/>
      </w:tabs>
      <w:spacing w:before="120" w:after="120" w:line="259" w:lineRule="auto"/>
      <w:ind w:left="0" w:firstLine="0"/>
    </w:pPr>
  </w:style>
  <w:style w:type="paragraph" w:customStyle="1" w:styleId="Rponse">
    <w:name w:val="Réponse"/>
    <w:basedOn w:val="Normal"/>
    <w:next w:val="Normal"/>
    <w:qFormat/>
    <w:rsid w:val="00022FA4"/>
    <w:pPr>
      <w:tabs>
        <w:tab w:val="right" w:leader="dot" w:pos="10206"/>
      </w:tabs>
      <w:spacing w:before="120" w:after="160" w:line="259" w:lineRule="auto"/>
    </w:pPr>
    <w:rPr>
      <w:b/>
      <w:color w:val="FF0000"/>
      <w:sz w:val="22"/>
    </w:rPr>
  </w:style>
  <w:style w:type="paragraph" w:styleId="Paragraphedeliste">
    <w:name w:val="List Paragraph"/>
    <w:basedOn w:val="Normal"/>
    <w:uiPriority w:val="34"/>
    <w:qFormat/>
    <w:rsid w:val="006C394E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qFormat/>
    <w:rsid w:val="0076367E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ous-titreCar">
    <w:name w:val="Sous-titre Car"/>
    <w:link w:val="Sous-titre"/>
    <w:rsid w:val="0076367E"/>
    <w:rPr>
      <w:rFonts w:ascii="Calibri" w:hAnsi="Calibri"/>
      <w:color w:val="5A5A5A"/>
      <w:spacing w:val="15"/>
      <w:sz w:val="22"/>
      <w:szCs w:val="22"/>
    </w:rPr>
  </w:style>
  <w:style w:type="paragraph" w:styleId="Textedebulles">
    <w:name w:val="Balloon Text"/>
    <w:basedOn w:val="Normal"/>
    <w:link w:val="TextedebullesCar"/>
    <w:rsid w:val="0076367E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763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ophe\Desktop\Sujet%20U11%20-%20V2\2022%20-%20Dossier%20CORRIGE%20U11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2022 - Dossier CORRIGE U11.dot</Template>
  <TotalTime>346</TotalTime>
  <Pages>1</Pages>
  <Words>1896</Words>
  <Characters>10431</Characters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LinksUpToDate>false</LinksUpToDate>
  <CharactersWithSpaces>12303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2023-02-16T14:28:00Z</cp:lastPrinted>
  <dcterms:created xsi:type="dcterms:W3CDTF">2022-12-13T10:14:00Z</dcterms:created>
  <dcterms:modified xsi:type="dcterms:W3CDTF">2023-02-16T14:29:00Z</dcterms:modified>
</cp:coreProperties>
</file>