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C3B891" w14:textId="77777777" w:rsidR="003A358C" w:rsidRPr="004714AA" w:rsidRDefault="003A358C" w:rsidP="002054DE">
      <w:pPr>
        <w:jc w:val="center"/>
        <w:rPr>
          <w:b/>
          <w:sz w:val="32"/>
        </w:rPr>
      </w:pPr>
      <w:r w:rsidRPr="004714AA">
        <w:rPr>
          <w:b/>
          <w:sz w:val="32"/>
        </w:rPr>
        <w:t>BACCALAUR</w:t>
      </w:r>
      <w:r w:rsidR="00921DAE">
        <w:rPr>
          <w:b/>
          <w:sz w:val="32"/>
        </w:rPr>
        <w:t>É</w:t>
      </w:r>
      <w:r w:rsidRPr="004714AA">
        <w:rPr>
          <w:b/>
          <w:sz w:val="32"/>
        </w:rPr>
        <w:t>AT PROFESSIONNEL</w:t>
      </w:r>
    </w:p>
    <w:p w14:paraId="06C3B892" w14:textId="77777777" w:rsidR="003A358C" w:rsidRDefault="003A358C" w:rsidP="002054DE">
      <w:pPr>
        <w:jc w:val="center"/>
      </w:pPr>
    </w:p>
    <w:p w14:paraId="06C3B893" w14:textId="77777777" w:rsidR="003A358C" w:rsidRDefault="003A358C" w:rsidP="002054DE">
      <w:pPr>
        <w:jc w:val="center"/>
      </w:pPr>
      <w:r w:rsidRPr="004714AA">
        <w:rPr>
          <w:b/>
          <w:sz w:val="32"/>
          <w:szCs w:val="32"/>
        </w:rPr>
        <w:t>R</w:t>
      </w:r>
      <w:r w:rsidR="00921DAE">
        <w:rPr>
          <w:b/>
          <w:sz w:val="32"/>
          <w:szCs w:val="32"/>
        </w:rPr>
        <w:t>É</w:t>
      </w:r>
      <w:r w:rsidRPr="004714AA">
        <w:rPr>
          <w:b/>
          <w:sz w:val="32"/>
          <w:szCs w:val="32"/>
        </w:rPr>
        <w:t>PARATION DES CARROSSERIES</w:t>
      </w:r>
    </w:p>
    <w:p w14:paraId="06C3B894" w14:textId="77777777" w:rsidR="003A358C" w:rsidRDefault="003A358C" w:rsidP="003A358C">
      <w:pPr>
        <w:jc w:val="center"/>
      </w:pPr>
    </w:p>
    <w:p w14:paraId="06C3B895" w14:textId="77777777" w:rsidR="003A358C" w:rsidRDefault="003A358C" w:rsidP="003A358C">
      <w:pPr>
        <w:jc w:val="center"/>
      </w:pPr>
    </w:p>
    <w:p w14:paraId="06C3B896" w14:textId="77777777" w:rsidR="003A358C" w:rsidRDefault="003A358C" w:rsidP="003A358C">
      <w:pPr>
        <w:jc w:val="center"/>
      </w:pPr>
    </w:p>
    <w:p w14:paraId="06C3B897" w14:textId="77777777" w:rsidR="003A358C" w:rsidRDefault="003A358C" w:rsidP="003A358C">
      <w:pPr>
        <w:jc w:val="center"/>
      </w:pPr>
    </w:p>
    <w:p w14:paraId="06C3B898" w14:textId="3E9A5A18" w:rsidR="003A358C" w:rsidRPr="009D7F01" w:rsidRDefault="003A358C" w:rsidP="009D7F01">
      <w:pPr>
        <w:tabs>
          <w:tab w:val="left" w:pos="8364"/>
        </w:tabs>
        <w:jc w:val="center"/>
        <w:rPr>
          <w:b/>
          <w:sz w:val="32"/>
          <w:szCs w:val="32"/>
        </w:rPr>
      </w:pPr>
      <w:r w:rsidRPr="009D7F01">
        <w:rPr>
          <w:b/>
          <w:sz w:val="32"/>
          <w:szCs w:val="32"/>
        </w:rPr>
        <w:t>S</w:t>
      </w:r>
      <w:r w:rsidR="009D7F01">
        <w:rPr>
          <w:b/>
          <w:sz w:val="32"/>
          <w:szCs w:val="32"/>
        </w:rPr>
        <w:t>ESSION</w:t>
      </w:r>
      <w:r w:rsidRPr="009D7F01">
        <w:rPr>
          <w:b/>
          <w:sz w:val="32"/>
          <w:szCs w:val="32"/>
        </w:rPr>
        <w:t xml:space="preserve"> 20</w:t>
      </w:r>
      <w:r w:rsidR="00E5705B" w:rsidRPr="009D7F01">
        <w:rPr>
          <w:b/>
          <w:sz w:val="32"/>
          <w:szCs w:val="32"/>
        </w:rPr>
        <w:t>2</w:t>
      </w:r>
      <w:r w:rsidR="00187C68" w:rsidRPr="009D7F01">
        <w:rPr>
          <w:b/>
          <w:sz w:val="32"/>
          <w:szCs w:val="32"/>
        </w:rPr>
        <w:t>2</w:t>
      </w:r>
    </w:p>
    <w:p w14:paraId="06C3B899" w14:textId="77777777" w:rsidR="003A358C" w:rsidRDefault="003A358C" w:rsidP="003A358C"/>
    <w:p w14:paraId="06C3B89A" w14:textId="77777777" w:rsidR="0016046D" w:rsidRDefault="0016046D" w:rsidP="0016046D">
      <w:pPr>
        <w:pBdr>
          <w:top w:val="single" w:sz="6" w:space="1" w:color="auto"/>
          <w:left w:val="single" w:sz="6" w:space="1" w:color="auto"/>
          <w:bottom w:val="single" w:sz="6" w:space="1" w:color="auto"/>
          <w:right w:val="single" w:sz="6" w:space="1" w:color="auto"/>
        </w:pBdr>
        <w:shd w:val="pct5" w:color="auto" w:fill="auto"/>
      </w:pPr>
    </w:p>
    <w:p w14:paraId="06C3B89B" w14:textId="77777777" w:rsidR="0016046D" w:rsidRDefault="0016046D" w:rsidP="0016046D">
      <w:pPr>
        <w:pBdr>
          <w:top w:val="single" w:sz="6" w:space="1" w:color="auto"/>
          <w:left w:val="single" w:sz="6" w:space="1" w:color="auto"/>
          <w:bottom w:val="single" w:sz="6" w:space="1" w:color="auto"/>
          <w:right w:val="single" w:sz="6" w:space="1" w:color="auto"/>
        </w:pBdr>
        <w:shd w:val="pct5" w:color="auto" w:fill="auto"/>
        <w:jc w:val="center"/>
        <w:rPr>
          <w:sz w:val="32"/>
        </w:rPr>
      </w:pPr>
      <w:r>
        <w:rPr>
          <w:sz w:val="32"/>
        </w:rPr>
        <w:t>E.1 - ÉPREUVE SCIENTIFIQUE ET TECHNIQUE</w:t>
      </w:r>
    </w:p>
    <w:p w14:paraId="06C3B89C" w14:textId="77777777" w:rsidR="0016046D" w:rsidRDefault="0016046D" w:rsidP="0016046D">
      <w:pPr>
        <w:pBdr>
          <w:top w:val="single" w:sz="6" w:space="1" w:color="auto"/>
          <w:left w:val="single" w:sz="6" w:space="1" w:color="auto"/>
          <w:bottom w:val="single" w:sz="6" w:space="1" w:color="auto"/>
          <w:right w:val="single" w:sz="6" w:space="1" w:color="auto"/>
        </w:pBdr>
        <w:shd w:val="pct5" w:color="auto" w:fill="auto"/>
      </w:pPr>
    </w:p>
    <w:p w14:paraId="06C3B89D" w14:textId="77777777" w:rsidR="0016046D" w:rsidRDefault="0016046D" w:rsidP="0016046D"/>
    <w:p w14:paraId="06C3B89E" w14:textId="77777777" w:rsidR="0016046D" w:rsidRDefault="0016046D" w:rsidP="0016046D">
      <w:pPr>
        <w:pBdr>
          <w:top w:val="single" w:sz="6" w:space="1" w:color="auto"/>
          <w:left w:val="single" w:sz="6" w:space="1" w:color="auto"/>
          <w:bottom w:val="single" w:sz="6" w:space="1" w:color="auto"/>
          <w:right w:val="single" w:sz="6" w:space="1" w:color="auto"/>
        </w:pBdr>
        <w:shd w:val="pct5" w:color="auto" w:fill="auto"/>
        <w:tabs>
          <w:tab w:val="right" w:pos="10065"/>
        </w:tabs>
      </w:pPr>
      <w:r>
        <w:rPr>
          <w:b/>
        </w:rPr>
        <w:t>Sous-épreuve E11</w:t>
      </w:r>
      <w:r w:rsidRPr="00921DAE">
        <w:rPr>
          <w:b/>
        </w:rPr>
        <w:tab/>
      </w:r>
      <w:r>
        <w:rPr>
          <w:b/>
          <w:u w:val="single"/>
        </w:rPr>
        <w:t>UNITÉ CERTIFICATIVE U11</w:t>
      </w:r>
    </w:p>
    <w:p w14:paraId="06C3B89F" w14:textId="77777777" w:rsidR="0016046D" w:rsidRDefault="0016046D" w:rsidP="0016046D">
      <w:pPr>
        <w:pBdr>
          <w:top w:val="single" w:sz="6" w:space="1" w:color="auto"/>
          <w:left w:val="single" w:sz="6" w:space="1" w:color="auto"/>
          <w:bottom w:val="single" w:sz="6" w:space="1" w:color="auto"/>
          <w:right w:val="single" w:sz="6" w:space="1" w:color="auto"/>
        </w:pBdr>
        <w:shd w:val="pct5" w:color="auto" w:fill="auto"/>
        <w:jc w:val="center"/>
      </w:pPr>
    </w:p>
    <w:p w14:paraId="06C3B8A0" w14:textId="77777777" w:rsidR="0016046D" w:rsidRPr="004714AA" w:rsidRDefault="0016046D" w:rsidP="0016046D">
      <w:pPr>
        <w:pBdr>
          <w:top w:val="single" w:sz="6" w:space="1" w:color="auto"/>
          <w:left w:val="single" w:sz="6" w:space="1" w:color="auto"/>
          <w:bottom w:val="single" w:sz="6" w:space="1" w:color="auto"/>
          <w:right w:val="single" w:sz="6" w:space="1" w:color="auto"/>
        </w:pBdr>
        <w:shd w:val="pct5" w:color="auto" w:fill="auto"/>
        <w:jc w:val="center"/>
        <w:rPr>
          <w:b/>
          <w:sz w:val="32"/>
          <w:szCs w:val="32"/>
        </w:rPr>
      </w:pPr>
      <w:r>
        <w:rPr>
          <w:b/>
          <w:sz w:val="32"/>
          <w:szCs w:val="32"/>
        </w:rPr>
        <w:t xml:space="preserve">Analyse d’un système </w:t>
      </w:r>
      <w:r w:rsidRPr="004714AA">
        <w:rPr>
          <w:b/>
          <w:sz w:val="32"/>
          <w:szCs w:val="32"/>
        </w:rPr>
        <w:t>technique</w:t>
      </w:r>
    </w:p>
    <w:p w14:paraId="06C3B8A1" w14:textId="77777777" w:rsidR="0016046D" w:rsidRDefault="0016046D" w:rsidP="0016046D">
      <w:pPr>
        <w:pBdr>
          <w:top w:val="single" w:sz="6" w:space="1" w:color="auto"/>
          <w:left w:val="single" w:sz="6" w:space="1" w:color="auto"/>
          <w:bottom w:val="single" w:sz="6" w:space="1" w:color="auto"/>
          <w:right w:val="single" w:sz="6" w:space="1" w:color="auto"/>
        </w:pBdr>
        <w:shd w:val="pct5" w:color="auto" w:fill="auto"/>
        <w:jc w:val="center"/>
      </w:pPr>
    </w:p>
    <w:p w14:paraId="06C3B8A2" w14:textId="783D8DC8" w:rsidR="0016046D" w:rsidRDefault="0016046D" w:rsidP="0016046D">
      <w:pPr>
        <w:pBdr>
          <w:top w:val="single" w:sz="6" w:space="1" w:color="auto"/>
          <w:left w:val="single" w:sz="6" w:space="1" w:color="auto"/>
          <w:bottom w:val="single" w:sz="6" w:space="1" w:color="auto"/>
          <w:right w:val="single" w:sz="6" w:space="1" w:color="auto"/>
        </w:pBdr>
        <w:shd w:val="pct5" w:color="auto" w:fill="auto"/>
        <w:tabs>
          <w:tab w:val="right" w:pos="10065"/>
        </w:tabs>
      </w:pPr>
      <w:r>
        <w:rPr>
          <w:b/>
        </w:rPr>
        <w:t>Durée : 3</w:t>
      </w:r>
      <w:r w:rsidR="00CF5BCF">
        <w:rPr>
          <w:b/>
        </w:rPr>
        <w:t xml:space="preserve"> </w:t>
      </w:r>
      <w:r>
        <w:rPr>
          <w:b/>
        </w:rPr>
        <w:t>h</w:t>
      </w:r>
      <w:r w:rsidR="00CF5BCF">
        <w:rPr>
          <w:b/>
        </w:rPr>
        <w:t>eures</w:t>
      </w:r>
      <w:r>
        <w:tab/>
      </w:r>
      <w:r>
        <w:rPr>
          <w:b/>
        </w:rPr>
        <w:t>Coef</w:t>
      </w:r>
      <w:r w:rsidR="00CF5BCF">
        <w:rPr>
          <w:b/>
        </w:rPr>
        <w:t>ficient</w:t>
      </w:r>
      <w:r>
        <w:rPr>
          <w:b/>
        </w:rPr>
        <w:t xml:space="preserve"> : 2</w:t>
      </w:r>
    </w:p>
    <w:p w14:paraId="06C3B8A3" w14:textId="77777777" w:rsidR="003A358C" w:rsidRDefault="003A358C" w:rsidP="003A358C"/>
    <w:p w14:paraId="06C3B8A4" w14:textId="77777777" w:rsidR="001510CE" w:rsidRPr="00F9293D" w:rsidRDefault="001510CE" w:rsidP="001510CE">
      <w:pPr>
        <w:rPr>
          <w:rFonts w:cs="Arial"/>
        </w:rPr>
      </w:pPr>
    </w:p>
    <w:p w14:paraId="06C3B8A5" w14:textId="77777777" w:rsidR="001510CE" w:rsidRDefault="001510CE" w:rsidP="001510CE">
      <w:pPr>
        <w:rPr>
          <w:rFonts w:cs="Arial"/>
        </w:rPr>
      </w:pPr>
    </w:p>
    <w:p w14:paraId="06C3B8A6" w14:textId="77777777" w:rsidR="001310AC" w:rsidRPr="00892508" w:rsidRDefault="001310AC" w:rsidP="001310AC">
      <w:pPr>
        <w:keepNext/>
        <w:jc w:val="center"/>
        <w:outlineLvl w:val="0"/>
        <w:rPr>
          <w:rFonts w:cs="Arial"/>
          <w:b/>
          <w:bCs/>
          <w:sz w:val="52"/>
          <w:szCs w:val="52"/>
        </w:rPr>
      </w:pPr>
      <w:bookmarkStart w:id="0" w:name="_Toc95920078"/>
      <w:r w:rsidRPr="00892508">
        <w:rPr>
          <w:rFonts w:cs="Arial"/>
          <w:b/>
          <w:bCs/>
          <w:sz w:val="52"/>
          <w:szCs w:val="52"/>
        </w:rPr>
        <w:t xml:space="preserve">DOSSIER </w:t>
      </w:r>
      <w:r>
        <w:rPr>
          <w:rFonts w:cs="Arial"/>
          <w:b/>
          <w:bCs/>
          <w:sz w:val="52"/>
          <w:szCs w:val="52"/>
        </w:rPr>
        <w:t>TECHNIQUE</w:t>
      </w:r>
      <w:bookmarkEnd w:id="0"/>
    </w:p>
    <w:p w14:paraId="06C3B8A7" w14:textId="77777777" w:rsidR="00F82821" w:rsidRDefault="00F82821" w:rsidP="00F72C27">
      <w:pPr>
        <w:rPr>
          <w:lang w:eastAsia="ar-SA"/>
        </w:rPr>
      </w:pPr>
    </w:p>
    <w:p w14:paraId="06C3B8A8" w14:textId="77777777" w:rsidR="00F82821" w:rsidRPr="00F9293D" w:rsidRDefault="00F82821" w:rsidP="001510CE">
      <w:pPr>
        <w:rPr>
          <w:rFonts w:cs="Arial"/>
        </w:rPr>
      </w:pPr>
    </w:p>
    <w:p w14:paraId="06C3B8A9" w14:textId="17CE2359" w:rsidR="00E27F14" w:rsidRDefault="00374229" w:rsidP="00ED7453">
      <w:pPr>
        <w:jc w:val="center"/>
        <w:rPr>
          <w:b/>
          <w:color w:val="0000FF"/>
        </w:rPr>
      </w:pPr>
      <w:r w:rsidRPr="00594B65">
        <w:rPr>
          <w:b/>
        </w:rPr>
        <w:t xml:space="preserve">Ce dossier </w:t>
      </w:r>
      <w:r w:rsidR="00D81CB5" w:rsidRPr="00594B65">
        <w:rPr>
          <w:b/>
        </w:rPr>
        <w:t xml:space="preserve">comprend </w:t>
      </w:r>
      <w:r w:rsidR="00E5705B" w:rsidRPr="00CF5BCF">
        <w:rPr>
          <w:b/>
        </w:rPr>
        <w:t>1</w:t>
      </w:r>
      <w:r w:rsidR="002956AC" w:rsidRPr="00CF5BCF">
        <w:rPr>
          <w:b/>
        </w:rPr>
        <w:t>3</w:t>
      </w:r>
      <w:r w:rsidR="00D81CB5" w:rsidRPr="00594B65">
        <w:rPr>
          <w:b/>
        </w:rPr>
        <w:t xml:space="preserve"> </w:t>
      </w:r>
      <w:r w:rsidRPr="00594B65">
        <w:rPr>
          <w:b/>
        </w:rPr>
        <w:t xml:space="preserve">pages numérotées de </w:t>
      </w:r>
      <w:r w:rsidR="00B94C6A" w:rsidRPr="00594B65">
        <w:rPr>
          <w:b/>
        </w:rPr>
        <w:t>D</w:t>
      </w:r>
      <w:r w:rsidR="001630BA">
        <w:rPr>
          <w:b/>
        </w:rPr>
        <w:t>T</w:t>
      </w:r>
      <w:r w:rsidR="00B94C6A" w:rsidRPr="00594B65">
        <w:rPr>
          <w:b/>
        </w:rPr>
        <w:t xml:space="preserve"> </w:t>
      </w:r>
      <w:r w:rsidRPr="00594B65">
        <w:rPr>
          <w:b/>
        </w:rPr>
        <w:t>1/</w:t>
      </w:r>
      <w:r w:rsidR="00E5705B" w:rsidRPr="00CF5BCF">
        <w:rPr>
          <w:b/>
        </w:rPr>
        <w:t>1</w:t>
      </w:r>
      <w:r w:rsidR="002956AC" w:rsidRPr="00CF5BCF">
        <w:rPr>
          <w:b/>
        </w:rPr>
        <w:t>3</w:t>
      </w:r>
      <w:r w:rsidR="00D81CB5" w:rsidRPr="00CF5BCF">
        <w:rPr>
          <w:b/>
        </w:rPr>
        <w:t xml:space="preserve"> </w:t>
      </w:r>
      <w:r w:rsidRPr="00CF5BCF">
        <w:rPr>
          <w:b/>
        </w:rPr>
        <w:t>à</w:t>
      </w:r>
      <w:r w:rsidR="00D81CB5" w:rsidRPr="00CF5BCF">
        <w:rPr>
          <w:b/>
        </w:rPr>
        <w:t xml:space="preserve"> </w:t>
      </w:r>
      <w:r w:rsidR="00B94C6A" w:rsidRPr="00CF5BCF">
        <w:rPr>
          <w:b/>
        </w:rPr>
        <w:t>D</w:t>
      </w:r>
      <w:r w:rsidR="001630BA" w:rsidRPr="00CF5BCF">
        <w:rPr>
          <w:b/>
        </w:rPr>
        <w:t>T</w:t>
      </w:r>
      <w:r w:rsidR="00B94C6A" w:rsidRPr="00CF5BCF">
        <w:rPr>
          <w:b/>
        </w:rPr>
        <w:t xml:space="preserve"> </w:t>
      </w:r>
      <w:r w:rsidR="00E5705B" w:rsidRPr="00CF5BCF">
        <w:rPr>
          <w:b/>
        </w:rPr>
        <w:t>1</w:t>
      </w:r>
      <w:r w:rsidR="002953D9" w:rsidRPr="00CF5BCF">
        <w:rPr>
          <w:b/>
        </w:rPr>
        <w:t>3</w:t>
      </w:r>
      <w:r w:rsidR="00E5705B" w:rsidRPr="00CF5BCF">
        <w:rPr>
          <w:b/>
        </w:rPr>
        <w:t>/1</w:t>
      </w:r>
      <w:r w:rsidR="002956AC" w:rsidRPr="00CF5BCF">
        <w:rPr>
          <w:b/>
        </w:rPr>
        <w:t>3</w:t>
      </w:r>
      <w:r w:rsidR="00CF5BCF">
        <w:rPr>
          <w:b/>
        </w:rPr>
        <w:t>.</w:t>
      </w:r>
    </w:p>
    <w:p w14:paraId="06C3B8AA" w14:textId="77777777" w:rsidR="00932D8A" w:rsidRDefault="00932D8A" w:rsidP="003F7DA9">
      <w:pPr>
        <w:rPr>
          <w:b/>
        </w:rPr>
      </w:pPr>
    </w:p>
    <w:p w14:paraId="06C3B8AB" w14:textId="77777777" w:rsidR="001310AC" w:rsidRDefault="001310AC" w:rsidP="003F7DA9">
      <w:pPr>
        <w:rPr>
          <w:b/>
        </w:rPr>
      </w:pPr>
    </w:p>
    <w:p w14:paraId="0376DCF1" w14:textId="395F5591" w:rsidR="00541944" w:rsidRDefault="001310AC">
      <w:pPr>
        <w:pStyle w:val="TM1"/>
        <w:tabs>
          <w:tab w:val="right" w:leader="dot" w:pos="10194"/>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95920078" w:history="1">
        <w:r w:rsidR="00541944" w:rsidRPr="00142FBD">
          <w:rPr>
            <w:rStyle w:val="Lienhypertexte"/>
            <w:rFonts w:cs="Arial"/>
            <w:b/>
            <w:bCs/>
            <w:noProof/>
          </w:rPr>
          <w:t>DOSSIER TECHNIQUE</w:t>
        </w:r>
        <w:r w:rsidR="00541944">
          <w:rPr>
            <w:noProof/>
            <w:webHidden/>
          </w:rPr>
          <w:tab/>
        </w:r>
        <w:r w:rsidR="00541944">
          <w:rPr>
            <w:noProof/>
            <w:webHidden/>
          </w:rPr>
          <w:fldChar w:fldCharType="begin"/>
        </w:r>
        <w:r w:rsidR="00541944">
          <w:rPr>
            <w:noProof/>
            <w:webHidden/>
          </w:rPr>
          <w:instrText xml:space="preserve"> PAGEREF _Toc95920078 \h </w:instrText>
        </w:r>
        <w:r w:rsidR="00541944">
          <w:rPr>
            <w:noProof/>
            <w:webHidden/>
          </w:rPr>
        </w:r>
        <w:r w:rsidR="00541944">
          <w:rPr>
            <w:noProof/>
            <w:webHidden/>
          </w:rPr>
          <w:fldChar w:fldCharType="separate"/>
        </w:r>
        <w:r w:rsidR="00262C76">
          <w:rPr>
            <w:noProof/>
            <w:webHidden/>
          </w:rPr>
          <w:t>1</w:t>
        </w:r>
        <w:r w:rsidR="00541944">
          <w:rPr>
            <w:noProof/>
            <w:webHidden/>
          </w:rPr>
          <w:fldChar w:fldCharType="end"/>
        </w:r>
      </w:hyperlink>
    </w:p>
    <w:p w14:paraId="0206B77C" w14:textId="55D0DFF8" w:rsidR="00541944" w:rsidRDefault="00CB56E2">
      <w:pPr>
        <w:pStyle w:val="TM1"/>
        <w:tabs>
          <w:tab w:val="left" w:pos="440"/>
          <w:tab w:val="right" w:leader="dot" w:pos="10194"/>
        </w:tabs>
        <w:rPr>
          <w:rFonts w:asciiTheme="minorHAnsi" w:eastAsiaTheme="minorEastAsia" w:hAnsiTheme="minorHAnsi" w:cstheme="minorBidi"/>
          <w:noProof/>
          <w:szCs w:val="22"/>
        </w:rPr>
      </w:pPr>
      <w:hyperlink w:anchor="_Toc95920079" w:history="1">
        <w:r w:rsidR="00541944" w:rsidRPr="00142FBD">
          <w:rPr>
            <w:rStyle w:val="Lienhypertexte"/>
            <w:noProof/>
          </w:rPr>
          <w:t>1.</w:t>
        </w:r>
        <w:r w:rsidR="00541944">
          <w:rPr>
            <w:rFonts w:asciiTheme="minorHAnsi" w:eastAsiaTheme="minorEastAsia" w:hAnsiTheme="minorHAnsi" w:cstheme="minorBidi"/>
            <w:noProof/>
            <w:szCs w:val="22"/>
          </w:rPr>
          <w:tab/>
        </w:r>
        <w:r w:rsidR="00541944" w:rsidRPr="00142FBD">
          <w:rPr>
            <w:rStyle w:val="Lienhypertexte"/>
            <w:noProof/>
          </w:rPr>
          <w:t>Présentation du système</w:t>
        </w:r>
        <w:r w:rsidR="00541944">
          <w:rPr>
            <w:noProof/>
            <w:webHidden/>
          </w:rPr>
          <w:tab/>
        </w:r>
        <w:r w:rsidR="00541944">
          <w:rPr>
            <w:noProof/>
            <w:webHidden/>
          </w:rPr>
          <w:fldChar w:fldCharType="begin"/>
        </w:r>
        <w:r w:rsidR="00541944">
          <w:rPr>
            <w:noProof/>
            <w:webHidden/>
          </w:rPr>
          <w:instrText xml:space="preserve"> PAGEREF _Toc95920079 \h </w:instrText>
        </w:r>
        <w:r w:rsidR="00541944">
          <w:rPr>
            <w:noProof/>
            <w:webHidden/>
          </w:rPr>
        </w:r>
        <w:r w:rsidR="00541944">
          <w:rPr>
            <w:noProof/>
            <w:webHidden/>
          </w:rPr>
          <w:fldChar w:fldCharType="separate"/>
        </w:r>
        <w:r w:rsidR="00262C76">
          <w:rPr>
            <w:noProof/>
            <w:webHidden/>
          </w:rPr>
          <w:t>2</w:t>
        </w:r>
        <w:r w:rsidR="00541944">
          <w:rPr>
            <w:noProof/>
            <w:webHidden/>
          </w:rPr>
          <w:fldChar w:fldCharType="end"/>
        </w:r>
      </w:hyperlink>
    </w:p>
    <w:p w14:paraId="56B9D0C9" w14:textId="60AEE224" w:rsidR="00541944" w:rsidRDefault="00CB56E2">
      <w:pPr>
        <w:pStyle w:val="TM1"/>
        <w:tabs>
          <w:tab w:val="left" w:pos="440"/>
          <w:tab w:val="right" w:leader="dot" w:pos="10194"/>
        </w:tabs>
        <w:rPr>
          <w:rFonts w:asciiTheme="minorHAnsi" w:eastAsiaTheme="minorEastAsia" w:hAnsiTheme="minorHAnsi" w:cstheme="minorBidi"/>
          <w:noProof/>
          <w:szCs w:val="22"/>
        </w:rPr>
      </w:pPr>
      <w:hyperlink w:anchor="_Toc95920080" w:history="1">
        <w:r w:rsidR="00541944" w:rsidRPr="00142FBD">
          <w:rPr>
            <w:rStyle w:val="Lienhypertexte"/>
            <w:noProof/>
          </w:rPr>
          <w:t>2.</w:t>
        </w:r>
        <w:r w:rsidR="00541944">
          <w:rPr>
            <w:rFonts w:asciiTheme="minorHAnsi" w:eastAsiaTheme="minorEastAsia" w:hAnsiTheme="minorHAnsi" w:cstheme="minorBidi"/>
            <w:noProof/>
            <w:szCs w:val="22"/>
          </w:rPr>
          <w:tab/>
        </w:r>
        <w:r w:rsidR="00541944" w:rsidRPr="00142FBD">
          <w:rPr>
            <w:rStyle w:val="Lienhypertexte"/>
            <w:noProof/>
          </w:rPr>
          <w:t>Analyse fonctionnelle</w:t>
        </w:r>
        <w:r w:rsidR="00541944">
          <w:rPr>
            <w:noProof/>
            <w:webHidden/>
          </w:rPr>
          <w:tab/>
        </w:r>
        <w:r w:rsidR="00541944">
          <w:rPr>
            <w:noProof/>
            <w:webHidden/>
          </w:rPr>
          <w:fldChar w:fldCharType="begin"/>
        </w:r>
        <w:r w:rsidR="00541944">
          <w:rPr>
            <w:noProof/>
            <w:webHidden/>
          </w:rPr>
          <w:instrText xml:space="preserve"> PAGEREF _Toc95920080 \h </w:instrText>
        </w:r>
        <w:r w:rsidR="00541944">
          <w:rPr>
            <w:noProof/>
            <w:webHidden/>
          </w:rPr>
        </w:r>
        <w:r w:rsidR="00541944">
          <w:rPr>
            <w:noProof/>
            <w:webHidden/>
          </w:rPr>
          <w:fldChar w:fldCharType="separate"/>
        </w:r>
        <w:r w:rsidR="00262C76">
          <w:rPr>
            <w:noProof/>
            <w:webHidden/>
          </w:rPr>
          <w:t>3</w:t>
        </w:r>
        <w:r w:rsidR="00541944">
          <w:rPr>
            <w:noProof/>
            <w:webHidden/>
          </w:rPr>
          <w:fldChar w:fldCharType="end"/>
        </w:r>
      </w:hyperlink>
    </w:p>
    <w:p w14:paraId="318B8677" w14:textId="4A8CDCC6" w:rsidR="00541944" w:rsidRDefault="00CB56E2">
      <w:pPr>
        <w:pStyle w:val="TM1"/>
        <w:tabs>
          <w:tab w:val="left" w:pos="440"/>
          <w:tab w:val="right" w:leader="dot" w:pos="10194"/>
        </w:tabs>
        <w:rPr>
          <w:rFonts w:asciiTheme="minorHAnsi" w:eastAsiaTheme="minorEastAsia" w:hAnsiTheme="minorHAnsi" w:cstheme="minorBidi"/>
          <w:noProof/>
          <w:szCs w:val="22"/>
        </w:rPr>
      </w:pPr>
      <w:hyperlink w:anchor="_Toc95920081" w:history="1">
        <w:r w:rsidR="00541944" w:rsidRPr="00142FBD">
          <w:rPr>
            <w:rStyle w:val="Lienhypertexte"/>
            <w:noProof/>
          </w:rPr>
          <w:t>3.</w:t>
        </w:r>
        <w:r w:rsidR="00541944">
          <w:rPr>
            <w:rFonts w:asciiTheme="minorHAnsi" w:eastAsiaTheme="minorEastAsia" w:hAnsiTheme="minorHAnsi" w:cstheme="minorBidi"/>
            <w:noProof/>
            <w:szCs w:val="22"/>
          </w:rPr>
          <w:tab/>
        </w:r>
        <w:r w:rsidR="00541944" w:rsidRPr="00142FBD">
          <w:rPr>
            <w:rStyle w:val="Lienhypertexte"/>
            <w:noProof/>
          </w:rPr>
          <w:t>Schéma cinématique de l’ensemble porte coulissante</w:t>
        </w:r>
        <w:r w:rsidR="00541944">
          <w:rPr>
            <w:noProof/>
            <w:webHidden/>
          </w:rPr>
          <w:tab/>
        </w:r>
        <w:r w:rsidR="00541944">
          <w:rPr>
            <w:noProof/>
            <w:webHidden/>
          </w:rPr>
          <w:fldChar w:fldCharType="begin"/>
        </w:r>
        <w:r w:rsidR="00541944">
          <w:rPr>
            <w:noProof/>
            <w:webHidden/>
          </w:rPr>
          <w:instrText xml:space="preserve"> PAGEREF _Toc95920081 \h </w:instrText>
        </w:r>
        <w:r w:rsidR="00541944">
          <w:rPr>
            <w:noProof/>
            <w:webHidden/>
          </w:rPr>
        </w:r>
        <w:r w:rsidR="00541944">
          <w:rPr>
            <w:noProof/>
            <w:webHidden/>
          </w:rPr>
          <w:fldChar w:fldCharType="separate"/>
        </w:r>
        <w:r w:rsidR="00262C76">
          <w:rPr>
            <w:noProof/>
            <w:webHidden/>
          </w:rPr>
          <w:t>5</w:t>
        </w:r>
        <w:r w:rsidR="00541944">
          <w:rPr>
            <w:noProof/>
            <w:webHidden/>
          </w:rPr>
          <w:fldChar w:fldCharType="end"/>
        </w:r>
      </w:hyperlink>
    </w:p>
    <w:p w14:paraId="50B24CBC" w14:textId="76EBE6E1" w:rsidR="00541944" w:rsidRDefault="00CB56E2">
      <w:pPr>
        <w:pStyle w:val="TM1"/>
        <w:tabs>
          <w:tab w:val="left" w:pos="440"/>
          <w:tab w:val="right" w:leader="dot" w:pos="10194"/>
        </w:tabs>
        <w:rPr>
          <w:rFonts w:asciiTheme="minorHAnsi" w:eastAsiaTheme="minorEastAsia" w:hAnsiTheme="minorHAnsi" w:cstheme="minorBidi"/>
          <w:noProof/>
          <w:szCs w:val="22"/>
        </w:rPr>
      </w:pPr>
      <w:hyperlink w:anchor="_Toc95920082" w:history="1">
        <w:r w:rsidR="00541944" w:rsidRPr="00142FBD">
          <w:rPr>
            <w:rStyle w:val="Lienhypertexte"/>
            <w:noProof/>
          </w:rPr>
          <w:t>4.</w:t>
        </w:r>
        <w:r w:rsidR="00541944">
          <w:rPr>
            <w:rFonts w:asciiTheme="minorHAnsi" w:eastAsiaTheme="minorEastAsia" w:hAnsiTheme="minorHAnsi" w:cstheme="minorBidi"/>
            <w:noProof/>
            <w:szCs w:val="22"/>
          </w:rPr>
          <w:tab/>
        </w:r>
        <w:r w:rsidR="00541944" w:rsidRPr="00142FBD">
          <w:rPr>
            <w:rStyle w:val="Lienhypertexte"/>
            <w:noProof/>
          </w:rPr>
          <w:t>Éclaté de l’ensemble des pièces de la porte arrière coulissante</w:t>
        </w:r>
        <w:r w:rsidR="00541944">
          <w:rPr>
            <w:noProof/>
            <w:webHidden/>
          </w:rPr>
          <w:tab/>
        </w:r>
        <w:r w:rsidR="00541944">
          <w:rPr>
            <w:noProof/>
            <w:webHidden/>
          </w:rPr>
          <w:fldChar w:fldCharType="begin"/>
        </w:r>
        <w:r w:rsidR="00541944">
          <w:rPr>
            <w:noProof/>
            <w:webHidden/>
          </w:rPr>
          <w:instrText xml:space="preserve"> PAGEREF _Toc95920082 \h </w:instrText>
        </w:r>
        <w:r w:rsidR="00541944">
          <w:rPr>
            <w:noProof/>
            <w:webHidden/>
          </w:rPr>
        </w:r>
        <w:r w:rsidR="00541944">
          <w:rPr>
            <w:noProof/>
            <w:webHidden/>
          </w:rPr>
          <w:fldChar w:fldCharType="separate"/>
        </w:r>
        <w:r w:rsidR="00262C76">
          <w:rPr>
            <w:noProof/>
            <w:webHidden/>
          </w:rPr>
          <w:t>6</w:t>
        </w:r>
        <w:r w:rsidR="00541944">
          <w:rPr>
            <w:noProof/>
            <w:webHidden/>
          </w:rPr>
          <w:fldChar w:fldCharType="end"/>
        </w:r>
      </w:hyperlink>
    </w:p>
    <w:p w14:paraId="6336A967" w14:textId="0A117A7B" w:rsidR="00541944" w:rsidRDefault="00CB56E2">
      <w:pPr>
        <w:pStyle w:val="TM1"/>
        <w:tabs>
          <w:tab w:val="left" w:pos="440"/>
          <w:tab w:val="right" w:leader="dot" w:pos="10194"/>
        </w:tabs>
        <w:rPr>
          <w:rFonts w:asciiTheme="minorHAnsi" w:eastAsiaTheme="minorEastAsia" w:hAnsiTheme="minorHAnsi" w:cstheme="minorBidi"/>
          <w:noProof/>
          <w:szCs w:val="22"/>
        </w:rPr>
      </w:pPr>
      <w:hyperlink w:anchor="_Toc95920083" w:history="1">
        <w:r w:rsidR="00541944" w:rsidRPr="00142FBD">
          <w:rPr>
            <w:rStyle w:val="Lienhypertexte"/>
            <w:noProof/>
          </w:rPr>
          <w:t>5.</w:t>
        </w:r>
        <w:r w:rsidR="00541944">
          <w:rPr>
            <w:rFonts w:asciiTheme="minorHAnsi" w:eastAsiaTheme="minorEastAsia" w:hAnsiTheme="minorHAnsi" w:cstheme="minorBidi"/>
            <w:noProof/>
            <w:szCs w:val="22"/>
          </w:rPr>
          <w:tab/>
        </w:r>
        <w:r w:rsidR="00541944" w:rsidRPr="00142FBD">
          <w:rPr>
            <w:rStyle w:val="Lienhypertexte"/>
            <w:noProof/>
          </w:rPr>
          <w:t>Documentation technique chariot central</w:t>
        </w:r>
        <w:r w:rsidR="00541944">
          <w:rPr>
            <w:noProof/>
            <w:webHidden/>
          </w:rPr>
          <w:tab/>
        </w:r>
        <w:r w:rsidR="00541944">
          <w:rPr>
            <w:noProof/>
            <w:webHidden/>
          </w:rPr>
          <w:fldChar w:fldCharType="begin"/>
        </w:r>
        <w:r w:rsidR="00541944">
          <w:rPr>
            <w:noProof/>
            <w:webHidden/>
          </w:rPr>
          <w:instrText xml:space="preserve"> PAGEREF _Toc95920083 \h </w:instrText>
        </w:r>
        <w:r w:rsidR="00541944">
          <w:rPr>
            <w:noProof/>
            <w:webHidden/>
          </w:rPr>
        </w:r>
        <w:r w:rsidR="00541944">
          <w:rPr>
            <w:noProof/>
            <w:webHidden/>
          </w:rPr>
          <w:fldChar w:fldCharType="separate"/>
        </w:r>
        <w:r w:rsidR="00262C76">
          <w:rPr>
            <w:noProof/>
            <w:webHidden/>
          </w:rPr>
          <w:t>9</w:t>
        </w:r>
        <w:r w:rsidR="00541944">
          <w:rPr>
            <w:noProof/>
            <w:webHidden/>
          </w:rPr>
          <w:fldChar w:fldCharType="end"/>
        </w:r>
      </w:hyperlink>
    </w:p>
    <w:p w14:paraId="430DBDD8" w14:textId="680B4825" w:rsidR="00541944" w:rsidRDefault="00CB56E2">
      <w:pPr>
        <w:pStyle w:val="TM1"/>
        <w:tabs>
          <w:tab w:val="left" w:pos="440"/>
          <w:tab w:val="right" w:leader="dot" w:pos="10194"/>
        </w:tabs>
        <w:rPr>
          <w:rFonts w:asciiTheme="minorHAnsi" w:eastAsiaTheme="minorEastAsia" w:hAnsiTheme="minorHAnsi" w:cstheme="minorBidi"/>
          <w:noProof/>
          <w:szCs w:val="22"/>
        </w:rPr>
      </w:pPr>
      <w:hyperlink w:anchor="_Toc95920084" w:history="1">
        <w:r w:rsidR="00541944" w:rsidRPr="00142FBD">
          <w:rPr>
            <w:rStyle w:val="Lienhypertexte"/>
            <w:noProof/>
          </w:rPr>
          <w:t>6.</w:t>
        </w:r>
        <w:r w:rsidR="00541944">
          <w:rPr>
            <w:rFonts w:asciiTheme="minorHAnsi" w:eastAsiaTheme="minorEastAsia" w:hAnsiTheme="minorHAnsi" w:cstheme="minorBidi"/>
            <w:noProof/>
            <w:szCs w:val="22"/>
          </w:rPr>
          <w:tab/>
        </w:r>
        <w:r w:rsidR="00541944" w:rsidRPr="00142FBD">
          <w:rPr>
            <w:rStyle w:val="Lienhypertexte"/>
            <w:noProof/>
          </w:rPr>
          <w:t>Modélisation des actions mécaniques sur le chariot central</w:t>
        </w:r>
        <w:r w:rsidR="00541944">
          <w:rPr>
            <w:noProof/>
            <w:webHidden/>
          </w:rPr>
          <w:tab/>
        </w:r>
        <w:r w:rsidR="00541944">
          <w:rPr>
            <w:noProof/>
            <w:webHidden/>
          </w:rPr>
          <w:fldChar w:fldCharType="begin"/>
        </w:r>
        <w:r w:rsidR="00541944">
          <w:rPr>
            <w:noProof/>
            <w:webHidden/>
          </w:rPr>
          <w:instrText xml:space="preserve"> PAGEREF _Toc95920084 \h </w:instrText>
        </w:r>
        <w:r w:rsidR="00541944">
          <w:rPr>
            <w:noProof/>
            <w:webHidden/>
          </w:rPr>
        </w:r>
        <w:r w:rsidR="00541944">
          <w:rPr>
            <w:noProof/>
            <w:webHidden/>
          </w:rPr>
          <w:fldChar w:fldCharType="separate"/>
        </w:r>
        <w:r w:rsidR="00262C76">
          <w:rPr>
            <w:noProof/>
            <w:webHidden/>
          </w:rPr>
          <w:t>10</w:t>
        </w:r>
        <w:r w:rsidR="00541944">
          <w:rPr>
            <w:noProof/>
            <w:webHidden/>
          </w:rPr>
          <w:fldChar w:fldCharType="end"/>
        </w:r>
      </w:hyperlink>
    </w:p>
    <w:p w14:paraId="0138D0C1" w14:textId="6A51A31C" w:rsidR="00541944" w:rsidRDefault="00CB56E2">
      <w:pPr>
        <w:pStyle w:val="TM1"/>
        <w:tabs>
          <w:tab w:val="left" w:pos="440"/>
          <w:tab w:val="right" w:leader="dot" w:pos="10194"/>
        </w:tabs>
        <w:rPr>
          <w:rFonts w:asciiTheme="minorHAnsi" w:eastAsiaTheme="minorEastAsia" w:hAnsiTheme="minorHAnsi" w:cstheme="minorBidi"/>
          <w:noProof/>
          <w:szCs w:val="22"/>
        </w:rPr>
      </w:pPr>
      <w:hyperlink w:anchor="_Toc95920085" w:history="1">
        <w:r w:rsidR="00541944" w:rsidRPr="00142FBD">
          <w:rPr>
            <w:rStyle w:val="Lienhypertexte"/>
            <w:noProof/>
          </w:rPr>
          <w:t>7.</w:t>
        </w:r>
        <w:r w:rsidR="00541944">
          <w:rPr>
            <w:rFonts w:asciiTheme="minorHAnsi" w:eastAsiaTheme="minorEastAsia" w:hAnsiTheme="minorHAnsi" w:cstheme="minorBidi"/>
            <w:noProof/>
            <w:szCs w:val="22"/>
          </w:rPr>
          <w:tab/>
        </w:r>
        <w:r w:rsidR="00541944" w:rsidRPr="00142FBD">
          <w:rPr>
            <w:rStyle w:val="Lienhypertexte"/>
            <w:noProof/>
          </w:rPr>
          <w:t>Montage du rail central</w:t>
        </w:r>
        <w:r w:rsidR="00541944">
          <w:rPr>
            <w:noProof/>
            <w:webHidden/>
          </w:rPr>
          <w:tab/>
        </w:r>
        <w:r w:rsidR="00541944">
          <w:rPr>
            <w:noProof/>
            <w:webHidden/>
          </w:rPr>
          <w:fldChar w:fldCharType="begin"/>
        </w:r>
        <w:r w:rsidR="00541944">
          <w:rPr>
            <w:noProof/>
            <w:webHidden/>
          </w:rPr>
          <w:instrText xml:space="preserve"> PAGEREF _Toc95920085 \h </w:instrText>
        </w:r>
        <w:r w:rsidR="00541944">
          <w:rPr>
            <w:noProof/>
            <w:webHidden/>
          </w:rPr>
        </w:r>
        <w:r w:rsidR="00541944">
          <w:rPr>
            <w:noProof/>
            <w:webHidden/>
          </w:rPr>
          <w:fldChar w:fldCharType="separate"/>
        </w:r>
        <w:r w:rsidR="00262C76">
          <w:rPr>
            <w:noProof/>
            <w:webHidden/>
          </w:rPr>
          <w:t>11</w:t>
        </w:r>
        <w:r w:rsidR="00541944">
          <w:rPr>
            <w:noProof/>
            <w:webHidden/>
          </w:rPr>
          <w:fldChar w:fldCharType="end"/>
        </w:r>
      </w:hyperlink>
    </w:p>
    <w:p w14:paraId="7BAD21F3" w14:textId="560629C9" w:rsidR="00541944" w:rsidRDefault="00CB56E2">
      <w:pPr>
        <w:pStyle w:val="TM1"/>
        <w:tabs>
          <w:tab w:val="left" w:pos="440"/>
          <w:tab w:val="right" w:leader="dot" w:pos="10194"/>
        </w:tabs>
        <w:rPr>
          <w:rFonts w:asciiTheme="minorHAnsi" w:eastAsiaTheme="minorEastAsia" w:hAnsiTheme="minorHAnsi" w:cstheme="minorBidi"/>
          <w:noProof/>
          <w:szCs w:val="22"/>
        </w:rPr>
      </w:pPr>
      <w:hyperlink w:anchor="_Toc95920086" w:history="1">
        <w:r w:rsidR="00541944" w:rsidRPr="00142FBD">
          <w:rPr>
            <w:rStyle w:val="Lienhypertexte"/>
            <w:noProof/>
          </w:rPr>
          <w:t>8.</w:t>
        </w:r>
        <w:r w:rsidR="00541944">
          <w:rPr>
            <w:rFonts w:asciiTheme="minorHAnsi" w:eastAsiaTheme="minorEastAsia" w:hAnsiTheme="minorHAnsi" w:cstheme="minorBidi"/>
            <w:noProof/>
            <w:szCs w:val="22"/>
          </w:rPr>
          <w:tab/>
        </w:r>
        <w:r w:rsidR="00541944" w:rsidRPr="00142FBD">
          <w:rPr>
            <w:rStyle w:val="Lienhypertexte"/>
            <w:noProof/>
          </w:rPr>
          <w:t>Montage et caractéristiques d’une butée</w:t>
        </w:r>
        <w:r w:rsidR="00541944">
          <w:rPr>
            <w:noProof/>
            <w:webHidden/>
          </w:rPr>
          <w:tab/>
        </w:r>
        <w:r w:rsidR="00541944">
          <w:rPr>
            <w:noProof/>
            <w:webHidden/>
          </w:rPr>
          <w:fldChar w:fldCharType="begin"/>
        </w:r>
        <w:r w:rsidR="00541944">
          <w:rPr>
            <w:noProof/>
            <w:webHidden/>
          </w:rPr>
          <w:instrText xml:space="preserve"> PAGEREF _Toc95920086 \h </w:instrText>
        </w:r>
        <w:r w:rsidR="00541944">
          <w:rPr>
            <w:noProof/>
            <w:webHidden/>
          </w:rPr>
        </w:r>
        <w:r w:rsidR="00541944">
          <w:rPr>
            <w:noProof/>
            <w:webHidden/>
          </w:rPr>
          <w:fldChar w:fldCharType="separate"/>
        </w:r>
        <w:r w:rsidR="00262C76">
          <w:rPr>
            <w:noProof/>
            <w:webHidden/>
          </w:rPr>
          <w:t>12</w:t>
        </w:r>
        <w:r w:rsidR="00541944">
          <w:rPr>
            <w:noProof/>
            <w:webHidden/>
          </w:rPr>
          <w:fldChar w:fldCharType="end"/>
        </w:r>
      </w:hyperlink>
    </w:p>
    <w:p w14:paraId="3BFC5D11" w14:textId="09086ED9" w:rsidR="00541944" w:rsidRDefault="00CB56E2">
      <w:pPr>
        <w:pStyle w:val="TM1"/>
        <w:tabs>
          <w:tab w:val="left" w:pos="440"/>
          <w:tab w:val="right" w:leader="dot" w:pos="10194"/>
        </w:tabs>
        <w:rPr>
          <w:rFonts w:asciiTheme="minorHAnsi" w:eastAsiaTheme="minorEastAsia" w:hAnsiTheme="minorHAnsi" w:cstheme="minorBidi"/>
          <w:noProof/>
          <w:szCs w:val="22"/>
        </w:rPr>
      </w:pPr>
      <w:hyperlink w:anchor="_Toc95920087" w:history="1">
        <w:r w:rsidR="00541944" w:rsidRPr="00142FBD">
          <w:rPr>
            <w:rStyle w:val="Lienhypertexte"/>
            <w:noProof/>
          </w:rPr>
          <w:t>9.</w:t>
        </w:r>
        <w:r w:rsidR="00541944">
          <w:rPr>
            <w:rFonts w:asciiTheme="minorHAnsi" w:eastAsiaTheme="minorEastAsia" w:hAnsiTheme="minorHAnsi" w:cstheme="minorBidi"/>
            <w:noProof/>
            <w:szCs w:val="22"/>
          </w:rPr>
          <w:tab/>
        </w:r>
        <w:r w:rsidR="00541944" w:rsidRPr="00142FBD">
          <w:rPr>
            <w:rStyle w:val="Lienhypertexte"/>
            <w:noProof/>
          </w:rPr>
          <w:t>Tableau des liaisons</w:t>
        </w:r>
        <w:r w:rsidR="00541944">
          <w:rPr>
            <w:noProof/>
            <w:webHidden/>
          </w:rPr>
          <w:tab/>
        </w:r>
        <w:r w:rsidR="00541944">
          <w:rPr>
            <w:noProof/>
            <w:webHidden/>
          </w:rPr>
          <w:fldChar w:fldCharType="begin"/>
        </w:r>
        <w:r w:rsidR="00541944">
          <w:rPr>
            <w:noProof/>
            <w:webHidden/>
          </w:rPr>
          <w:instrText xml:space="preserve"> PAGEREF _Toc95920087 \h </w:instrText>
        </w:r>
        <w:r w:rsidR="00541944">
          <w:rPr>
            <w:noProof/>
            <w:webHidden/>
          </w:rPr>
        </w:r>
        <w:r w:rsidR="00541944">
          <w:rPr>
            <w:noProof/>
            <w:webHidden/>
          </w:rPr>
          <w:fldChar w:fldCharType="separate"/>
        </w:r>
        <w:r w:rsidR="00262C76">
          <w:rPr>
            <w:noProof/>
            <w:webHidden/>
          </w:rPr>
          <w:t>13</w:t>
        </w:r>
        <w:r w:rsidR="00541944">
          <w:rPr>
            <w:noProof/>
            <w:webHidden/>
          </w:rPr>
          <w:fldChar w:fldCharType="end"/>
        </w:r>
      </w:hyperlink>
    </w:p>
    <w:p w14:paraId="06C3B8B6" w14:textId="6442CC82" w:rsidR="001310AC" w:rsidRDefault="001310AC">
      <w:r>
        <w:rPr>
          <w:b/>
          <w:bCs/>
        </w:rPr>
        <w:fldChar w:fldCharType="end"/>
      </w:r>
    </w:p>
    <w:p w14:paraId="06C3B8B7" w14:textId="77777777" w:rsidR="001310AC" w:rsidRDefault="001310AC" w:rsidP="003F7DA9">
      <w:pPr>
        <w:rPr>
          <w:b/>
        </w:rPr>
      </w:pPr>
    </w:p>
    <w:p w14:paraId="06C3B8B8" w14:textId="77777777" w:rsidR="005963F0" w:rsidRDefault="005963F0" w:rsidP="003F7DA9">
      <w:pPr>
        <w:rPr>
          <w:b/>
        </w:rPr>
      </w:pPr>
    </w:p>
    <w:p w14:paraId="06C3B8B9" w14:textId="77777777" w:rsidR="005963F0" w:rsidRDefault="005963F0" w:rsidP="00E27F14">
      <w:pPr>
        <w:pStyle w:val="Pieddepage"/>
        <w:sectPr w:rsidR="005963F0" w:rsidSect="005963F0">
          <w:headerReference w:type="default" r:id="rId8"/>
          <w:footerReference w:type="default" r:id="rId9"/>
          <w:headerReference w:type="first" r:id="rId10"/>
          <w:footerReference w:type="first" r:id="rId11"/>
          <w:pgSz w:w="11906" w:h="16838" w:code="9"/>
          <w:pgMar w:top="1233" w:right="851" w:bottom="851" w:left="851" w:header="720" w:footer="354" w:gutter="0"/>
          <w:pgNumType w:start="1"/>
          <w:cols w:space="720"/>
          <w:titlePg/>
          <w:docGrid w:linePitch="326"/>
        </w:sectPr>
      </w:pPr>
    </w:p>
    <w:p w14:paraId="06C3B8BA" w14:textId="77777777" w:rsidR="001310AC" w:rsidRDefault="008A4ACB" w:rsidP="001310AC">
      <w:pPr>
        <w:pStyle w:val="Titre1"/>
      </w:pPr>
      <w:bookmarkStart w:id="1" w:name="_Toc95920079"/>
      <w:r>
        <w:lastRenderedPageBreak/>
        <w:t>Présentation du sys</w:t>
      </w:r>
      <w:r w:rsidR="000D0F08">
        <w:t>tème</w:t>
      </w:r>
      <w:bookmarkEnd w:id="1"/>
    </w:p>
    <w:p w14:paraId="06C3B8BB" w14:textId="77777777" w:rsidR="001310AC" w:rsidRDefault="001310AC" w:rsidP="001310AC"/>
    <w:p w14:paraId="06C3B8BC" w14:textId="77777777" w:rsidR="008A4ACB" w:rsidRPr="00CF5BCF" w:rsidRDefault="008A4ACB" w:rsidP="008A4ACB">
      <w:pPr>
        <w:tabs>
          <w:tab w:val="left" w:pos="2835"/>
        </w:tabs>
        <w:rPr>
          <w:rFonts w:cs="Arial"/>
          <w:sz w:val="24"/>
        </w:rPr>
      </w:pPr>
      <w:r w:rsidRPr="00CF5BCF">
        <w:rPr>
          <w:rFonts w:cs="Arial"/>
          <w:sz w:val="24"/>
        </w:rPr>
        <w:t xml:space="preserve">Le véhicule est équipé d’une porte latérale coulissante avec vitre électrique. </w:t>
      </w:r>
    </w:p>
    <w:p w14:paraId="06C3B8BD" w14:textId="77777777" w:rsidR="008A4ACB" w:rsidRDefault="00682E4B" w:rsidP="008A4ACB">
      <w:pPr>
        <w:tabs>
          <w:tab w:val="left" w:pos="2835"/>
        </w:tabs>
        <w:rPr>
          <w:rFonts w:cs="Arial"/>
        </w:rPr>
      </w:pPr>
      <w:r>
        <w:rPr>
          <w:noProof/>
        </w:rPr>
        <w:drawing>
          <wp:anchor distT="0" distB="0" distL="114300" distR="114300" simplePos="0" relativeHeight="251619840" behindDoc="0" locked="0" layoutInCell="1" allowOverlap="1" wp14:anchorId="06C3BA40" wp14:editId="28BBB10D">
            <wp:simplePos x="0" y="0"/>
            <wp:positionH relativeFrom="column">
              <wp:posOffset>43180</wp:posOffset>
            </wp:positionH>
            <wp:positionV relativeFrom="paragraph">
              <wp:posOffset>154305</wp:posOffset>
            </wp:positionV>
            <wp:extent cx="3234055" cy="2371090"/>
            <wp:effectExtent l="19050" t="19050" r="23495" b="10160"/>
            <wp:wrapSquare wrapText="bothSides"/>
            <wp:docPr id="326"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4055" cy="237109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06C3B8BE" w14:textId="77777777" w:rsidR="008A4ACB" w:rsidRDefault="008A4ACB" w:rsidP="008A4ACB">
      <w:pPr>
        <w:tabs>
          <w:tab w:val="left" w:pos="2835"/>
        </w:tabs>
        <w:rPr>
          <w:rFonts w:cs="Arial"/>
        </w:rPr>
      </w:pPr>
    </w:p>
    <w:p w14:paraId="06C3B8BF" w14:textId="77777777" w:rsidR="008A4ACB" w:rsidRDefault="008A4ACB" w:rsidP="008A4ACB">
      <w:pPr>
        <w:tabs>
          <w:tab w:val="left" w:pos="2835"/>
        </w:tabs>
        <w:rPr>
          <w:rFonts w:cs="Arial"/>
        </w:rPr>
      </w:pPr>
    </w:p>
    <w:p w14:paraId="06C3B8C0" w14:textId="77777777" w:rsidR="008A4ACB" w:rsidRDefault="008A4ACB" w:rsidP="008A4ACB">
      <w:pPr>
        <w:tabs>
          <w:tab w:val="left" w:pos="2835"/>
        </w:tabs>
        <w:rPr>
          <w:rFonts w:cs="Arial"/>
        </w:rPr>
      </w:pPr>
    </w:p>
    <w:p w14:paraId="06C3B8C1" w14:textId="77777777" w:rsidR="008A4ACB" w:rsidRDefault="008A4ACB" w:rsidP="008A4ACB">
      <w:pPr>
        <w:tabs>
          <w:tab w:val="left" w:pos="2835"/>
        </w:tabs>
        <w:rPr>
          <w:rFonts w:cs="Arial"/>
        </w:rPr>
      </w:pPr>
    </w:p>
    <w:p w14:paraId="06C3B8C2" w14:textId="77777777" w:rsidR="008A4ACB" w:rsidRDefault="00000D95" w:rsidP="008A4ACB">
      <w:pPr>
        <w:tabs>
          <w:tab w:val="left" w:pos="2835"/>
        </w:tabs>
        <w:rPr>
          <w:rFonts w:cs="Arial"/>
        </w:rPr>
      </w:pPr>
      <w:r>
        <w:rPr>
          <w:rFonts w:cs="Arial"/>
          <w:noProof/>
        </w:rPr>
        <mc:AlternateContent>
          <mc:Choice Requires="wps">
            <w:drawing>
              <wp:anchor distT="0" distB="0" distL="114300" distR="114300" simplePos="0" relativeHeight="251621888" behindDoc="0" locked="0" layoutInCell="1" allowOverlap="1" wp14:anchorId="06C3BA42" wp14:editId="4383FAFE">
                <wp:simplePos x="0" y="0"/>
                <wp:positionH relativeFrom="column">
                  <wp:posOffset>1038616</wp:posOffset>
                </wp:positionH>
                <wp:positionV relativeFrom="paragraph">
                  <wp:posOffset>56906</wp:posOffset>
                </wp:positionV>
                <wp:extent cx="2190750" cy="309489"/>
                <wp:effectExtent l="0" t="0" r="19050" b="14605"/>
                <wp:wrapNone/>
                <wp:docPr id="32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309489"/>
                        </a:xfrm>
                        <a:prstGeom prst="roundRect">
                          <a:avLst>
                            <a:gd name="adj" fmla="val 16667"/>
                          </a:avLst>
                        </a:prstGeom>
                        <a:solidFill>
                          <a:srgbClr val="FFFFFF"/>
                        </a:solidFill>
                        <a:ln w="9525">
                          <a:solidFill>
                            <a:srgbClr val="000000"/>
                          </a:solidFill>
                          <a:round/>
                          <a:headEnd/>
                          <a:tailEnd/>
                        </a:ln>
                      </wps:spPr>
                      <wps:txbx>
                        <w:txbxContent>
                          <w:p w14:paraId="06C3BAF5" w14:textId="77777777" w:rsidR="00CC5C7F" w:rsidRPr="00CF5BCF" w:rsidRDefault="00CC5C7F" w:rsidP="008A4ACB">
                            <w:pPr>
                              <w:jc w:val="center"/>
                              <w:rPr>
                                <w:sz w:val="24"/>
                              </w:rPr>
                            </w:pPr>
                            <w:r w:rsidRPr="00CF5BCF">
                              <w:rPr>
                                <w:sz w:val="24"/>
                              </w:rPr>
                              <w:t>Porte latérale coulissante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C3BA42" id="AutoShape 5" o:spid="_x0000_s1026" style="position:absolute;left:0;text-align:left;margin-left:81.8pt;margin-top:4.5pt;width:172.5pt;height:24.3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">
                <v:textbox>
                  <w:txbxContent>
                    <w:p w14:paraId="06C3BAF5" w14:textId="77777777" w:rsidR="00CC5C7F" w:rsidRPr="00CF5BCF" w:rsidRDefault="00CC5C7F" w:rsidP="008A4ACB">
                      <w:pPr>
                        <w:jc w:val="center"/>
                        <w:rPr>
                          <w:sz w:val="24"/>
                        </w:rPr>
                      </w:pPr>
                      <w:r w:rsidRPr="00CF5BCF">
                        <w:rPr>
                          <w:sz w:val="24"/>
                        </w:rPr>
                        <w:t>Porte latérale coulissante</w:t>
                      </w:r>
                    </w:p>
                  </w:txbxContent>
                </v:textbox>
              </v:roundrect>
            </w:pict>
          </mc:Fallback>
        </mc:AlternateContent>
      </w:r>
      <w:r w:rsidR="00682E4B">
        <w:rPr>
          <w:rFonts w:cs="Arial"/>
          <w:noProof/>
        </w:rPr>
        <mc:AlternateContent>
          <mc:Choice Requires="wps">
            <w:drawing>
              <wp:anchor distT="0" distB="0" distL="114300" distR="114300" simplePos="0" relativeHeight="251620864" behindDoc="0" locked="0" layoutInCell="1" allowOverlap="1" wp14:anchorId="06C3BA44" wp14:editId="3940AFC0">
                <wp:simplePos x="0" y="0"/>
                <wp:positionH relativeFrom="column">
                  <wp:posOffset>-760095</wp:posOffset>
                </wp:positionH>
                <wp:positionV relativeFrom="paragraph">
                  <wp:posOffset>143510</wp:posOffset>
                </wp:positionV>
                <wp:extent cx="1800225" cy="447675"/>
                <wp:effectExtent l="0" t="0" r="0" b="0"/>
                <wp:wrapNone/>
                <wp:docPr id="32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0225" cy="4476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8E9AFE" id="_x0000_t32" coordsize="21600,21600" o:spt="32" o:oned="t" path="m,l21600,21600e" filled="f">
                <v:path arrowok="t" fillok="f" o:connecttype="none"/>
                <o:lock v:ext="edit" shapetype="t"/>
              </v:shapetype>
              <v:shape id="AutoShape 4" o:spid="_x0000_s1026" type="#_x0000_t32" style="position:absolute;margin-left:-59.85pt;margin-top:11.3pt;width:141.75pt;height:35.25pt;flip:x;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">
                <v:stroke endarrow="block"/>
              </v:shape>
            </w:pict>
          </mc:Fallback>
        </mc:AlternateContent>
      </w:r>
    </w:p>
    <w:p w14:paraId="06C3B8C3" w14:textId="77777777" w:rsidR="008A4ACB" w:rsidRDefault="008A4ACB" w:rsidP="008A4ACB">
      <w:pPr>
        <w:tabs>
          <w:tab w:val="left" w:pos="2835"/>
        </w:tabs>
        <w:rPr>
          <w:rFonts w:cs="Arial"/>
        </w:rPr>
      </w:pPr>
    </w:p>
    <w:p w14:paraId="06C3B8C4" w14:textId="77777777" w:rsidR="008A4ACB" w:rsidRDefault="008A4ACB" w:rsidP="008A4ACB">
      <w:pPr>
        <w:tabs>
          <w:tab w:val="left" w:pos="2835"/>
        </w:tabs>
        <w:rPr>
          <w:rFonts w:cs="Arial"/>
        </w:rPr>
      </w:pPr>
    </w:p>
    <w:p w14:paraId="06C3B8C5" w14:textId="77777777" w:rsidR="008A4ACB" w:rsidRDefault="008A4ACB" w:rsidP="008A4ACB">
      <w:pPr>
        <w:tabs>
          <w:tab w:val="left" w:pos="2835"/>
        </w:tabs>
        <w:rPr>
          <w:rFonts w:cs="Arial"/>
        </w:rPr>
      </w:pPr>
    </w:p>
    <w:p w14:paraId="06C3B8C6" w14:textId="77777777" w:rsidR="008A4ACB" w:rsidRDefault="008A4ACB" w:rsidP="008A4ACB">
      <w:pPr>
        <w:tabs>
          <w:tab w:val="left" w:pos="2835"/>
        </w:tabs>
        <w:rPr>
          <w:rFonts w:cs="Arial"/>
        </w:rPr>
      </w:pPr>
    </w:p>
    <w:p w14:paraId="06C3B8C7" w14:textId="77777777" w:rsidR="008A4ACB" w:rsidRDefault="008A4ACB" w:rsidP="008A4ACB">
      <w:pPr>
        <w:tabs>
          <w:tab w:val="left" w:pos="2835"/>
        </w:tabs>
        <w:rPr>
          <w:rFonts w:cs="Arial"/>
        </w:rPr>
      </w:pPr>
    </w:p>
    <w:p w14:paraId="06C3B8C8" w14:textId="77777777" w:rsidR="008A4ACB" w:rsidRDefault="008A4ACB" w:rsidP="008A4ACB">
      <w:pPr>
        <w:tabs>
          <w:tab w:val="left" w:pos="2835"/>
        </w:tabs>
        <w:rPr>
          <w:rFonts w:cs="Arial"/>
        </w:rPr>
      </w:pPr>
    </w:p>
    <w:p w14:paraId="06C3B8C9" w14:textId="77777777" w:rsidR="008A4ACB" w:rsidRDefault="008A4ACB" w:rsidP="008A4ACB">
      <w:pPr>
        <w:tabs>
          <w:tab w:val="left" w:pos="2835"/>
        </w:tabs>
        <w:rPr>
          <w:rFonts w:cs="Arial"/>
        </w:rPr>
      </w:pPr>
    </w:p>
    <w:p w14:paraId="06C3B8CA" w14:textId="77777777" w:rsidR="008A4ACB" w:rsidRDefault="008A4ACB" w:rsidP="008A4ACB">
      <w:pPr>
        <w:tabs>
          <w:tab w:val="left" w:pos="2835"/>
        </w:tabs>
        <w:rPr>
          <w:rFonts w:cs="Arial"/>
        </w:rPr>
      </w:pPr>
    </w:p>
    <w:p w14:paraId="06C3B8CB" w14:textId="77777777" w:rsidR="008A4ACB" w:rsidRDefault="008A4ACB" w:rsidP="008A4ACB">
      <w:pPr>
        <w:tabs>
          <w:tab w:val="left" w:pos="2835"/>
        </w:tabs>
        <w:rPr>
          <w:rFonts w:cs="Arial"/>
        </w:rPr>
      </w:pPr>
    </w:p>
    <w:p w14:paraId="06C3B8CC" w14:textId="77777777" w:rsidR="008A4ACB" w:rsidRDefault="008A4ACB" w:rsidP="008A4ACB">
      <w:pPr>
        <w:tabs>
          <w:tab w:val="left" w:pos="2835"/>
        </w:tabs>
        <w:rPr>
          <w:rFonts w:cs="Arial"/>
        </w:rPr>
      </w:pPr>
    </w:p>
    <w:p w14:paraId="06C3B8CD" w14:textId="77777777" w:rsidR="008A4ACB" w:rsidRDefault="008A4ACB" w:rsidP="008A4ACB">
      <w:pPr>
        <w:tabs>
          <w:tab w:val="left" w:pos="2835"/>
        </w:tabs>
        <w:rPr>
          <w:rFonts w:cs="Arial"/>
        </w:rPr>
      </w:pPr>
    </w:p>
    <w:p w14:paraId="06C3B8CE" w14:textId="77777777" w:rsidR="008A4ACB" w:rsidRPr="00CF5BCF" w:rsidRDefault="008A4ACB" w:rsidP="008A4ACB">
      <w:pPr>
        <w:tabs>
          <w:tab w:val="left" w:pos="2835"/>
        </w:tabs>
        <w:rPr>
          <w:rFonts w:cs="Arial"/>
          <w:sz w:val="24"/>
        </w:rPr>
      </w:pPr>
      <w:r w:rsidRPr="00CF5BCF">
        <w:rPr>
          <w:rFonts w:cs="Arial"/>
          <w:sz w:val="24"/>
        </w:rPr>
        <w:t xml:space="preserve">Le système qui permet l’ouverture et la fermeture de la porte est composé de trois chariots de guidage et trois rails fixés sur la structure du véhicule. </w:t>
      </w:r>
    </w:p>
    <w:p w14:paraId="06C3B8CF" w14:textId="77777777" w:rsidR="008A4ACB" w:rsidRDefault="008A4ACB" w:rsidP="008A4ACB">
      <w:pPr>
        <w:tabs>
          <w:tab w:val="left" w:pos="2835"/>
        </w:tabs>
        <w:rPr>
          <w:rFonts w:cs="Arial"/>
        </w:rPr>
      </w:pPr>
    </w:p>
    <w:p w14:paraId="06C3B8D0" w14:textId="77777777" w:rsidR="008A4ACB" w:rsidRDefault="00682E4B" w:rsidP="008A4ACB">
      <w:pPr>
        <w:tabs>
          <w:tab w:val="left" w:pos="2835"/>
        </w:tabs>
        <w:rPr>
          <w:rFonts w:cs="Arial"/>
        </w:rPr>
      </w:pPr>
      <w:r>
        <w:rPr>
          <w:noProof/>
        </w:rPr>
        <w:drawing>
          <wp:anchor distT="0" distB="0" distL="114300" distR="114300" simplePos="0" relativeHeight="251617792" behindDoc="0" locked="0" layoutInCell="1" allowOverlap="1" wp14:anchorId="06C3BA46" wp14:editId="01A32B8D">
            <wp:simplePos x="0" y="0"/>
            <wp:positionH relativeFrom="column">
              <wp:posOffset>-40640</wp:posOffset>
            </wp:positionH>
            <wp:positionV relativeFrom="paragraph">
              <wp:posOffset>120650</wp:posOffset>
            </wp:positionV>
            <wp:extent cx="4267200" cy="2981325"/>
            <wp:effectExtent l="19050" t="19050" r="19050" b="28575"/>
            <wp:wrapNone/>
            <wp:docPr id="323"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7200" cy="298132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06C3B8D1" w14:textId="77777777" w:rsidR="000D0F08" w:rsidRDefault="00682E4B" w:rsidP="00932D8A">
      <w:pPr>
        <w:tabs>
          <w:tab w:val="left" w:pos="2835"/>
        </w:tabs>
        <w:rPr>
          <w:rFonts w:cs="Arial"/>
          <w:szCs w:val="22"/>
        </w:rPr>
      </w:pPr>
      <w:r>
        <w:rPr>
          <w:rFonts w:cs="Arial"/>
          <w:noProof/>
        </w:rPr>
        <mc:AlternateContent>
          <mc:Choice Requires="wps">
            <w:drawing>
              <wp:anchor distT="0" distB="0" distL="114300" distR="114300" simplePos="0" relativeHeight="251623936" behindDoc="0" locked="0" layoutInCell="1" allowOverlap="1" wp14:anchorId="06C3BA48" wp14:editId="6BCA68AE">
                <wp:simplePos x="0" y="0"/>
                <wp:positionH relativeFrom="column">
                  <wp:posOffset>3011805</wp:posOffset>
                </wp:positionH>
                <wp:positionV relativeFrom="paragraph">
                  <wp:posOffset>1540510</wp:posOffset>
                </wp:positionV>
                <wp:extent cx="1733550" cy="1009650"/>
                <wp:effectExtent l="0" t="0" r="0" b="0"/>
                <wp:wrapNone/>
                <wp:docPr id="32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3550" cy="10096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2DB9E5" id="AutoShape 7" o:spid="_x0000_s1026" type="#_x0000_t32" style="position:absolute;margin-left:237.15pt;margin-top:121.3pt;width:136.5pt;height:79.5pt;flip:x;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">
                <v:stroke endarrow="block"/>
              </v:shape>
            </w:pict>
          </mc:Fallback>
        </mc:AlternateContent>
      </w:r>
      <w:r>
        <w:rPr>
          <w:rFonts w:cs="Arial"/>
          <w:noProof/>
        </w:rPr>
        <mc:AlternateContent>
          <mc:Choice Requires="wps">
            <w:drawing>
              <wp:anchor distT="0" distB="0" distL="114300" distR="114300" simplePos="0" relativeHeight="251625984" behindDoc="0" locked="0" layoutInCell="1" allowOverlap="1" wp14:anchorId="06C3BA4A" wp14:editId="4F1EDEB6">
                <wp:simplePos x="0" y="0"/>
                <wp:positionH relativeFrom="column">
                  <wp:posOffset>4745355</wp:posOffset>
                </wp:positionH>
                <wp:positionV relativeFrom="paragraph">
                  <wp:posOffset>1283335</wp:posOffset>
                </wp:positionV>
                <wp:extent cx="1781175" cy="561975"/>
                <wp:effectExtent l="0" t="0" r="0" b="0"/>
                <wp:wrapNone/>
                <wp:docPr id="32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561975"/>
                        </a:xfrm>
                        <a:prstGeom prst="roundRect">
                          <a:avLst>
                            <a:gd name="adj" fmla="val 16667"/>
                          </a:avLst>
                        </a:prstGeom>
                        <a:solidFill>
                          <a:srgbClr val="FFFFFF"/>
                        </a:solidFill>
                        <a:ln w="9525">
                          <a:solidFill>
                            <a:srgbClr val="000000"/>
                          </a:solidFill>
                          <a:round/>
                          <a:headEnd/>
                          <a:tailEnd/>
                        </a:ln>
                      </wps:spPr>
                      <wps:txbx>
                        <w:txbxContent>
                          <w:p w14:paraId="06C3BAF6" w14:textId="5D3EF460" w:rsidR="00CC5C7F" w:rsidRPr="00CF5BCF" w:rsidRDefault="00CC5C7F" w:rsidP="000D0F08">
                            <w:pPr>
                              <w:jc w:val="center"/>
                              <w:rPr>
                                <w:sz w:val="24"/>
                              </w:rPr>
                            </w:pPr>
                            <w:r w:rsidRPr="00CF5BCF">
                              <w:rPr>
                                <w:sz w:val="24"/>
                              </w:rPr>
                              <w:t>Rails et chariots de guidage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C3BA4A" id="AutoShape 9" o:spid="_x0000_s1027" style="position:absolute;left:0;text-align:left;margin-left:373.65pt;margin-top:101.05pt;width:140.25pt;height:44.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">
                <v:textbox>
                  <w:txbxContent>
                    <w:p w14:paraId="06C3BAF6" w14:textId="5D3EF460" w:rsidR="00CC5C7F" w:rsidRPr="00CF5BCF" w:rsidRDefault="00CC5C7F" w:rsidP="000D0F08">
                      <w:pPr>
                        <w:jc w:val="center"/>
                        <w:rPr>
                          <w:sz w:val="24"/>
                        </w:rPr>
                      </w:pPr>
                      <w:r w:rsidRPr="00CF5BCF">
                        <w:rPr>
                          <w:sz w:val="24"/>
                        </w:rPr>
                        <w:t>Rails et chariots de guidage</w:t>
                      </w:r>
                    </w:p>
                  </w:txbxContent>
                </v:textbox>
              </v:roundrect>
            </w:pict>
          </mc:Fallback>
        </mc:AlternateContent>
      </w:r>
      <w:r>
        <w:rPr>
          <w:rFonts w:cs="Arial"/>
          <w:noProof/>
        </w:rPr>
        <mc:AlternateContent>
          <mc:Choice Requires="wps">
            <w:drawing>
              <wp:anchor distT="0" distB="0" distL="114300" distR="114300" simplePos="0" relativeHeight="251624960" behindDoc="0" locked="0" layoutInCell="1" allowOverlap="1" wp14:anchorId="06C3BA4C" wp14:editId="6E52C91A">
                <wp:simplePos x="0" y="0"/>
                <wp:positionH relativeFrom="column">
                  <wp:posOffset>2926080</wp:posOffset>
                </wp:positionH>
                <wp:positionV relativeFrom="paragraph">
                  <wp:posOffset>1283335</wp:posOffset>
                </wp:positionV>
                <wp:extent cx="1885950" cy="257175"/>
                <wp:effectExtent l="0" t="0" r="0" b="0"/>
                <wp:wrapNone/>
                <wp:docPr id="32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85950" cy="2571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9D9DDD" id="AutoShape 8" o:spid="_x0000_s1026" type="#_x0000_t32" style="position:absolute;margin-left:230.4pt;margin-top:101.05pt;width:148.5pt;height:20.25pt;flip:x y;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">
                <v:stroke endarrow="block"/>
              </v:shape>
            </w:pict>
          </mc:Fallback>
        </mc:AlternateContent>
      </w:r>
      <w:r>
        <w:rPr>
          <w:rFonts w:cs="Arial"/>
          <w:noProof/>
        </w:rPr>
        <mc:AlternateContent>
          <mc:Choice Requires="wps">
            <w:drawing>
              <wp:anchor distT="0" distB="0" distL="114300" distR="114300" simplePos="0" relativeHeight="251622912" behindDoc="0" locked="0" layoutInCell="1" allowOverlap="1" wp14:anchorId="06C3BA4E" wp14:editId="78F9D43E">
                <wp:simplePos x="0" y="0"/>
                <wp:positionH relativeFrom="column">
                  <wp:posOffset>3669030</wp:posOffset>
                </wp:positionH>
                <wp:positionV relativeFrom="paragraph">
                  <wp:posOffset>1540510</wp:posOffset>
                </wp:positionV>
                <wp:extent cx="1143000" cy="0"/>
                <wp:effectExtent l="0" t="0" r="0" b="0"/>
                <wp:wrapNone/>
                <wp:docPr id="31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34AFE" id="AutoShape 6" o:spid="_x0000_s1026" type="#_x0000_t32" style="position:absolute;margin-left:288.9pt;margin-top:121.3pt;width:90pt;height:0;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">
                <v:stroke endarrow="block"/>
              </v:shape>
            </w:pict>
          </mc:Fallback>
        </mc:AlternateContent>
      </w:r>
    </w:p>
    <w:p w14:paraId="06C3B8D2" w14:textId="77777777" w:rsidR="000D0F08" w:rsidRPr="000D0F08" w:rsidRDefault="000D0F08" w:rsidP="000D0F08">
      <w:pPr>
        <w:rPr>
          <w:rFonts w:cs="Arial"/>
          <w:szCs w:val="22"/>
        </w:rPr>
      </w:pPr>
    </w:p>
    <w:p w14:paraId="06C3B8D3" w14:textId="77777777" w:rsidR="000D0F08" w:rsidRPr="000D0F08" w:rsidRDefault="000D0F08" w:rsidP="000D0F08">
      <w:pPr>
        <w:rPr>
          <w:rFonts w:cs="Arial"/>
          <w:szCs w:val="22"/>
        </w:rPr>
      </w:pPr>
    </w:p>
    <w:p w14:paraId="06C3B8D4" w14:textId="77777777" w:rsidR="000D0F08" w:rsidRPr="000D0F08" w:rsidRDefault="000D0F08" w:rsidP="000D0F08">
      <w:pPr>
        <w:rPr>
          <w:rFonts w:cs="Arial"/>
          <w:szCs w:val="22"/>
        </w:rPr>
      </w:pPr>
    </w:p>
    <w:p w14:paraId="06C3B8D5" w14:textId="77777777" w:rsidR="000D0F08" w:rsidRPr="000D0F08" w:rsidRDefault="000D0F08" w:rsidP="000D0F08">
      <w:pPr>
        <w:rPr>
          <w:rFonts w:cs="Arial"/>
          <w:szCs w:val="22"/>
        </w:rPr>
      </w:pPr>
    </w:p>
    <w:p w14:paraId="06C3B8D6" w14:textId="77777777" w:rsidR="000D0F08" w:rsidRPr="000D0F08" w:rsidRDefault="000D0F08" w:rsidP="000D0F08">
      <w:pPr>
        <w:rPr>
          <w:rFonts w:cs="Arial"/>
          <w:szCs w:val="22"/>
        </w:rPr>
      </w:pPr>
    </w:p>
    <w:p w14:paraId="06C3B8D7" w14:textId="77777777" w:rsidR="000D0F08" w:rsidRPr="000D0F08" w:rsidRDefault="000D0F08" w:rsidP="000D0F08">
      <w:pPr>
        <w:rPr>
          <w:rFonts w:cs="Arial"/>
          <w:szCs w:val="22"/>
        </w:rPr>
      </w:pPr>
    </w:p>
    <w:p w14:paraId="06C3B8D8" w14:textId="77777777" w:rsidR="000D0F08" w:rsidRPr="000D0F08" w:rsidRDefault="000D0F08" w:rsidP="000D0F08">
      <w:pPr>
        <w:rPr>
          <w:rFonts w:cs="Arial"/>
          <w:szCs w:val="22"/>
        </w:rPr>
      </w:pPr>
    </w:p>
    <w:p w14:paraId="06C3B8D9" w14:textId="77777777" w:rsidR="000D0F08" w:rsidRPr="000D0F08" w:rsidRDefault="000D0F08" w:rsidP="000D0F08">
      <w:pPr>
        <w:rPr>
          <w:rFonts w:cs="Arial"/>
          <w:szCs w:val="22"/>
        </w:rPr>
      </w:pPr>
    </w:p>
    <w:p w14:paraId="06C3B8DA" w14:textId="77777777" w:rsidR="000D0F08" w:rsidRPr="000D0F08" w:rsidRDefault="000D0F08" w:rsidP="000D0F08">
      <w:pPr>
        <w:rPr>
          <w:rFonts w:cs="Arial"/>
          <w:szCs w:val="22"/>
        </w:rPr>
      </w:pPr>
    </w:p>
    <w:p w14:paraId="06C3B8DB" w14:textId="77777777" w:rsidR="000D0F08" w:rsidRPr="000D0F08" w:rsidRDefault="000D0F08" w:rsidP="000D0F08">
      <w:pPr>
        <w:rPr>
          <w:rFonts w:cs="Arial"/>
          <w:szCs w:val="22"/>
        </w:rPr>
      </w:pPr>
    </w:p>
    <w:p w14:paraId="06C3B8DC" w14:textId="77777777" w:rsidR="000D0F08" w:rsidRPr="000D0F08" w:rsidRDefault="000D0F08" w:rsidP="000D0F08">
      <w:pPr>
        <w:rPr>
          <w:rFonts w:cs="Arial"/>
          <w:szCs w:val="22"/>
        </w:rPr>
      </w:pPr>
    </w:p>
    <w:p w14:paraId="06C3B8DD" w14:textId="77777777" w:rsidR="000D0F08" w:rsidRPr="000D0F08" w:rsidRDefault="000D0F08" w:rsidP="000D0F08">
      <w:pPr>
        <w:rPr>
          <w:rFonts w:cs="Arial"/>
          <w:szCs w:val="22"/>
        </w:rPr>
      </w:pPr>
    </w:p>
    <w:p w14:paraId="06C3B8DE" w14:textId="77777777" w:rsidR="000D0F08" w:rsidRPr="000D0F08" w:rsidRDefault="000D0F08" w:rsidP="000D0F08">
      <w:pPr>
        <w:rPr>
          <w:rFonts w:cs="Arial"/>
          <w:szCs w:val="22"/>
        </w:rPr>
      </w:pPr>
    </w:p>
    <w:p w14:paraId="06C3B8DF" w14:textId="77777777" w:rsidR="000D0F08" w:rsidRPr="000D0F08" w:rsidRDefault="000D0F08" w:rsidP="000D0F08">
      <w:pPr>
        <w:rPr>
          <w:rFonts w:cs="Arial"/>
          <w:szCs w:val="22"/>
        </w:rPr>
      </w:pPr>
    </w:p>
    <w:p w14:paraId="06C3B8E0" w14:textId="77777777" w:rsidR="000D0F08" w:rsidRPr="000D0F08" w:rsidRDefault="000D0F08" w:rsidP="000D0F08">
      <w:pPr>
        <w:rPr>
          <w:rFonts w:cs="Arial"/>
          <w:szCs w:val="22"/>
        </w:rPr>
      </w:pPr>
    </w:p>
    <w:p w14:paraId="06C3B8E1" w14:textId="77777777" w:rsidR="000D0F08" w:rsidRPr="000D0F08" w:rsidRDefault="000D0F08" w:rsidP="000D0F08">
      <w:pPr>
        <w:rPr>
          <w:rFonts w:cs="Arial"/>
          <w:szCs w:val="22"/>
        </w:rPr>
      </w:pPr>
    </w:p>
    <w:p w14:paraId="06C3B8E2" w14:textId="77777777" w:rsidR="000D0F08" w:rsidRDefault="000D0F08" w:rsidP="000D0F08">
      <w:pPr>
        <w:tabs>
          <w:tab w:val="left" w:pos="1820"/>
        </w:tabs>
        <w:rPr>
          <w:rFonts w:cs="Arial"/>
          <w:szCs w:val="22"/>
        </w:rPr>
      </w:pPr>
    </w:p>
    <w:p w14:paraId="06C3B8E3" w14:textId="77777777" w:rsidR="000D0F08" w:rsidRDefault="000D0F08" w:rsidP="000D0F08">
      <w:pPr>
        <w:tabs>
          <w:tab w:val="left" w:pos="1820"/>
        </w:tabs>
        <w:rPr>
          <w:rFonts w:cs="Arial"/>
          <w:szCs w:val="22"/>
        </w:rPr>
      </w:pPr>
    </w:p>
    <w:p w14:paraId="06C3B8E4" w14:textId="77777777" w:rsidR="000D0F08" w:rsidRDefault="000D0F08" w:rsidP="000D0F08">
      <w:pPr>
        <w:tabs>
          <w:tab w:val="left" w:pos="1820"/>
        </w:tabs>
      </w:pPr>
      <w:r>
        <w:rPr>
          <w:rFonts w:cs="Arial"/>
          <w:szCs w:val="22"/>
        </w:rPr>
        <w:br w:type="page"/>
      </w:r>
    </w:p>
    <w:p w14:paraId="06C3B8E5" w14:textId="77777777" w:rsidR="000D0F08" w:rsidRDefault="000D0F08">
      <w:pPr>
        <w:pStyle w:val="Titre1"/>
      </w:pPr>
      <w:bookmarkStart w:id="2" w:name="_Analyse_fonctionnelle"/>
      <w:bookmarkStart w:id="3" w:name="_Toc95920080"/>
      <w:bookmarkEnd w:id="2"/>
      <w:r>
        <w:lastRenderedPageBreak/>
        <w:t>Analyse fonctionnelle</w:t>
      </w:r>
      <w:bookmarkEnd w:id="3"/>
    </w:p>
    <w:p w14:paraId="06C3B8E6" w14:textId="77777777" w:rsidR="000D0F08" w:rsidRDefault="000D0F08" w:rsidP="000D0F08"/>
    <w:p w14:paraId="2DAD325F" w14:textId="77777777" w:rsidR="002953D9" w:rsidRPr="00CF5BCF" w:rsidRDefault="002953D9" w:rsidP="002953D9">
      <w:pPr>
        <w:tabs>
          <w:tab w:val="left" w:pos="1050"/>
        </w:tabs>
        <w:rPr>
          <w:sz w:val="24"/>
          <w:u w:val="single"/>
        </w:rPr>
      </w:pPr>
      <w:r w:rsidRPr="00CF5BCF">
        <w:rPr>
          <w:sz w:val="24"/>
          <w:u w:val="single"/>
        </w:rPr>
        <w:t xml:space="preserve">Diagramme </w:t>
      </w:r>
      <w:r w:rsidRPr="00CF5BCF">
        <w:rPr>
          <w:b/>
          <w:bCs/>
          <w:sz w:val="24"/>
          <w:u w:val="single"/>
        </w:rPr>
        <w:t>AP</w:t>
      </w:r>
      <w:r w:rsidRPr="00CF5BCF">
        <w:rPr>
          <w:sz w:val="24"/>
          <w:u w:val="single"/>
        </w:rPr>
        <w:t xml:space="preserve">plication aux </w:t>
      </w:r>
      <w:r w:rsidRPr="00CF5BCF">
        <w:rPr>
          <w:b/>
          <w:bCs/>
          <w:sz w:val="24"/>
          <w:u w:val="single"/>
        </w:rPr>
        <w:t>T</w:t>
      </w:r>
      <w:r w:rsidRPr="00CF5BCF">
        <w:rPr>
          <w:sz w:val="24"/>
          <w:u w:val="single"/>
        </w:rPr>
        <w:t>echniques d'</w:t>
      </w:r>
      <w:r w:rsidRPr="00CF5BCF">
        <w:rPr>
          <w:b/>
          <w:bCs/>
          <w:sz w:val="24"/>
          <w:u w:val="single"/>
        </w:rPr>
        <w:t>E</w:t>
      </w:r>
      <w:r w:rsidRPr="00CF5BCF">
        <w:rPr>
          <w:sz w:val="24"/>
          <w:u w:val="single"/>
        </w:rPr>
        <w:t>ntreprise (APTE) de la porte coulissante</w:t>
      </w:r>
      <w:r w:rsidRPr="00CF5BCF">
        <w:rPr>
          <w:sz w:val="24"/>
        </w:rPr>
        <w:t> :</w:t>
      </w:r>
    </w:p>
    <w:p w14:paraId="06C3B8E8" w14:textId="77777777" w:rsidR="000D0F08" w:rsidRDefault="000D0F08" w:rsidP="000D0F08">
      <w:pPr>
        <w:tabs>
          <w:tab w:val="left" w:pos="1050"/>
        </w:tabs>
      </w:pPr>
    </w:p>
    <w:p w14:paraId="06C3B8E9" w14:textId="2F2E3D4D" w:rsidR="000D0F08" w:rsidRDefault="003413E1" w:rsidP="000D0F08">
      <w:pPr>
        <w:tabs>
          <w:tab w:val="left" w:pos="1050"/>
        </w:tabs>
      </w:pPr>
      <w:r>
        <w:rPr>
          <w:noProof/>
        </w:rPr>
        <mc:AlternateContent>
          <mc:Choice Requires="wpg">
            <w:drawing>
              <wp:anchor distT="0" distB="0" distL="114300" distR="114300" simplePos="0" relativeHeight="251688448" behindDoc="0" locked="0" layoutInCell="1" allowOverlap="1" wp14:anchorId="1BF26F84" wp14:editId="23503AA6">
                <wp:simplePos x="0" y="0"/>
                <wp:positionH relativeFrom="column">
                  <wp:posOffset>-153035</wp:posOffset>
                </wp:positionH>
                <wp:positionV relativeFrom="paragraph">
                  <wp:posOffset>133985</wp:posOffset>
                </wp:positionV>
                <wp:extent cx="6755765" cy="2872740"/>
                <wp:effectExtent l="0" t="0" r="26035" b="22860"/>
                <wp:wrapNone/>
                <wp:docPr id="63" name="Groupe 63"/>
                <wp:cNvGraphicFramePr/>
                <a:graphic xmlns:a="http://schemas.openxmlformats.org/drawingml/2006/main">
                  <a:graphicData uri="http://schemas.microsoft.com/office/word/2010/wordprocessingGroup">
                    <wpg:wgp>
                      <wpg:cNvGrpSpPr/>
                      <wpg:grpSpPr>
                        <a:xfrm>
                          <a:off x="0" y="0"/>
                          <a:ext cx="6755765" cy="2872740"/>
                          <a:chOff x="0" y="0"/>
                          <a:chExt cx="6755765" cy="2872740"/>
                        </a:xfrm>
                      </wpg:grpSpPr>
                      <wpg:grpSp>
                        <wpg:cNvPr id="60" name="Groupe 60"/>
                        <wpg:cNvGrpSpPr/>
                        <wpg:grpSpPr>
                          <a:xfrm>
                            <a:off x="0" y="0"/>
                            <a:ext cx="6755765" cy="2872740"/>
                            <a:chOff x="0" y="0"/>
                            <a:chExt cx="6755765" cy="2872740"/>
                          </a:xfrm>
                        </wpg:grpSpPr>
                        <wpg:grpSp>
                          <wpg:cNvPr id="303" name="Groupe 25"/>
                          <wpg:cNvGrpSpPr>
                            <a:grpSpLocks/>
                          </wpg:cNvGrpSpPr>
                          <wpg:grpSpPr>
                            <a:xfrm>
                              <a:off x="0" y="0"/>
                              <a:ext cx="6755765" cy="2872740"/>
                              <a:chOff x="0" y="0"/>
                              <a:chExt cx="6336731" cy="2774622"/>
                            </a:xfrm>
                          </wpg:grpSpPr>
                          <wps:wsp>
                            <wps:cNvPr id="304" name="Ellipse 9"/>
                            <wps:cNvSpPr/>
                            <wps:spPr>
                              <a:xfrm>
                                <a:off x="4217158" y="122830"/>
                                <a:ext cx="1498600" cy="659219"/>
                              </a:xfrm>
                              <a:prstGeom prst="ellipse">
                                <a:avLst/>
                              </a:prstGeom>
                              <a:noFill/>
                              <a:ln w="25400" cap="flat" cmpd="sng" algn="ctr">
                                <a:solidFill>
                                  <a:sysClr val="windowText" lastClr="000000"/>
                                </a:solidFill>
                                <a:prstDash val="solid"/>
                              </a:ln>
                              <a:effectLst/>
                            </wps:spPr>
                            <wps:txbx>
                              <w:txbxContent>
                                <w:p w14:paraId="06C3BAF7" w14:textId="77777777" w:rsidR="00CC5C7F" w:rsidRPr="000D0F08" w:rsidRDefault="00CC5C7F" w:rsidP="000D0F08">
                                  <w:pPr>
                                    <w:jc w:val="center"/>
                                    <w:rPr>
                                      <w:rFonts w:cs="Arial"/>
                                      <w:color w:val="000000"/>
                                      <w:sz w:val="24"/>
                                    </w:rPr>
                                  </w:pPr>
                                  <w:r w:rsidRPr="000D0F08">
                                    <w:rPr>
                                      <w:rFonts w:cs="Arial"/>
                                      <w:color w:val="000000"/>
                                      <w:sz w:val="24"/>
                                    </w:rPr>
                                    <w:t>Véhicule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Ellipse 10"/>
                            <wps:cNvSpPr/>
                            <wps:spPr>
                              <a:xfrm>
                                <a:off x="4838131" y="1003110"/>
                                <a:ext cx="1498600" cy="659219"/>
                              </a:xfrm>
                              <a:prstGeom prst="ellipse">
                                <a:avLst/>
                              </a:prstGeom>
                              <a:noFill/>
                              <a:ln w="25400" cap="flat" cmpd="sng" algn="ctr">
                                <a:solidFill>
                                  <a:sysClr val="windowText" lastClr="000000"/>
                                </a:solidFill>
                                <a:prstDash val="solid"/>
                              </a:ln>
                              <a:effectLst/>
                            </wps:spPr>
                            <wps:txbx>
                              <w:txbxContent>
                                <w:p w14:paraId="06C3BAF8" w14:textId="77777777" w:rsidR="00CC5C7F" w:rsidRPr="000D0F08" w:rsidRDefault="00CC5C7F" w:rsidP="000D0F08">
                                  <w:pPr>
                                    <w:jc w:val="center"/>
                                    <w:rPr>
                                      <w:rFonts w:cs="Arial"/>
                                      <w:color w:val="000000"/>
                                      <w:sz w:val="24"/>
                                    </w:rPr>
                                  </w:pPr>
                                  <w:r w:rsidRPr="000D0F08">
                                    <w:rPr>
                                      <w:rFonts w:cs="Arial"/>
                                      <w:color w:val="000000"/>
                                      <w:sz w:val="24"/>
                                    </w:rPr>
                                    <w:t>Sécurité</w:t>
                                  </w:r>
                                  <w:r>
                                    <w:rPr>
                                      <w:rFonts w:cs="Arial"/>
                                      <w:color w:val="000000"/>
                                      <w:sz w:val="24"/>
                                    </w:rPr>
                                    <w:t xml:space="preserve"> des passagers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Ellipse 11"/>
                            <wps:cNvSpPr/>
                            <wps:spPr>
                              <a:xfrm>
                                <a:off x="4394579" y="1965278"/>
                                <a:ext cx="1498600" cy="659219"/>
                              </a:xfrm>
                              <a:prstGeom prst="ellipse">
                                <a:avLst/>
                              </a:prstGeom>
                              <a:noFill/>
                              <a:ln w="25400" cap="flat" cmpd="sng" algn="ctr">
                                <a:solidFill>
                                  <a:sysClr val="windowText" lastClr="000000"/>
                                </a:solidFill>
                                <a:prstDash val="solid"/>
                              </a:ln>
                              <a:effectLst/>
                            </wps:spPr>
                            <wps:txbx>
                              <w:txbxContent>
                                <w:p w14:paraId="06C3BAF9" w14:textId="77777777" w:rsidR="00CC5C7F" w:rsidRPr="000D0F08" w:rsidRDefault="00CC5C7F" w:rsidP="000D0F08">
                                  <w:pPr>
                                    <w:jc w:val="center"/>
                                    <w:rPr>
                                      <w:rFonts w:cs="Arial"/>
                                      <w:color w:val="000000"/>
                                      <w:sz w:val="24"/>
                                    </w:rPr>
                                  </w:pPr>
                                  <w:r w:rsidRPr="000D0F08">
                                    <w:rPr>
                                      <w:rFonts w:cs="Arial"/>
                                      <w:color w:val="000000"/>
                                      <w:sz w:val="24"/>
                                    </w:rPr>
                                    <w:t>Passager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Ellipse 12"/>
                            <wps:cNvSpPr/>
                            <wps:spPr>
                              <a:xfrm>
                                <a:off x="2558955" y="2115403"/>
                                <a:ext cx="1498600" cy="659219"/>
                              </a:xfrm>
                              <a:prstGeom prst="ellipse">
                                <a:avLst/>
                              </a:prstGeom>
                              <a:noFill/>
                              <a:ln w="25400" cap="flat" cmpd="sng" algn="ctr">
                                <a:solidFill>
                                  <a:sysClr val="windowText" lastClr="000000"/>
                                </a:solidFill>
                                <a:prstDash val="solid"/>
                              </a:ln>
                              <a:effectLst/>
                            </wps:spPr>
                            <wps:txbx>
                              <w:txbxContent>
                                <w:p w14:paraId="06C3BAFA" w14:textId="77777777" w:rsidR="00CC5C7F" w:rsidRPr="000D0F08" w:rsidRDefault="00CC5C7F" w:rsidP="000D0F08">
                                  <w:pPr>
                                    <w:jc w:val="center"/>
                                    <w:rPr>
                                      <w:rFonts w:cs="Arial"/>
                                      <w:color w:val="000000"/>
                                      <w:sz w:val="24"/>
                                    </w:rPr>
                                  </w:pPr>
                                  <w:r w:rsidRPr="000D0F08">
                                    <w:rPr>
                                      <w:rFonts w:cs="Arial"/>
                                      <w:color w:val="000000"/>
                                      <w:sz w:val="24"/>
                                    </w:rPr>
                                    <w:t>Milieu extérieur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Ellipse 13"/>
                            <wps:cNvSpPr/>
                            <wps:spPr>
                              <a:xfrm>
                                <a:off x="805218" y="1897039"/>
                                <a:ext cx="1498600" cy="659219"/>
                              </a:xfrm>
                              <a:prstGeom prst="ellipse">
                                <a:avLst/>
                              </a:prstGeom>
                              <a:noFill/>
                              <a:ln w="25400" cap="flat" cmpd="sng" algn="ctr">
                                <a:solidFill>
                                  <a:sysClr val="windowText" lastClr="000000"/>
                                </a:solidFill>
                                <a:prstDash val="solid"/>
                              </a:ln>
                              <a:effectLst/>
                            </wps:spPr>
                            <wps:txbx>
                              <w:txbxContent>
                                <w:p w14:paraId="06C3BAFB" w14:textId="77777777" w:rsidR="00CC5C7F" w:rsidRPr="000D0F08" w:rsidRDefault="00CC5C7F" w:rsidP="000D0F08">
                                  <w:pPr>
                                    <w:jc w:val="center"/>
                                    <w:rPr>
                                      <w:rFonts w:cs="Arial"/>
                                      <w:color w:val="000000"/>
                                      <w:sz w:val="24"/>
                                    </w:rPr>
                                  </w:pPr>
                                  <w:r w:rsidRPr="000D0F08">
                                    <w:rPr>
                                      <w:rFonts w:cs="Arial"/>
                                      <w:color w:val="000000"/>
                                      <w:sz w:val="24"/>
                                    </w:rPr>
                                    <w:t>Confort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Ellipse 14"/>
                            <wps:cNvSpPr/>
                            <wps:spPr>
                              <a:xfrm>
                                <a:off x="0" y="1098645"/>
                                <a:ext cx="1881136" cy="574158"/>
                              </a:xfrm>
                              <a:prstGeom prst="ellipse">
                                <a:avLst/>
                              </a:prstGeom>
                              <a:noFill/>
                              <a:ln w="25400" cap="flat" cmpd="sng" algn="ctr">
                                <a:solidFill>
                                  <a:sysClr val="windowText" lastClr="000000"/>
                                </a:solidFill>
                                <a:prstDash val="solid"/>
                              </a:ln>
                              <a:effectLst/>
                            </wps:spPr>
                            <wps:txbx>
                              <w:txbxContent>
                                <w:p w14:paraId="06C3BAFC" w14:textId="77777777" w:rsidR="00CC5C7F" w:rsidRPr="000D0F08" w:rsidRDefault="00CC5C7F" w:rsidP="000D0F08">
                                  <w:pPr>
                                    <w:jc w:val="center"/>
                                    <w:rPr>
                                      <w:rFonts w:cs="Arial"/>
                                      <w:color w:val="000000"/>
                                      <w:sz w:val="24"/>
                                    </w:rPr>
                                  </w:pPr>
                                  <w:r w:rsidRPr="000D0F08">
                                    <w:rPr>
                                      <w:rFonts w:cs="Arial"/>
                                      <w:color w:val="000000"/>
                                      <w:sz w:val="24"/>
                                    </w:rPr>
                                    <w:t>Réglementation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Ellipse 15"/>
                            <wps:cNvSpPr/>
                            <wps:spPr>
                              <a:xfrm>
                                <a:off x="1364776" y="0"/>
                                <a:ext cx="1498600" cy="659130"/>
                              </a:xfrm>
                              <a:prstGeom prst="ellipse">
                                <a:avLst/>
                              </a:prstGeom>
                              <a:noFill/>
                              <a:ln w="25400" cap="flat" cmpd="sng" algn="ctr">
                                <a:solidFill>
                                  <a:sysClr val="windowText" lastClr="000000"/>
                                </a:solidFill>
                                <a:prstDash val="solid"/>
                              </a:ln>
                              <a:effectLst/>
                            </wps:spPr>
                            <wps:txbx>
                              <w:txbxContent>
                                <w:p w14:paraId="06C3BAFD" w14:textId="77777777" w:rsidR="00CC5C7F" w:rsidRPr="000D0F08" w:rsidRDefault="00CC5C7F" w:rsidP="000D0F08">
                                  <w:pPr>
                                    <w:jc w:val="center"/>
                                    <w:rPr>
                                      <w:rFonts w:cs="Arial"/>
                                      <w:color w:val="000000"/>
                                      <w:sz w:val="24"/>
                                    </w:rPr>
                                  </w:pPr>
                                  <w:r w:rsidRPr="000D0F08">
                                    <w:rPr>
                                      <w:rFonts w:cs="Arial"/>
                                      <w:color w:val="000000"/>
                                      <w:sz w:val="24"/>
                                    </w:rPr>
                                    <w:t>Châssis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1" name="Groupe 24"/>
                            <wpg:cNvGrpSpPr/>
                            <wpg:grpSpPr>
                              <a:xfrm>
                                <a:off x="1874320" y="566382"/>
                                <a:ext cx="2960342" cy="1570286"/>
                                <a:chOff x="18225" y="0"/>
                                <a:chExt cx="2960342" cy="1570286"/>
                              </a:xfrm>
                            </wpg:grpSpPr>
                            <wps:wsp>
                              <wps:cNvPr id="312" name="Ellipse 1"/>
                              <wps:cNvSpPr/>
                              <wps:spPr>
                                <a:xfrm>
                                  <a:off x="511791" y="327546"/>
                                  <a:ext cx="1956391" cy="765545"/>
                                </a:xfrm>
                                <a:prstGeom prst="ellipse">
                                  <a:avLst/>
                                </a:prstGeom>
                                <a:noFill/>
                                <a:ln w="25400" cap="flat" cmpd="sng" algn="ctr">
                                  <a:solidFill>
                                    <a:sysClr val="windowText" lastClr="000000"/>
                                  </a:solidFill>
                                  <a:prstDash val="solid"/>
                                </a:ln>
                                <a:effectLst/>
                              </wps:spPr>
                              <wps:txbx>
                                <w:txbxContent>
                                  <w:p w14:paraId="06C3BAFE" w14:textId="77777777" w:rsidR="00CC5C7F" w:rsidRPr="000D0F08" w:rsidRDefault="00CC5C7F" w:rsidP="000D0F08">
                                    <w:pPr>
                                      <w:jc w:val="center"/>
                                      <w:rPr>
                                        <w:rFonts w:cs="Arial"/>
                                        <w:color w:val="000000"/>
                                        <w:sz w:val="24"/>
                                      </w:rPr>
                                    </w:pPr>
                                    <w:r w:rsidRPr="000D0F08">
                                      <w:rPr>
                                        <w:rFonts w:cs="Arial"/>
                                        <w:color w:val="000000"/>
                                        <w:sz w:val="24"/>
                                      </w:rPr>
                                      <w:t>Porte coulissante latérale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Forme libre 19"/>
                              <wps:cNvSpPr/>
                              <wps:spPr>
                                <a:xfrm>
                                  <a:off x="2470245" y="709684"/>
                                  <a:ext cx="508322" cy="81280"/>
                                </a:xfrm>
                                <a:custGeom>
                                  <a:avLst/>
                                  <a:gdLst>
                                    <a:gd name="connsiteX0" fmla="*/ 0 w 659218"/>
                                    <a:gd name="connsiteY0" fmla="*/ 0 h 116959"/>
                                    <a:gd name="connsiteX1" fmla="*/ 659218 w 659218"/>
                                    <a:gd name="connsiteY1" fmla="*/ 116959 h 116959"/>
                                    <a:gd name="connsiteX0" fmla="*/ 0 w 576030"/>
                                    <a:gd name="connsiteY0" fmla="*/ 0 h 81297"/>
                                    <a:gd name="connsiteX1" fmla="*/ 576030 w 576030"/>
                                    <a:gd name="connsiteY1" fmla="*/ 81297 h 81297"/>
                                    <a:gd name="connsiteX0" fmla="*/ 0 w 508397"/>
                                    <a:gd name="connsiteY0" fmla="*/ 0 h 81297"/>
                                    <a:gd name="connsiteX1" fmla="*/ 508397 w 508397"/>
                                    <a:gd name="connsiteY1" fmla="*/ 81297 h 81297"/>
                                  </a:gdLst>
                                  <a:ahLst/>
                                  <a:cxnLst>
                                    <a:cxn ang="0">
                                      <a:pos x="connsiteX0" y="connsiteY0"/>
                                    </a:cxn>
                                    <a:cxn ang="0">
                                      <a:pos x="connsiteX1" y="connsiteY1"/>
                                    </a:cxn>
                                  </a:cxnLst>
                                  <a:rect l="l" t="t" r="r" b="b"/>
                                  <a:pathLst>
                                    <a:path w="508397" h="81297">
                                      <a:moveTo>
                                        <a:pt x="0" y="0"/>
                                      </a:moveTo>
                                      <a:lnTo>
                                        <a:pt x="508397" y="81297"/>
                                      </a:lnTo>
                                    </a:path>
                                  </a:pathLst>
                                </a:cu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Forme libre 20"/>
                              <wps:cNvSpPr/>
                              <wps:spPr>
                                <a:xfrm>
                                  <a:off x="279779" y="0"/>
                                  <a:ext cx="2135559" cy="415490"/>
                                </a:xfrm>
                                <a:custGeom>
                                  <a:avLst/>
                                  <a:gdLst>
                                    <a:gd name="connsiteX0" fmla="*/ 2179674 w 2179674"/>
                                    <a:gd name="connsiteY0" fmla="*/ 0 h 415490"/>
                                    <a:gd name="connsiteX1" fmla="*/ 1212112 w 2179674"/>
                                    <a:gd name="connsiteY1" fmla="*/ 414670 h 415490"/>
                                    <a:gd name="connsiteX2" fmla="*/ 0 w 2179674"/>
                                    <a:gd name="connsiteY2" fmla="*/ 85061 h 415490"/>
                                  </a:gdLst>
                                  <a:ahLst/>
                                  <a:cxnLst>
                                    <a:cxn ang="0">
                                      <a:pos x="connsiteX0" y="connsiteY0"/>
                                    </a:cxn>
                                    <a:cxn ang="0">
                                      <a:pos x="connsiteX1" y="connsiteY1"/>
                                    </a:cxn>
                                    <a:cxn ang="0">
                                      <a:pos x="connsiteX2" y="connsiteY2"/>
                                    </a:cxn>
                                  </a:cxnLst>
                                  <a:rect l="l" t="t" r="r" b="b"/>
                                  <a:pathLst>
                                    <a:path w="2179674" h="415490">
                                      <a:moveTo>
                                        <a:pt x="2179674" y="0"/>
                                      </a:moveTo>
                                      <a:cubicBezTo>
                                        <a:pt x="1877532" y="200246"/>
                                        <a:pt x="1575391" y="400493"/>
                                        <a:pt x="1212112" y="414670"/>
                                      </a:cubicBezTo>
                                      <a:cubicBezTo>
                                        <a:pt x="848833" y="428847"/>
                                        <a:pt x="424416" y="256954"/>
                                        <a:pt x="0" y="85061"/>
                                      </a:cubicBezTo>
                                    </a:path>
                                  </a:pathLst>
                                </a:cu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Forme libre 21"/>
                              <wps:cNvSpPr/>
                              <wps:spPr>
                                <a:xfrm>
                                  <a:off x="18225" y="806239"/>
                                  <a:ext cx="526531" cy="44157"/>
                                </a:xfrm>
                                <a:custGeom>
                                  <a:avLst/>
                                  <a:gdLst>
                                    <a:gd name="connsiteX0" fmla="*/ 0 w 574158"/>
                                    <a:gd name="connsiteY0" fmla="*/ 24707 h 24707"/>
                                    <a:gd name="connsiteX1" fmla="*/ 574158 w 574158"/>
                                    <a:gd name="connsiteY1" fmla="*/ 3442 h 24707"/>
                                  </a:gdLst>
                                  <a:ahLst/>
                                  <a:cxnLst>
                                    <a:cxn ang="0">
                                      <a:pos x="connsiteX0" y="connsiteY0"/>
                                    </a:cxn>
                                    <a:cxn ang="0">
                                      <a:pos x="connsiteX1" y="connsiteY1"/>
                                    </a:cxn>
                                  </a:cxnLst>
                                  <a:rect l="l" t="t" r="r" b="b"/>
                                  <a:pathLst>
                                    <a:path w="574158" h="24707">
                                      <a:moveTo>
                                        <a:pt x="0" y="24707"/>
                                      </a:moveTo>
                                      <a:cubicBezTo>
                                        <a:pt x="239232" y="8758"/>
                                        <a:pt x="478465" y="-7191"/>
                                        <a:pt x="574158" y="3442"/>
                                      </a:cubicBezTo>
                                    </a:path>
                                  </a:pathLst>
                                </a:cu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Forme libre 23"/>
                              <wps:cNvSpPr/>
                              <wps:spPr>
                                <a:xfrm>
                                  <a:off x="1405720" y="1091821"/>
                                  <a:ext cx="31898" cy="478465"/>
                                </a:xfrm>
                                <a:custGeom>
                                  <a:avLst/>
                                  <a:gdLst>
                                    <a:gd name="connsiteX0" fmla="*/ 31898 w 31898"/>
                                    <a:gd name="connsiteY0" fmla="*/ 478465 h 478465"/>
                                    <a:gd name="connsiteX1" fmla="*/ 0 w 31898"/>
                                    <a:gd name="connsiteY1" fmla="*/ 0 h 478465"/>
                                  </a:gdLst>
                                  <a:ahLst/>
                                  <a:cxnLst>
                                    <a:cxn ang="0">
                                      <a:pos x="connsiteX0" y="connsiteY0"/>
                                    </a:cxn>
                                    <a:cxn ang="0">
                                      <a:pos x="connsiteX1" y="connsiteY1"/>
                                    </a:cxn>
                                  </a:cxnLst>
                                  <a:rect l="l" t="t" r="r" b="b"/>
                                  <a:pathLst>
                                    <a:path w="31898" h="478465">
                                      <a:moveTo>
                                        <a:pt x="31898" y="478465"/>
                                      </a:moveTo>
                                      <a:lnTo>
                                        <a:pt x="0" y="0"/>
                                      </a:lnTo>
                                    </a:path>
                                  </a:pathLst>
                                </a:cu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 name="Arc 6"/>
                          <wps:cNvSpPr/>
                          <wps:spPr>
                            <a:xfrm rot="10800000">
                              <a:off x="4488532" y="385845"/>
                              <a:ext cx="854075" cy="1978025"/>
                            </a:xfrm>
                            <a:prstGeom prst="arc">
                              <a:avLst>
                                <a:gd name="adj1" fmla="val 16898366"/>
                                <a:gd name="adj2" fmla="val 4075578"/>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 name="Forme libre 23"/>
                        <wps:cNvSpPr/>
                        <wps:spPr>
                          <a:xfrm rot="3559223">
                            <a:off x="2556192" y="1467168"/>
                            <a:ext cx="75341" cy="782193"/>
                          </a:xfrm>
                          <a:custGeom>
                            <a:avLst/>
                            <a:gdLst>
                              <a:gd name="connsiteX0" fmla="*/ 31898 w 31898"/>
                              <a:gd name="connsiteY0" fmla="*/ 478465 h 478465"/>
                              <a:gd name="connsiteX1" fmla="*/ 0 w 31898"/>
                              <a:gd name="connsiteY1" fmla="*/ 0 h 478465"/>
                            </a:gdLst>
                            <a:ahLst/>
                            <a:cxnLst>
                              <a:cxn ang="0">
                                <a:pos x="connsiteX0" y="connsiteY0"/>
                              </a:cxn>
                              <a:cxn ang="0">
                                <a:pos x="connsiteX1" y="connsiteY1"/>
                              </a:cxn>
                            </a:cxnLst>
                            <a:rect l="l" t="t" r="r" b="b"/>
                            <a:pathLst>
                              <a:path w="31898" h="478465">
                                <a:moveTo>
                                  <a:pt x="31898" y="478465"/>
                                </a:moveTo>
                                <a:lnTo>
                                  <a:pt x="0" y="0"/>
                                </a:lnTo>
                              </a:path>
                            </a:pathLst>
                          </a:cu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F26F84" id="Groupe 63" o:spid="_x0000_s1028" style="position:absolute;left:0;text-align:left;margin-left:-12.05pt;margin-top:10.55pt;width:531.95pt;height:226.2pt;z-index:251688448" coordsize="67557,28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">
                <v:group id="Groupe 60" o:spid="_x0000_s1029" style="position:absolute;width:67557;height:28727" coordsize="67557,28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e 25" o:spid="_x0000_s1030" style="position:absolute;width:67557;height:28727" coordsize="63367,27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oval id="Ellipse 9" o:spid="_x0000_s1031" style="position:absolute;left:42171;top:1228;width:14986;height:6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" filled="f" strokecolor="windowText" strokeweight="2pt">
                      <v:textbox>
                        <w:txbxContent>
                          <w:p w14:paraId="06C3BAF7" w14:textId="77777777" w:rsidR="00CC5C7F" w:rsidRPr="000D0F08" w:rsidRDefault="00CC5C7F" w:rsidP="000D0F08">
                            <w:pPr>
                              <w:jc w:val="center"/>
                              <w:rPr>
                                <w:rFonts w:cs="Arial"/>
                                <w:color w:val="000000"/>
                                <w:sz w:val="24"/>
                              </w:rPr>
                            </w:pPr>
                            <w:r w:rsidRPr="000D0F08">
                              <w:rPr>
                                <w:rFonts w:cs="Arial"/>
                                <w:color w:val="000000"/>
                                <w:sz w:val="24"/>
                              </w:rPr>
                              <w:t>Véhicule</w:t>
                            </w:r>
                          </w:p>
                        </w:txbxContent>
                      </v:textbox>
                    </v:oval>
                    <v:oval id="Ellipse 10" o:spid="_x0000_s1032" style="position:absolute;left:48381;top:10031;width:14986;height:6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" filled="f" strokecolor="windowText" strokeweight="2pt">
                      <v:textbox>
                        <w:txbxContent>
                          <w:p w14:paraId="06C3BAF8" w14:textId="77777777" w:rsidR="00CC5C7F" w:rsidRPr="000D0F08" w:rsidRDefault="00CC5C7F" w:rsidP="000D0F08">
                            <w:pPr>
                              <w:jc w:val="center"/>
                              <w:rPr>
                                <w:rFonts w:cs="Arial"/>
                                <w:color w:val="000000"/>
                                <w:sz w:val="24"/>
                              </w:rPr>
                            </w:pPr>
                            <w:r w:rsidRPr="000D0F08">
                              <w:rPr>
                                <w:rFonts w:cs="Arial"/>
                                <w:color w:val="000000"/>
                                <w:sz w:val="24"/>
                              </w:rPr>
                              <w:t>Sécurité</w:t>
                            </w:r>
                            <w:r>
                              <w:rPr>
                                <w:rFonts w:cs="Arial"/>
                                <w:color w:val="000000"/>
                                <w:sz w:val="24"/>
                              </w:rPr>
                              <w:t xml:space="preserve"> des passagers</w:t>
                            </w:r>
                          </w:p>
                        </w:txbxContent>
                      </v:textbox>
                    </v:oval>
                    <v:oval id="Ellipse 11" o:spid="_x0000_s1033" style="position:absolute;left:43945;top:19652;width:14986;height:6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" filled="f" strokecolor="windowText" strokeweight="2pt">
                      <v:textbox>
                        <w:txbxContent>
                          <w:p w14:paraId="06C3BAF9" w14:textId="77777777" w:rsidR="00CC5C7F" w:rsidRPr="000D0F08" w:rsidRDefault="00CC5C7F" w:rsidP="000D0F08">
                            <w:pPr>
                              <w:jc w:val="center"/>
                              <w:rPr>
                                <w:rFonts w:cs="Arial"/>
                                <w:color w:val="000000"/>
                                <w:sz w:val="24"/>
                              </w:rPr>
                            </w:pPr>
                            <w:r w:rsidRPr="000D0F08">
                              <w:rPr>
                                <w:rFonts w:cs="Arial"/>
                                <w:color w:val="000000"/>
                                <w:sz w:val="24"/>
                              </w:rPr>
                              <w:t>Passager</w:t>
                            </w:r>
                          </w:p>
                        </w:txbxContent>
                      </v:textbox>
                    </v:oval>
                    <v:oval id="Ellipse 12" o:spid="_x0000_s1034" style="position:absolute;left:25589;top:21154;width:14986;height:6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" filled="f" strokecolor="windowText" strokeweight="2pt">
                      <v:textbox>
                        <w:txbxContent>
                          <w:p w14:paraId="06C3BAFA" w14:textId="77777777" w:rsidR="00CC5C7F" w:rsidRPr="000D0F08" w:rsidRDefault="00CC5C7F" w:rsidP="000D0F08">
                            <w:pPr>
                              <w:jc w:val="center"/>
                              <w:rPr>
                                <w:rFonts w:cs="Arial"/>
                                <w:color w:val="000000"/>
                                <w:sz w:val="24"/>
                              </w:rPr>
                            </w:pPr>
                            <w:r w:rsidRPr="000D0F08">
                              <w:rPr>
                                <w:rFonts w:cs="Arial"/>
                                <w:color w:val="000000"/>
                                <w:sz w:val="24"/>
                              </w:rPr>
                              <w:t>Milieu extérieur</w:t>
                            </w:r>
                          </w:p>
                        </w:txbxContent>
                      </v:textbox>
                    </v:oval>
                    <v:oval id="Ellipse 13" o:spid="_x0000_s1035" style="position:absolute;left:8052;top:18970;width:14986;height:6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" filled="f" strokecolor="windowText" strokeweight="2pt">
                      <v:textbox>
                        <w:txbxContent>
                          <w:p w14:paraId="06C3BAFB" w14:textId="77777777" w:rsidR="00CC5C7F" w:rsidRPr="000D0F08" w:rsidRDefault="00CC5C7F" w:rsidP="000D0F08">
                            <w:pPr>
                              <w:jc w:val="center"/>
                              <w:rPr>
                                <w:rFonts w:cs="Arial"/>
                                <w:color w:val="000000"/>
                                <w:sz w:val="24"/>
                              </w:rPr>
                            </w:pPr>
                            <w:r w:rsidRPr="000D0F08">
                              <w:rPr>
                                <w:rFonts w:cs="Arial"/>
                                <w:color w:val="000000"/>
                                <w:sz w:val="24"/>
                              </w:rPr>
                              <w:t>Confort</w:t>
                            </w:r>
                          </w:p>
                        </w:txbxContent>
                      </v:textbox>
                    </v:oval>
                    <v:oval id="Ellipse 14" o:spid="_x0000_s1036" style="position:absolute;top:10986;width:18811;height:5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" filled="f" strokecolor="windowText" strokeweight="2pt">
                      <v:textbox>
                        <w:txbxContent>
                          <w:p w14:paraId="06C3BAFC" w14:textId="77777777" w:rsidR="00CC5C7F" w:rsidRPr="000D0F08" w:rsidRDefault="00CC5C7F" w:rsidP="000D0F08">
                            <w:pPr>
                              <w:jc w:val="center"/>
                              <w:rPr>
                                <w:rFonts w:cs="Arial"/>
                                <w:color w:val="000000"/>
                                <w:sz w:val="24"/>
                              </w:rPr>
                            </w:pPr>
                            <w:r w:rsidRPr="000D0F08">
                              <w:rPr>
                                <w:rFonts w:cs="Arial"/>
                                <w:color w:val="000000"/>
                                <w:sz w:val="24"/>
                              </w:rPr>
                              <w:t>Réglementation</w:t>
                            </w:r>
                          </w:p>
                        </w:txbxContent>
                      </v:textbox>
                    </v:oval>
                    <v:oval id="Ellipse 15" o:spid="_x0000_s1037" style="position:absolute;left:13647;width:14986;height:6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" filled="f" strokecolor="windowText" strokeweight="2pt">
                      <v:textbox>
                        <w:txbxContent>
                          <w:p w14:paraId="06C3BAFD" w14:textId="77777777" w:rsidR="00CC5C7F" w:rsidRPr="000D0F08" w:rsidRDefault="00CC5C7F" w:rsidP="000D0F08">
                            <w:pPr>
                              <w:jc w:val="center"/>
                              <w:rPr>
                                <w:rFonts w:cs="Arial"/>
                                <w:color w:val="000000"/>
                                <w:sz w:val="24"/>
                              </w:rPr>
                            </w:pPr>
                            <w:r w:rsidRPr="000D0F08">
                              <w:rPr>
                                <w:rFonts w:cs="Arial"/>
                                <w:color w:val="000000"/>
                                <w:sz w:val="24"/>
                              </w:rPr>
                              <w:t>Châssis</w:t>
                            </w:r>
                          </w:p>
                        </w:txbxContent>
                      </v:textbox>
                    </v:oval>
                    <v:group id="Groupe 24" o:spid="_x0000_s1038" style="position:absolute;left:18743;top:5663;width:29603;height:15703" coordorigin="182" coordsize="29603,15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oval id="Ellipse 1" o:spid="_x0000_s1039" style="position:absolute;left:5117;top:3275;width:19564;height: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" filled="f" strokecolor="windowText" strokeweight="2pt">
                        <v:textbox>
                          <w:txbxContent>
                            <w:p w14:paraId="06C3BAFE" w14:textId="77777777" w:rsidR="00CC5C7F" w:rsidRPr="000D0F08" w:rsidRDefault="00CC5C7F" w:rsidP="000D0F08">
                              <w:pPr>
                                <w:jc w:val="center"/>
                                <w:rPr>
                                  <w:rFonts w:cs="Arial"/>
                                  <w:color w:val="000000"/>
                                  <w:sz w:val="24"/>
                                </w:rPr>
                              </w:pPr>
                              <w:r w:rsidRPr="000D0F08">
                                <w:rPr>
                                  <w:rFonts w:cs="Arial"/>
                                  <w:color w:val="000000"/>
                                  <w:sz w:val="24"/>
                                </w:rPr>
                                <w:t>Porte coulissante latérale</w:t>
                              </w:r>
                            </w:p>
                          </w:txbxContent>
                        </v:textbox>
                      </v:oval>
                      <v:shape id="Forme libre 19" o:spid="_x0000_s1040" style="position:absolute;left:24702;top:7096;width:5083;height:813;visibility:visible;mso-wrap-style:square;v-text-anchor:middle" coordsize="508397,8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" path="m,l508397,81297e" filled="f" strokecolor="windowText" strokeweight="2pt">
                        <v:path arrowok="t" o:connecttype="custom" o:connectlocs="0,0;508322,81280" o:connectangles="0,0"/>
                      </v:shape>
                      <v:shape id="Forme libre 20" o:spid="_x0000_s1041" style="position:absolute;left:2797;width:21356;height:4154;visibility:visible;mso-wrap-style:square;v-text-anchor:middle" coordsize="2179674,41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" path="m2179674,c1877532,200246,1575391,400493,1212112,414670,848833,428847,424416,256954,,85061e" filled="f" strokecolor="windowText" strokeweight="2pt">
                        <v:path arrowok="t" o:connecttype="custom" o:connectlocs="2135559,0;1187580,414670;0,85061" o:connectangles="0,0,0"/>
                      </v:shape>
                      <v:shape id="Forme libre 21" o:spid="_x0000_s1042" style="position:absolute;left:182;top:8062;width:5265;height:441;visibility:visible;mso-wrap-style:square;v-text-anchor:middle" coordsize="574158,2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" path="m,24707c239232,8758,478465,-7191,574158,3442e" filled="f" strokecolor="windowText" strokeweight="2pt">
                        <v:path arrowok="t" o:connecttype="custom" o:connectlocs="0,44157;526531,6152" o:connectangles="0,0"/>
                      </v:shape>
                      <v:shape id="Forme libre 23" o:spid="_x0000_s1043" style="position:absolute;left:14057;top:10918;width:319;height:4784;visibility:visible;mso-wrap-style:square;v-text-anchor:middle" coordsize="31898,47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" path="m31898,478465l,e" filled="f" strokecolor="windowText" strokeweight="2pt">
                        <v:path arrowok="t" o:connecttype="custom" o:connectlocs="31898,478465;0,0" o:connectangles="0,0"/>
                      </v:shape>
                    </v:group>
                  </v:group>
                  <v:shape id="Arc 6" o:spid="_x0000_s1044" style="position:absolute;left:44885;top:3858;width:8541;height:19780;rotation:180;visibility:visible;mso-wrap-style:square;v-text-anchor:middle" coordsize="854075,197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" path="m610910,96375nsc754002,254474,847498,583157,853744,950051v4876,286417,-44143,563645,-134359,759877l427038,989013,610910,96375xem610910,96375nfc754002,254474,847498,583157,853744,950051v4876,286417,-44143,563645,-134359,759877e" filled="f" strokecolor="black [3213]" strokeweight="2.25pt">
                    <v:path arrowok="t" o:connecttype="custom" o:connectlocs="610910,96375;853744,950051;719385,1709928" o:connectangles="0,0,0"/>
                  </v:shape>
                </v:group>
                <v:shape id="Forme libre 23" o:spid="_x0000_s1045" style="position:absolute;left:25561;top:14671;width:754;height:7822;rotation:3887621fd;visibility:visible;mso-wrap-style:square;v-text-anchor:middle" coordsize="31898,47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" path="m31898,478465l,e" filled="f" strokecolor="windowText" strokeweight="2pt">
                  <v:path arrowok="t" o:connecttype="custom" o:connectlocs="75341,782193;0,0" o:connectangles="0,0"/>
                </v:shape>
              </v:group>
            </w:pict>
          </mc:Fallback>
        </mc:AlternateContent>
      </w:r>
    </w:p>
    <w:p w14:paraId="06C3B8EA" w14:textId="737EB546" w:rsidR="000D0F08" w:rsidRPr="000D0F08" w:rsidRDefault="000D0F08" w:rsidP="000D0F08">
      <w:pPr>
        <w:spacing w:after="200" w:line="276" w:lineRule="auto"/>
        <w:jc w:val="left"/>
        <w:rPr>
          <w:rFonts w:ascii="Calibri" w:eastAsia="Calibri" w:hAnsi="Calibri"/>
          <w:szCs w:val="22"/>
          <w:lang w:eastAsia="en-US"/>
        </w:rPr>
      </w:pPr>
    </w:p>
    <w:p w14:paraId="06C3B8EB" w14:textId="4FA0C3B9" w:rsidR="000D0F08" w:rsidRPr="000D0F08" w:rsidRDefault="000D0F08" w:rsidP="000D0F08">
      <w:pPr>
        <w:spacing w:after="200" w:line="276" w:lineRule="auto"/>
        <w:jc w:val="left"/>
        <w:rPr>
          <w:rFonts w:ascii="Calibri" w:eastAsia="Calibri" w:hAnsi="Calibri"/>
          <w:szCs w:val="22"/>
          <w:lang w:eastAsia="en-US"/>
        </w:rPr>
      </w:pPr>
    </w:p>
    <w:p w14:paraId="06C3B8EC" w14:textId="083C43BB" w:rsidR="000D0F08" w:rsidRPr="000D0F08" w:rsidRDefault="000D0F08" w:rsidP="000D0F08">
      <w:pPr>
        <w:spacing w:after="200" w:line="276" w:lineRule="auto"/>
        <w:jc w:val="left"/>
        <w:rPr>
          <w:rFonts w:ascii="Calibri" w:eastAsia="Calibri" w:hAnsi="Calibri"/>
          <w:szCs w:val="22"/>
          <w:lang w:eastAsia="en-US"/>
        </w:rPr>
      </w:pPr>
    </w:p>
    <w:p w14:paraId="06C3B8ED" w14:textId="27F9437E" w:rsidR="000D0F08" w:rsidRPr="000D0F08" w:rsidRDefault="000D0F08" w:rsidP="000D0F08">
      <w:pPr>
        <w:spacing w:after="200" w:line="276" w:lineRule="auto"/>
        <w:jc w:val="left"/>
        <w:rPr>
          <w:rFonts w:ascii="Calibri" w:eastAsia="Calibri" w:hAnsi="Calibri"/>
          <w:szCs w:val="22"/>
          <w:lang w:eastAsia="en-US"/>
        </w:rPr>
      </w:pPr>
    </w:p>
    <w:p w14:paraId="06C3B8EE" w14:textId="51EE2524" w:rsidR="000D0F08" w:rsidRPr="000D0F08" w:rsidRDefault="000D0F08" w:rsidP="000D0F08">
      <w:pPr>
        <w:spacing w:after="200" w:line="276" w:lineRule="auto"/>
        <w:jc w:val="left"/>
        <w:rPr>
          <w:rFonts w:ascii="Calibri" w:eastAsia="Calibri" w:hAnsi="Calibri"/>
          <w:szCs w:val="22"/>
          <w:lang w:eastAsia="en-US"/>
        </w:rPr>
      </w:pPr>
    </w:p>
    <w:p w14:paraId="06C3B8EF" w14:textId="4B44577C" w:rsidR="000D0F08" w:rsidRPr="000D0F08" w:rsidRDefault="000D0F08" w:rsidP="000D0F08">
      <w:pPr>
        <w:spacing w:after="200" w:line="276" w:lineRule="auto"/>
        <w:jc w:val="left"/>
        <w:rPr>
          <w:rFonts w:ascii="Calibri" w:eastAsia="Calibri" w:hAnsi="Calibri"/>
          <w:szCs w:val="22"/>
          <w:lang w:eastAsia="en-US"/>
        </w:rPr>
      </w:pPr>
    </w:p>
    <w:p w14:paraId="06C3B8F0" w14:textId="77777777" w:rsidR="000D0F08" w:rsidRPr="000D0F08" w:rsidRDefault="000D0F08" w:rsidP="000D0F08">
      <w:pPr>
        <w:spacing w:after="200" w:line="276" w:lineRule="auto"/>
        <w:jc w:val="left"/>
        <w:rPr>
          <w:rFonts w:ascii="Calibri" w:eastAsia="Calibri" w:hAnsi="Calibri"/>
          <w:szCs w:val="22"/>
          <w:lang w:eastAsia="en-US"/>
        </w:rPr>
      </w:pPr>
    </w:p>
    <w:p w14:paraId="06C3B8F1" w14:textId="77777777" w:rsidR="000D0F08" w:rsidRPr="000D0F08" w:rsidRDefault="000D0F08" w:rsidP="000D0F08">
      <w:pPr>
        <w:spacing w:after="200" w:line="276" w:lineRule="auto"/>
        <w:jc w:val="left"/>
        <w:rPr>
          <w:rFonts w:ascii="Calibri" w:eastAsia="Calibri" w:hAnsi="Calibri"/>
          <w:szCs w:val="22"/>
          <w:lang w:eastAsia="en-US"/>
        </w:rPr>
      </w:pPr>
    </w:p>
    <w:p w14:paraId="06C3B8F2" w14:textId="77777777" w:rsidR="000D0F08" w:rsidRDefault="000D0F08" w:rsidP="000D0F08">
      <w:pPr>
        <w:spacing w:after="200" w:line="276" w:lineRule="auto"/>
        <w:rPr>
          <w:rFonts w:eastAsia="Calibri" w:cs="Arial"/>
          <w:sz w:val="24"/>
          <w:szCs w:val="22"/>
          <w:lang w:eastAsia="en-US"/>
        </w:rPr>
      </w:pPr>
    </w:p>
    <w:p w14:paraId="06C3B8F3" w14:textId="77777777" w:rsidR="000D0F08" w:rsidRDefault="000D0F08" w:rsidP="000D0F08">
      <w:pPr>
        <w:spacing w:after="200" w:line="276" w:lineRule="auto"/>
        <w:rPr>
          <w:rFonts w:eastAsia="Calibri" w:cs="Arial"/>
          <w:sz w:val="24"/>
          <w:szCs w:val="22"/>
          <w:lang w:eastAsia="en-US"/>
        </w:rPr>
      </w:pPr>
    </w:p>
    <w:p w14:paraId="06C3B8F4" w14:textId="77777777" w:rsidR="000D0F08" w:rsidRDefault="000D0F08" w:rsidP="000D0F08">
      <w:pPr>
        <w:spacing w:after="200" w:line="276" w:lineRule="auto"/>
        <w:rPr>
          <w:rFonts w:eastAsia="Calibri" w:cs="Arial"/>
          <w:sz w:val="24"/>
          <w:szCs w:val="22"/>
          <w:lang w:eastAsia="en-US"/>
        </w:rPr>
      </w:pPr>
    </w:p>
    <w:p w14:paraId="06C3B8F5" w14:textId="02D40E72" w:rsidR="000D0F08" w:rsidRPr="000D0F08" w:rsidRDefault="000D0F08" w:rsidP="000D0F08">
      <w:pPr>
        <w:spacing w:after="200" w:line="276" w:lineRule="auto"/>
        <w:rPr>
          <w:rFonts w:eastAsia="Calibri" w:cs="Arial"/>
          <w:sz w:val="24"/>
          <w:szCs w:val="22"/>
          <w:lang w:eastAsia="en-US"/>
        </w:rPr>
      </w:pPr>
      <w:r w:rsidRPr="000D0F08">
        <w:rPr>
          <w:rFonts w:eastAsia="Calibri" w:cs="Arial"/>
          <w:sz w:val="24"/>
          <w:szCs w:val="22"/>
          <w:lang w:eastAsia="en-US"/>
        </w:rPr>
        <w:t xml:space="preserve">FP1 : </w:t>
      </w:r>
      <w:r w:rsidR="00BD7610">
        <w:rPr>
          <w:rFonts w:eastAsia="Calibri" w:cs="Arial"/>
          <w:sz w:val="24"/>
          <w:szCs w:val="22"/>
          <w:lang w:eastAsia="en-US"/>
        </w:rPr>
        <w:t>f</w:t>
      </w:r>
      <w:r w:rsidRPr="000D0F08">
        <w:rPr>
          <w:rFonts w:eastAsia="Calibri" w:cs="Arial"/>
          <w:sz w:val="24"/>
          <w:szCs w:val="22"/>
          <w:lang w:eastAsia="en-US"/>
        </w:rPr>
        <w:t>aciliter l’accès aux places arrière</w:t>
      </w:r>
      <w:r w:rsidR="00BD7610">
        <w:rPr>
          <w:rFonts w:eastAsia="Calibri" w:cs="Arial"/>
          <w:sz w:val="24"/>
          <w:szCs w:val="22"/>
          <w:lang w:eastAsia="en-US"/>
        </w:rPr>
        <w:t>.</w:t>
      </w:r>
    </w:p>
    <w:p w14:paraId="06C3B8F6" w14:textId="15F2D6B6" w:rsidR="000D0F08" w:rsidRPr="000D0F08" w:rsidRDefault="000D0F08" w:rsidP="000D0F08">
      <w:pPr>
        <w:spacing w:after="200" w:line="276" w:lineRule="auto"/>
        <w:rPr>
          <w:rFonts w:eastAsia="Calibri" w:cs="Arial"/>
          <w:sz w:val="24"/>
          <w:szCs w:val="22"/>
          <w:lang w:eastAsia="en-US"/>
        </w:rPr>
      </w:pPr>
      <w:r w:rsidRPr="000D0F08">
        <w:rPr>
          <w:rFonts w:eastAsia="Calibri" w:cs="Arial"/>
          <w:sz w:val="24"/>
          <w:szCs w:val="22"/>
          <w:lang w:eastAsia="en-US"/>
        </w:rPr>
        <w:t xml:space="preserve">FP2 : </w:t>
      </w:r>
      <w:r w:rsidR="00BD7610">
        <w:rPr>
          <w:rFonts w:eastAsia="Calibri" w:cs="Arial"/>
          <w:sz w:val="24"/>
          <w:szCs w:val="22"/>
          <w:lang w:eastAsia="en-US"/>
        </w:rPr>
        <w:t>t</w:t>
      </w:r>
      <w:r w:rsidRPr="000D0F08">
        <w:rPr>
          <w:rFonts w:eastAsia="Calibri" w:cs="Arial"/>
          <w:sz w:val="24"/>
          <w:szCs w:val="22"/>
          <w:lang w:eastAsia="en-US"/>
        </w:rPr>
        <w:t>ranslater par rapport au châssis et s’intégrer à l’esthétique du véhicule</w:t>
      </w:r>
      <w:r w:rsidR="00BD7610">
        <w:rPr>
          <w:rFonts w:eastAsia="Calibri" w:cs="Arial"/>
          <w:sz w:val="24"/>
          <w:szCs w:val="22"/>
          <w:lang w:eastAsia="en-US"/>
        </w:rPr>
        <w:t>.</w:t>
      </w:r>
    </w:p>
    <w:p w14:paraId="06C3B8F7" w14:textId="2C312B95" w:rsidR="000D0F08" w:rsidRPr="000D0F08" w:rsidRDefault="000D0F08" w:rsidP="000D0F08">
      <w:pPr>
        <w:spacing w:after="200" w:line="276" w:lineRule="auto"/>
        <w:rPr>
          <w:rFonts w:eastAsia="Calibri" w:cs="Arial"/>
          <w:sz w:val="24"/>
          <w:szCs w:val="22"/>
          <w:lang w:eastAsia="en-US"/>
        </w:rPr>
      </w:pPr>
      <w:r w:rsidRPr="000D0F08">
        <w:rPr>
          <w:rFonts w:eastAsia="Calibri" w:cs="Arial"/>
          <w:sz w:val="24"/>
          <w:szCs w:val="22"/>
          <w:lang w:eastAsia="en-US"/>
        </w:rPr>
        <w:t xml:space="preserve">FC1 : </w:t>
      </w:r>
      <w:r w:rsidR="00BD7610">
        <w:rPr>
          <w:rFonts w:eastAsia="Calibri" w:cs="Arial"/>
          <w:sz w:val="24"/>
          <w:szCs w:val="22"/>
          <w:lang w:eastAsia="en-US"/>
        </w:rPr>
        <w:t>r</w:t>
      </w:r>
      <w:r w:rsidRPr="000D0F08">
        <w:rPr>
          <w:rFonts w:eastAsia="Calibri" w:cs="Arial"/>
          <w:sz w:val="24"/>
          <w:szCs w:val="22"/>
          <w:lang w:eastAsia="en-US"/>
        </w:rPr>
        <w:t>especter l</w:t>
      </w:r>
      <w:r w:rsidR="00956462">
        <w:rPr>
          <w:rFonts w:eastAsia="Calibri" w:cs="Arial"/>
          <w:sz w:val="24"/>
          <w:szCs w:val="22"/>
          <w:lang w:eastAsia="en-US"/>
        </w:rPr>
        <w:t>a réglementation légale</w:t>
      </w:r>
      <w:r w:rsidR="00BD7610">
        <w:rPr>
          <w:rFonts w:eastAsia="Calibri" w:cs="Arial"/>
          <w:sz w:val="24"/>
          <w:szCs w:val="22"/>
          <w:lang w:eastAsia="en-US"/>
        </w:rPr>
        <w:t>.</w:t>
      </w:r>
    </w:p>
    <w:p w14:paraId="06C3B8F8" w14:textId="49A8C4B2" w:rsidR="000D0F08" w:rsidRPr="000D0F08" w:rsidRDefault="00BD7610" w:rsidP="000D0F08">
      <w:pPr>
        <w:spacing w:after="200" w:line="276" w:lineRule="auto"/>
        <w:rPr>
          <w:rFonts w:eastAsia="Calibri" w:cs="Arial"/>
          <w:sz w:val="24"/>
          <w:szCs w:val="22"/>
          <w:lang w:eastAsia="en-US"/>
        </w:rPr>
      </w:pPr>
      <w:r>
        <w:rPr>
          <w:rFonts w:eastAsia="Calibri" w:cs="Arial"/>
          <w:sz w:val="24"/>
          <w:szCs w:val="22"/>
          <w:lang w:eastAsia="en-US"/>
        </w:rPr>
        <w:t>FC2 : a</w:t>
      </w:r>
      <w:r w:rsidR="000D0F08" w:rsidRPr="000D0F08">
        <w:rPr>
          <w:rFonts w:eastAsia="Calibri" w:cs="Arial"/>
          <w:sz w:val="24"/>
          <w:szCs w:val="22"/>
          <w:lang w:eastAsia="en-US"/>
        </w:rPr>
        <w:t>ssurer l’étanchéité et l’insonorisation du véhicule</w:t>
      </w:r>
      <w:r>
        <w:rPr>
          <w:rFonts w:eastAsia="Calibri" w:cs="Arial"/>
          <w:sz w:val="24"/>
          <w:szCs w:val="22"/>
          <w:lang w:eastAsia="en-US"/>
        </w:rPr>
        <w:t>.</w:t>
      </w:r>
    </w:p>
    <w:p w14:paraId="06C3B8F9" w14:textId="54C032C7" w:rsidR="000D0F08" w:rsidRPr="000D0F08" w:rsidRDefault="000D0F08" w:rsidP="000D0F08">
      <w:pPr>
        <w:spacing w:after="200" w:line="276" w:lineRule="auto"/>
        <w:rPr>
          <w:rFonts w:eastAsia="Calibri" w:cs="Arial"/>
          <w:sz w:val="24"/>
          <w:szCs w:val="22"/>
          <w:lang w:eastAsia="en-US"/>
        </w:rPr>
      </w:pPr>
      <w:r w:rsidRPr="000D0F08">
        <w:rPr>
          <w:rFonts w:eastAsia="Calibri" w:cs="Arial"/>
          <w:sz w:val="24"/>
          <w:szCs w:val="22"/>
          <w:lang w:eastAsia="en-US"/>
        </w:rPr>
        <w:t>F</w:t>
      </w:r>
      <w:r w:rsidR="00B32B8C">
        <w:rPr>
          <w:rFonts w:eastAsia="Calibri" w:cs="Arial"/>
          <w:sz w:val="24"/>
          <w:szCs w:val="22"/>
          <w:lang w:eastAsia="en-US"/>
        </w:rPr>
        <w:t xml:space="preserve">C3 : </w:t>
      </w:r>
      <w:r w:rsidR="00BD7610">
        <w:rPr>
          <w:rFonts w:eastAsia="Calibri" w:cs="Arial"/>
          <w:sz w:val="24"/>
          <w:szCs w:val="22"/>
          <w:lang w:eastAsia="en-US"/>
        </w:rPr>
        <w:t>r</w:t>
      </w:r>
      <w:r w:rsidR="00B32B8C">
        <w:rPr>
          <w:rFonts w:eastAsia="Calibri" w:cs="Arial"/>
          <w:sz w:val="24"/>
          <w:szCs w:val="22"/>
          <w:lang w:eastAsia="en-US"/>
        </w:rPr>
        <w:t>ésister à la corrosion et à l’intempérie</w:t>
      </w:r>
      <w:r w:rsidR="00BD7610">
        <w:rPr>
          <w:rFonts w:eastAsia="Calibri" w:cs="Arial"/>
          <w:sz w:val="24"/>
          <w:szCs w:val="22"/>
          <w:lang w:eastAsia="en-US"/>
        </w:rPr>
        <w:t>.</w:t>
      </w:r>
    </w:p>
    <w:p w14:paraId="06C3B8FA" w14:textId="62F3954E" w:rsidR="000D0F08" w:rsidRPr="000D0F08" w:rsidRDefault="000D0F08" w:rsidP="000D0F08">
      <w:pPr>
        <w:spacing w:after="200" w:line="276" w:lineRule="auto"/>
        <w:rPr>
          <w:rFonts w:eastAsia="Calibri" w:cs="Arial"/>
          <w:sz w:val="24"/>
          <w:szCs w:val="22"/>
          <w:lang w:eastAsia="en-US"/>
        </w:rPr>
      </w:pPr>
      <w:r w:rsidRPr="000D0F08">
        <w:rPr>
          <w:rFonts w:eastAsia="Calibri" w:cs="Arial"/>
          <w:sz w:val="24"/>
          <w:szCs w:val="22"/>
          <w:lang w:eastAsia="en-US"/>
        </w:rPr>
        <w:t xml:space="preserve">FC4 : </w:t>
      </w:r>
      <w:r w:rsidR="00BD7610">
        <w:rPr>
          <w:rFonts w:eastAsia="Calibri" w:cs="Arial"/>
          <w:sz w:val="24"/>
          <w:szCs w:val="22"/>
          <w:lang w:eastAsia="en-US"/>
        </w:rPr>
        <w:t>m</w:t>
      </w:r>
      <w:r w:rsidRPr="000D0F08">
        <w:rPr>
          <w:rFonts w:eastAsia="Calibri" w:cs="Arial"/>
          <w:sz w:val="24"/>
          <w:szCs w:val="22"/>
          <w:lang w:eastAsia="en-US"/>
        </w:rPr>
        <w:t>aintenir en positon ouverte sans risq</w:t>
      </w:r>
      <w:r w:rsidR="00BD7610">
        <w:rPr>
          <w:rFonts w:eastAsia="Calibri" w:cs="Arial"/>
          <w:sz w:val="24"/>
          <w:szCs w:val="22"/>
          <w:lang w:eastAsia="en-US"/>
        </w:rPr>
        <w:t>ue de fermeture et de pincement.</w:t>
      </w:r>
    </w:p>
    <w:p w14:paraId="06C3B8FB" w14:textId="77777777" w:rsidR="000D0F08" w:rsidRDefault="000D0F08" w:rsidP="000D0F08">
      <w:pPr>
        <w:spacing w:after="200" w:line="276" w:lineRule="auto"/>
        <w:rPr>
          <w:rFonts w:eastAsia="Calibri" w:cs="Arial"/>
          <w:sz w:val="24"/>
          <w:szCs w:val="22"/>
          <w:lang w:eastAsia="en-US"/>
        </w:rPr>
      </w:pPr>
    </w:p>
    <w:p w14:paraId="06C3B8FC" w14:textId="77777777" w:rsidR="000D0F08" w:rsidRDefault="000D0F08" w:rsidP="000D0F08">
      <w:pPr>
        <w:spacing w:after="200" w:line="276" w:lineRule="auto"/>
        <w:rPr>
          <w:rFonts w:eastAsia="Calibri" w:cs="Arial"/>
          <w:sz w:val="24"/>
          <w:szCs w:val="22"/>
          <w:lang w:eastAsia="en-US"/>
        </w:rPr>
      </w:pPr>
    </w:p>
    <w:p w14:paraId="06C3B8FD" w14:textId="77777777" w:rsidR="000D0F08" w:rsidRDefault="000D0F08" w:rsidP="000D0F08">
      <w:pPr>
        <w:spacing w:after="200" w:line="276" w:lineRule="auto"/>
        <w:rPr>
          <w:rFonts w:eastAsia="Calibri" w:cs="Arial"/>
          <w:sz w:val="24"/>
          <w:szCs w:val="22"/>
          <w:lang w:eastAsia="en-US"/>
        </w:rPr>
      </w:pPr>
    </w:p>
    <w:p w14:paraId="06C3B8FE" w14:textId="77777777" w:rsidR="000D0F08" w:rsidRDefault="000D0F08" w:rsidP="000D0F08">
      <w:pPr>
        <w:spacing w:after="200" w:line="276" w:lineRule="auto"/>
        <w:rPr>
          <w:rFonts w:eastAsia="Calibri" w:cs="Arial"/>
          <w:sz w:val="24"/>
          <w:szCs w:val="22"/>
          <w:lang w:eastAsia="en-US"/>
        </w:rPr>
      </w:pPr>
    </w:p>
    <w:p w14:paraId="06C3B8FF" w14:textId="77777777" w:rsidR="000D0F08" w:rsidRDefault="000D0F08" w:rsidP="000D0F08">
      <w:pPr>
        <w:spacing w:after="200" w:line="276" w:lineRule="auto"/>
        <w:rPr>
          <w:rFonts w:eastAsia="Calibri" w:cs="Arial"/>
          <w:sz w:val="24"/>
          <w:szCs w:val="22"/>
          <w:lang w:eastAsia="en-US"/>
        </w:rPr>
      </w:pPr>
    </w:p>
    <w:p w14:paraId="06C3B900" w14:textId="77777777" w:rsidR="000D0F08" w:rsidRDefault="000D0F08" w:rsidP="000D0F08">
      <w:pPr>
        <w:spacing w:after="200" w:line="276" w:lineRule="auto"/>
        <w:rPr>
          <w:rFonts w:eastAsia="Calibri" w:cs="Arial"/>
          <w:sz w:val="24"/>
          <w:szCs w:val="22"/>
          <w:lang w:eastAsia="en-US"/>
        </w:rPr>
      </w:pPr>
    </w:p>
    <w:p w14:paraId="06C3B901" w14:textId="2DC9D7D7" w:rsidR="00000D95" w:rsidRDefault="00CC5C7F" w:rsidP="00CC5C7F">
      <w:pPr>
        <w:tabs>
          <w:tab w:val="left" w:pos="3235"/>
        </w:tabs>
        <w:spacing w:after="200" w:line="276" w:lineRule="auto"/>
        <w:rPr>
          <w:rFonts w:eastAsia="Calibri" w:cs="Arial"/>
          <w:sz w:val="24"/>
          <w:szCs w:val="22"/>
          <w:lang w:eastAsia="en-US"/>
        </w:rPr>
      </w:pPr>
      <w:r>
        <w:rPr>
          <w:rFonts w:eastAsia="Calibri" w:cs="Arial"/>
          <w:sz w:val="24"/>
          <w:szCs w:val="22"/>
          <w:lang w:eastAsia="en-US"/>
        </w:rPr>
        <w:tab/>
      </w:r>
    </w:p>
    <w:p w14:paraId="06C3B902" w14:textId="32F0E8A4" w:rsidR="000D0F08" w:rsidRPr="00CF5BCF" w:rsidRDefault="00BD7610" w:rsidP="000D0F08">
      <w:pPr>
        <w:spacing w:after="200" w:line="276" w:lineRule="auto"/>
        <w:rPr>
          <w:sz w:val="24"/>
          <w:u w:val="single"/>
        </w:rPr>
      </w:pPr>
      <w:r>
        <w:rPr>
          <w:rFonts w:eastAsia="Calibri" w:cs="Arial"/>
          <w:noProof/>
          <w:sz w:val="24"/>
          <w:szCs w:val="22"/>
        </w:rPr>
        <w:lastRenderedPageBreak/>
        <mc:AlternateContent>
          <mc:Choice Requires="wps">
            <w:drawing>
              <wp:anchor distT="0" distB="0" distL="114300" distR="114300" simplePos="0" relativeHeight="251655680" behindDoc="0" locked="0" layoutInCell="1" allowOverlap="1" wp14:anchorId="06C3BA54" wp14:editId="57E6A9FA">
                <wp:simplePos x="0" y="0"/>
                <wp:positionH relativeFrom="column">
                  <wp:posOffset>4027</wp:posOffset>
                </wp:positionH>
                <wp:positionV relativeFrom="paragraph">
                  <wp:posOffset>304675</wp:posOffset>
                </wp:positionV>
                <wp:extent cx="2694940" cy="422844"/>
                <wp:effectExtent l="0" t="0" r="10160" b="15875"/>
                <wp:wrapNone/>
                <wp:docPr id="297" name="Rectangle 26"/>
                <wp:cNvGraphicFramePr/>
                <a:graphic xmlns:a="http://schemas.openxmlformats.org/drawingml/2006/main">
                  <a:graphicData uri="http://schemas.microsoft.com/office/word/2010/wordprocessingShape">
                    <wps:wsp>
                      <wps:cNvSpPr/>
                      <wps:spPr>
                        <a:xfrm>
                          <a:off x="0" y="0"/>
                          <a:ext cx="2694940" cy="422844"/>
                        </a:xfrm>
                        <a:prstGeom prst="rect">
                          <a:avLst/>
                        </a:prstGeom>
                        <a:noFill/>
                        <a:ln w="9525" cap="flat" cmpd="sng" algn="ctr">
                          <a:solidFill>
                            <a:sysClr val="windowText" lastClr="000000"/>
                          </a:solidFill>
                          <a:prstDash val="solid"/>
                        </a:ln>
                        <a:effectLst/>
                      </wps:spPr>
                      <wps:txbx>
                        <w:txbxContent>
                          <w:p w14:paraId="06C3BB01" w14:textId="4ED3B711" w:rsidR="00CC5C7F" w:rsidRPr="00054435" w:rsidRDefault="00CC5C7F" w:rsidP="00682E4B">
                            <w:pPr>
                              <w:rPr>
                                <w:rFonts w:cs="Arial"/>
                                <w:color w:val="000000"/>
                              </w:rPr>
                            </w:pPr>
                            <w:r w:rsidRPr="00054435">
                              <w:rPr>
                                <w:rFonts w:cs="Arial"/>
                                <w:color w:val="000000"/>
                              </w:rPr>
                              <w:t>F</w:t>
                            </w:r>
                            <w:r w:rsidR="00BD7610">
                              <w:rPr>
                                <w:rFonts w:cs="Arial"/>
                                <w:color w:val="000000"/>
                              </w:rPr>
                              <w:t>P2 : t</w:t>
                            </w:r>
                            <w:r w:rsidRPr="00054435">
                              <w:rPr>
                                <w:rFonts w:cs="Arial"/>
                                <w:color w:val="000000"/>
                              </w:rPr>
                              <w:t>ranslater par rapport au châssis et s’intégrer à l’esthétique du véhicule</w:t>
                            </w:r>
                          </w:p>
                          <w:p w14:paraId="06C3BB02" w14:textId="77777777" w:rsidR="00CC5C7F" w:rsidRPr="00054435" w:rsidRDefault="00CC5C7F" w:rsidP="00682E4B">
                            <w:pPr>
                              <w:jc w:val="center"/>
                              <w:rPr>
                                <w:color w:val="000000"/>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C3BA54" id="Rectangle 26" o:spid="_x0000_s1046" style="position:absolute;left:0;text-align:left;margin-left:.3pt;margin-top:24pt;width:212.2pt;height:33.3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" filled="f" strokecolor="windowText">
                <v:textbox>
                  <w:txbxContent>
                    <w:p w14:paraId="06C3BB01" w14:textId="4ED3B711" w:rsidR="00CC5C7F" w:rsidRPr="00054435" w:rsidRDefault="00CC5C7F" w:rsidP="00682E4B">
                      <w:pPr>
                        <w:rPr>
                          <w:rFonts w:cs="Arial"/>
                          <w:color w:val="000000"/>
                        </w:rPr>
                      </w:pPr>
                      <w:r w:rsidRPr="00054435">
                        <w:rPr>
                          <w:rFonts w:cs="Arial"/>
                          <w:color w:val="000000"/>
                        </w:rPr>
                        <w:t>F</w:t>
                      </w:r>
                      <w:r w:rsidR="00BD7610">
                        <w:rPr>
                          <w:rFonts w:cs="Arial"/>
                          <w:color w:val="000000"/>
                        </w:rPr>
                        <w:t>P2 : t</w:t>
                      </w:r>
                      <w:r w:rsidRPr="00054435">
                        <w:rPr>
                          <w:rFonts w:cs="Arial"/>
                          <w:color w:val="000000"/>
                        </w:rPr>
                        <w:t>ranslater par rapport au châssis et s’intégrer à l’esthétique du véhicule</w:t>
                      </w:r>
                    </w:p>
                    <w:p w14:paraId="06C3BB02" w14:textId="77777777" w:rsidR="00CC5C7F" w:rsidRPr="00054435" w:rsidRDefault="00CC5C7F" w:rsidP="00682E4B">
                      <w:pPr>
                        <w:jc w:val="center"/>
                        <w:rPr>
                          <w:color w:val="000000"/>
                          <w:sz w:val="16"/>
                        </w:rPr>
                      </w:pPr>
                    </w:p>
                  </w:txbxContent>
                </v:textbox>
              </v:rect>
            </w:pict>
          </mc:Fallback>
        </mc:AlternateContent>
      </w:r>
      <w:r w:rsidR="007F03A4">
        <w:rPr>
          <w:noProof/>
          <w:u w:val="single"/>
        </w:rPr>
        <mc:AlternateContent>
          <mc:Choice Requires="wpg">
            <w:drawing>
              <wp:anchor distT="0" distB="0" distL="114300" distR="114300" simplePos="0" relativeHeight="251658752" behindDoc="0" locked="0" layoutInCell="1" allowOverlap="1" wp14:anchorId="06C3BA52" wp14:editId="4713B416">
                <wp:simplePos x="0" y="0"/>
                <wp:positionH relativeFrom="column">
                  <wp:posOffset>127830</wp:posOffset>
                </wp:positionH>
                <wp:positionV relativeFrom="paragraph">
                  <wp:posOffset>302358</wp:posOffset>
                </wp:positionV>
                <wp:extent cx="6452869" cy="1838960"/>
                <wp:effectExtent l="0" t="19050" r="24765" b="27940"/>
                <wp:wrapNone/>
                <wp:docPr id="13" name="Groupe 13"/>
                <wp:cNvGraphicFramePr/>
                <a:graphic xmlns:a="http://schemas.openxmlformats.org/drawingml/2006/main">
                  <a:graphicData uri="http://schemas.microsoft.com/office/word/2010/wordprocessingGroup">
                    <wpg:wgp>
                      <wpg:cNvGrpSpPr/>
                      <wpg:grpSpPr>
                        <a:xfrm>
                          <a:off x="0" y="0"/>
                          <a:ext cx="6452869" cy="1838960"/>
                          <a:chOff x="0" y="-123416"/>
                          <a:chExt cx="6452869" cy="1839126"/>
                        </a:xfrm>
                      </wpg:grpSpPr>
                      <wps:wsp>
                        <wps:cNvPr id="302" name="Connecteur droit 98"/>
                        <wps:cNvCnPr/>
                        <wps:spPr>
                          <a:xfrm>
                            <a:off x="0" y="879676"/>
                            <a:ext cx="287962" cy="0"/>
                          </a:xfrm>
                          <a:prstGeom prst="line">
                            <a:avLst/>
                          </a:prstGeom>
                          <a:noFill/>
                          <a:ln w="19050" cap="flat" cmpd="sng" algn="ctr">
                            <a:solidFill>
                              <a:sysClr val="windowText" lastClr="000000"/>
                            </a:solidFill>
                            <a:prstDash val="solid"/>
                          </a:ln>
                          <a:effectLst/>
                        </wps:spPr>
                        <wps:bodyPr/>
                      </wps:wsp>
                      <wpg:grpSp>
                        <wpg:cNvPr id="12" name="Groupe 12"/>
                        <wpg:cNvGrpSpPr/>
                        <wpg:grpSpPr>
                          <a:xfrm>
                            <a:off x="277792" y="-123416"/>
                            <a:ext cx="6175077" cy="1839126"/>
                            <a:chOff x="0" y="-123416"/>
                            <a:chExt cx="6175077" cy="1839126"/>
                          </a:xfrm>
                        </wpg:grpSpPr>
                        <wpg:grpSp>
                          <wpg:cNvPr id="11" name="Groupe 11"/>
                          <wpg:cNvGrpSpPr/>
                          <wpg:grpSpPr>
                            <a:xfrm>
                              <a:off x="0" y="607671"/>
                              <a:ext cx="3310387" cy="531965"/>
                              <a:chOff x="0" y="0"/>
                              <a:chExt cx="3310387" cy="531965"/>
                            </a:xfrm>
                          </wpg:grpSpPr>
                          <wps:wsp>
                            <wps:cNvPr id="255" name="Rectangle 27"/>
                            <wps:cNvSpPr/>
                            <wps:spPr>
                              <a:xfrm>
                                <a:off x="0" y="0"/>
                                <a:ext cx="1746863" cy="531965"/>
                              </a:xfrm>
                              <a:prstGeom prst="rect">
                                <a:avLst/>
                              </a:prstGeom>
                              <a:noFill/>
                              <a:ln w="9525" cap="flat" cmpd="sng" algn="ctr">
                                <a:solidFill>
                                  <a:sysClr val="windowText" lastClr="000000"/>
                                </a:solidFill>
                                <a:prstDash val="solid"/>
                              </a:ln>
                              <a:effectLst/>
                            </wps:spPr>
                            <wps:txbx>
                              <w:txbxContent>
                                <w:p w14:paraId="06C3BAFF" w14:textId="77777777" w:rsidR="00CC5C7F" w:rsidRPr="00054435" w:rsidRDefault="00CC5C7F" w:rsidP="00682E4B">
                                  <w:pPr>
                                    <w:jc w:val="center"/>
                                    <w:rPr>
                                      <w:rFonts w:cs="Arial"/>
                                      <w:color w:val="000000"/>
                                    </w:rPr>
                                  </w:pPr>
                                  <w:r w:rsidRPr="00054435">
                                    <w:rPr>
                                      <w:rFonts w:cs="Arial"/>
                                      <w:color w:val="000000"/>
                                    </w:rPr>
                                    <w:t>Guider en translation par rapport au bas de caisse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Rectangle 28"/>
                            <wps:cNvSpPr/>
                            <wps:spPr>
                              <a:xfrm>
                                <a:off x="2031357" y="0"/>
                                <a:ext cx="1279030" cy="531965"/>
                              </a:xfrm>
                              <a:prstGeom prst="rect">
                                <a:avLst/>
                              </a:prstGeom>
                              <a:noFill/>
                              <a:ln w="9525" cap="flat" cmpd="sng" algn="ctr">
                                <a:solidFill>
                                  <a:sysClr val="windowText" lastClr="000000"/>
                                </a:solidFill>
                                <a:prstDash val="solid"/>
                              </a:ln>
                              <a:effectLst/>
                            </wps:spPr>
                            <wps:txbx>
                              <w:txbxContent>
                                <w:p w14:paraId="06C3BB00" w14:textId="77777777" w:rsidR="00CC5C7F" w:rsidRPr="00054435" w:rsidRDefault="00CC5C7F" w:rsidP="00682E4B">
                                  <w:pPr>
                                    <w:jc w:val="center"/>
                                    <w:rPr>
                                      <w:rFonts w:cs="Arial"/>
                                      <w:color w:val="000000"/>
                                    </w:rPr>
                                  </w:pPr>
                                  <w:r w:rsidRPr="00054435">
                                    <w:rPr>
                                      <w:rFonts w:cs="Arial"/>
                                      <w:color w:val="000000"/>
                                    </w:rPr>
                                    <w:t>Chariot (</w:t>
                                  </w:r>
                                  <w:r>
                                    <w:rPr>
                                      <w:rFonts w:cs="Arial"/>
                                      <w:color w:val="000000"/>
                                    </w:rPr>
                                    <w:t>12</w:t>
                                  </w:r>
                                  <w:r w:rsidRPr="00054435">
                                    <w:rPr>
                                      <w:rFonts w:cs="Arial"/>
                                      <w:color w:val="000000"/>
                                    </w:rPr>
                                    <w:t>) et rail inférieur (</w:t>
                                  </w:r>
                                  <w:r>
                                    <w:rPr>
                                      <w:rFonts w:cs="Arial"/>
                                      <w:color w:val="000000"/>
                                    </w:rPr>
                                    <w:t>6</w:t>
                                  </w:r>
                                  <w:r w:rsidRPr="00054435">
                                    <w:rPr>
                                      <w:rFonts w:cs="Arial"/>
                                      <w:color w:val="00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Connecteur droit 92"/>
                            <wps:cNvCnPr/>
                            <wps:spPr>
                              <a:xfrm>
                                <a:off x="1747777" y="272005"/>
                                <a:ext cx="287960" cy="0"/>
                              </a:xfrm>
                              <a:prstGeom prst="line">
                                <a:avLst/>
                              </a:prstGeom>
                              <a:noFill/>
                              <a:ln w="19050" cap="flat" cmpd="sng" algn="ctr">
                                <a:solidFill>
                                  <a:sysClr val="windowText" lastClr="000000"/>
                                </a:solidFill>
                                <a:prstDash val="solid"/>
                              </a:ln>
                              <a:effectLst/>
                            </wps:spPr>
                            <wps:bodyPr/>
                          </wps:wsp>
                        </wpg:grpSp>
                        <pic:pic xmlns:pic="http://schemas.openxmlformats.org/drawingml/2006/picture">
                          <pic:nvPicPr>
                            <pic:cNvPr id="1" name="Image 1"/>
                            <pic:cNvPicPr>
                              <a:picLocks noChangeAspect="1"/>
                            </pic:cNvPicPr>
                          </pic:nvPicPr>
                          <pic:blipFill rotWithShape="1">
                            <a:blip r:embed="rId14" cstate="print">
                              <a:extLst>
                                <a:ext uri="{28A0092B-C50C-407E-A947-70E740481C1C}">
                                  <a14:useLocalDpi xmlns:a14="http://schemas.microsoft.com/office/drawing/2010/main" val="0"/>
                                </a:ext>
                              </a:extLst>
                            </a:blip>
                            <a:srcRect l="5791" t="2425" r="5108" b="6969"/>
                            <a:stretch/>
                          </pic:blipFill>
                          <pic:spPr bwMode="auto">
                            <a:xfrm>
                              <a:off x="4470734" y="-123416"/>
                              <a:ext cx="1704343" cy="183912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10" name="Connecteur droit 92"/>
                          <wps:cNvCnPr/>
                          <wps:spPr>
                            <a:xfrm>
                              <a:off x="3310360" y="873889"/>
                              <a:ext cx="1152000" cy="0"/>
                            </a:xfrm>
                            <a:prstGeom prst="line">
                              <a:avLst/>
                            </a:prstGeom>
                            <a:noFill/>
                            <a:ln w="19050" cap="flat" cmpd="sng" algn="ctr">
                              <a:solidFill>
                                <a:sysClr val="windowText" lastClr="000000"/>
                              </a:solidFill>
                              <a:prstDash val="solid"/>
                            </a:ln>
                            <a:effectLst/>
                          </wps:spPr>
                          <wps:bodyPr/>
                        </wps:wsp>
                      </wpg:grpSp>
                    </wpg:wgp>
                  </a:graphicData>
                </a:graphic>
                <wp14:sizeRelV relativeFrom="margin">
                  <wp14:pctHeight>0</wp14:pctHeight>
                </wp14:sizeRelV>
              </wp:anchor>
            </w:drawing>
          </mc:Choice>
          <mc:Fallback>
            <w:pict>
              <v:group w14:anchorId="06C3BA52" id="Groupe 13" o:spid="_x0000_s1047" style="position:absolute;left:0;text-align:left;margin-left:10.05pt;margin-top:23.8pt;width:508.1pt;height:144.8pt;z-index:251658752;mso-height-relative:margin" coordorigin=",-1234" coordsize="64528,18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">
                <v:line id="Connecteur droit 98" o:spid="_x0000_s1048" style="position:absolute;visibility:visible;mso-wrap-style:square" from="0,8796" to="2879,8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" strokecolor="windowText" strokeweight="1.5pt"/>
                <v:group id="Groupe 12" o:spid="_x0000_s1049" style="position:absolute;left:2777;top:-1234;width:61751;height:18391" coordorigin=",-1234" coordsize="61750,1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e 11" o:spid="_x0000_s1050" style="position:absolute;top:6076;width:33103;height:5320" coordsize="33103,5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27" o:spid="_x0000_s1051" style="position:absolute;width:17468;height:5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" filled="f" strokecolor="windowText">
                      <v:textbox>
                        <w:txbxContent>
                          <w:p w14:paraId="06C3BAFF" w14:textId="77777777" w:rsidR="00CC5C7F" w:rsidRPr="00054435" w:rsidRDefault="00CC5C7F" w:rsidP="00682E4B">
                            <w:pPr>
                              <w:jc w:val="center"/>
                              <w:rPr>
                                <w:rFonts w:cs="Arial"/>
                                <w:color w:val="000000"/>
                              </w:rPr>
                            </w:pPr>
                            <w:r w:rsidRPr="00054435">
                              <w:rPr>
                                <w:rFonts w:cs="Arial"/>
                                <w:color w:val="000000"/>
                              </w:rPr>
                              <w:t>Guider en translation par rapport au bas de caisse</w:t>
                            </w:r>
                          </w:p>
                        </w:txbxContent>
                      </v:textbox>
                    </v:rect>
                    <v:rect id="Rectangle 28" o:spid="_x0000_s1052" style="position:absolute;left:20313;width:12790;height:5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" filled="f" strokecolor="windowText">
                      <v:textbox>
                        <w:txbxContent>
                          <w:p w14:paraId="06C3BB00" w14:textId="77777777" w:rsidR="00CC5C7F" w:rsidRPr="00054435" w:rsidRDefault="00CC5C7F" w:rsidP="00682E4B">
                            <w:pPr>
                              <w:jc w:val="center"/>
                              <w:rPr>
                                <w:rFonts w:cs="Arial"/>
                                <w:color w:val="000000"/>
                              </w:rPr>
                            </w:pPr>
                            <w:r w:rsidRPr="00054435">
                              <w:rPr>
                                <w:rFonts w:cs="Arial"/>
                                <w:color w:val="000000"/>
                              </w:rPr>
                              <w:t>Chariot (</w:t>
                            </w:r>
                            <w:r>
                              <w:rPr>
                                <w:rFonts w:cs="Arial"/>
                                <w:color w:val="000000"/>
                              </w:rPr>
                              <w:t>12</w:t>
                            </w:r>
                            <w:r w:rsidRPr="00054435">
                              <w:rPr>
                                <w:rFonts w:cs="Arial"/>
                                <w:color w:val="000000"/>
                              </w:rPr>
                              <w:t>) et rail inférieur (</w:t>
                            </w:r>
                            <w:r>
                              <w:rPr>
                                <w:rFonts w:cs="Arial"/>
                                <w:color w:val="000000"/>
                              </w:rPr>
                              <w:t>6</w:t>
                            </w:r>
                            <w:r w:rsidRPr="00054435">
                              <w:rPr>
                                <w:rFonts w:cs="Arial"/>
                                <w:color w:val="000000"/>
                              </w:rPr>
                              <w:t>)</w:t>
                            </w:r>
                          </w:p>
                        </w:txbxContent>
                      </v:textbox>
                    </v:rect>
                    <v:line id="Connecteur droit 92" o:spid="_x0000_s1053" style="position:absolute;visibility:visible;mso-wrap-style:square" from="17477,2720" to="20357,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" strokecolor="windowText" strokeweight="1.5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54" type="#_x0000_t75" style="position:absolute;left:44707;top:-1234;width:17043;height:18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" stroked="t" strokecolor="windowText">
                    <v:stroke joinstyle="round"/>
                    <v:imagedata r:id="rId15" o:title="" croptop="1589f" cropbottom="4567f" cropleft="3795f" cropright="3348f"/>
                    <v:path arrowok="t"/>
                  </v:shape>
                  <v:line id="Connecteur droit 92" o:spid="_x0000_s1055" style="position:absolute;visibility:visible;mso-wrap-style:square" from="33103,8738" to="44623,8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" strokecolor="windowText" strokeweight="1.5pt"/>
                </v:group>
              </v:group>
            </w:pict>
          </mc:Fallback>
        </mc:AlternateContent>
      </w:r>
      <w:r w:rsidR="000D0F08" w:rsidRPr="000D0F08">
        <w:rPr>
          <w:rFonts w:eastAsia="Calibri" w:cs="Arial"/>
          <w:sz w:val="24"/>
          <w:szCs w:val="22"/>
          <w:lang w:eastAsia="en-US"/>
        </w:rPr>
        <w:t xml:space="preserve"> </w:t>
      </w:r>
      <w:r w:rsidR="000D0F08" w:rsidRPr="00CF5BCF">
        <w:rPr>
          <w:sz w:val="24"/>
          <w:u w:val="single"/>
        </w:rPr>
        <w:t>Diagramme FAST de la fonction FP2</w:t>
      </w:r>
      <w:r w:rsidR="000D0F08" w:rsidRPr="00CF5BCF">
        <w:rPr>
          <w:sz w:val="24"/>
        </w:rPr>
        <w:t> :</w:t>
      </w:r>
    </w:p>
    <w:p w14:paraId="06C3B903" w14:textId="77777777" w:rsidR="000D0F08" w:rsidRDefault="000D0F08" w:rsidP="000D0F08">
      <w:pPr>
        <w:spacing w:after="200" w:line="276" w:lineRule="auto"/>
        <w:rPr>
          <w:u w:val="single"/>
        </w:rPr>
      </w:pPr>
    </w:p>
    <w:p w14:paraId="06C3B904" w14:textId="77777777" w:rsidR="000D0F08" w:rsidRPr="000D0F08" w:rsidRDefault="00000D95" w:rsidP="000D0F08">
      <w:pPr>
        <w:spacing w:after="200" w:line="276" w:lineRule="auto"/>
        <w:rPr>
          <w:u w:val="single"/>
        </w:rPr>
      </w:pPr>
      <w:r>
        <w:rPr>
          <w:noProof/>
          <w:u w:val="single"/>
        </w:rPr>
        <mc:AlternateContent>
          <mc:Choice Requires="wps">
            <w:drawing>
              <wp:anchor distT="0" distB="0" distL="114300" distR="114300" simplePos="0" relativeHeight="251633152" behindDoc="0" locked="0" layoutInCell="1" allowOverlap="1" wp14:anchorId="06C3BA56" wp14:editId="59F088C8">
                <wp:simplePos x="0" y="0"/>
                <wp:positionH relativeFrom="column">
                  <wp:posOffset>128905</wp:posOffset>
                </wp:positionH>
                <wp:positionV relativeFrom="paragraph">
                  <wp:posOffset>88900</wp:posOffset>
                </wp:positionV>
                <wp:extent cx="0" cy="4212000"/>
                <wp:effectExtent l="0" t="0" r="19050" b="17145"/>
                <wp:wrapNone/>
                <wp:docPr id="298" name="Connecteur droit 95"/>
                <wp:cNvGraphicFramePr/>
                <a:graphic xmlns:a="http://schemas.openxmlformats.org/drawingml/2006/main">
                  <a:graphicData uri="http://schemas.microsoft.com/office/word/2010/wordprocessingShape">
                    <wps:wsp>
                      <wps:cNvCnPr/>
                      <wps:spPr>
                        <a:xfrm>
                          <a:off x="0" y="0"/>
                          <a:ext cx="0" cy="4212000"/>
                        </a:xfrm>
                        <a:prstGeom prst="line">
                          <a:avLst/>
                        </a:prstGeom>
                        <a:noFill/>
                        <a:ln w="1905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318AEE9B" id="Connecteur droit 95" o:spid="_x0000_s1026" style="position:absolute;z-index:25163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15pt,7pt" to="10.15pt,3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" strokecolor="windowText" strokeweight="1.5pt"/>
            </w:pict>
          </mc:Fallback>
        </mc:AlternateContent>
      </w:r>
    </w:p>
    <w:p w14:paraId="06C3B905" w14:textId="77777777" w:rsidR="000D0F08" w:rsidRDefault="000D0F08" w:rsidP="000D0F08">
      <w:pPr>
        <w:spacing w:after="200" w:line="276" w:lineRule="auto"/>
        <w:rPr>
          <w:rFonts w:eastAsia="Calibri" w:cs="Arial"/>
          <w:sz w:val="24"/>
          <w:szCs w:val="22"/>
          <w:lang w:eastAsia="en-US"/>
        </w:rPr>
      </w:pPr>
    </w:p>
    <w:p w14:paraId="06C3B906" w14:textId="77777777" w:rsidR="000D0F08" w:rsidRDefault="000D0F08" w:rsidP="000D0F08">
      <w:pPr>
        <w:spacing w:after="200" w:line="276" w:lineRule="auto"/>
        <w:rPr>
          <w:rFonts w:eastAsia="Calibri" w:cs="Arial"/>
          <w:sz w:val="24"/>
          <w:szCs w:val="22"/>
          <w:lang w:eastAsia="en-US"/>
        </w:rPr>
      </w:pPr>
    </w:p>
    <w:p w14:paraId="06C3B907" w14:textId="77777777" w:rsidR="000D0F08" w:rsidRDefault="000D0F08" w:rsidP="000D0F08">
      <w:pPr>
        <w:spacing w:after="200" w:line="276" w:lineRule="auto"/>
        <w:rPr>
          <w:rFonts w:eastAsia="Calibri" w:cs="Arial"/>
          <w:sz w:val="24"/>
          <w:szCs w:val="22"/>
          <w:lang w:eastAsia="en-US"/>
        </w:rPr>
      </w:pPr>
    </w:p>
    <w:p w14:paraId="06C3B908" w14:textId="77777777" w:rsidR="000D0F08" w:rsidRDefault="000D0F08" w:rsidP="000D0F08">
      <w:pPr>
        <w:spacing w:after="200" w:line="276" w:lineRule="auto"/>
        <w:rPr>
          <w:rFonts w:eastAsia="Calibri" w:cs="Arial"/>
          <w:sz w:val="24"/>
          <w:szCs w:val="22"/>
          <w:lang w:eastAsia="en-US"/>
        </w:rPr>
      </w:pPr>
    </w:p>
    <w:p w14:paraId="06C3B909" w14:textId="77777777" w:rsidR="000D0F08" w:rsidRDefault="009635D8" w:rsidP="000D0F08">
      <w:pPr>
        <w:spacing w:after="200" w:line="276" w:lineRule="auto"/>
        <w:rPr>
          <w:rFonts w:eastAsia="Calibri" w:cs="Arial"/>
          <w:sz w:val="24"/>
          <w:szCs w:val="22"/>
          <w:lang w:eastAsia="en-US"/>
        </w:rPr>
      </w:pPr>
      <w:r w:rsidRPr="007F03A4">
        <w:rPr>
          <w:rFonts w:eastAsia="Calibri" w:cs="Arial"/>
          <w:noProof/>
          <w:sz w:val="24"/>
          <w:szCs w:val="22"/>
        </w:rPr>
        <w:drawing>
          <wp:anchor distT="0" distB="0" distL="114300" distR="114300" simplePos="0" relativeHeight="251639296" behindDoc="0" locked="0" layoutInCell="1" allowOverlap="1" wp14:anchorId="06C3BA58" wp14:editId="7BBC43DC">
            <wp:simplePos x="0" y="0"/>
            <wp:positionH relativeFrom="column">
              <wp:posOffset>4871809</wp:posOffset>
            </wp:positionH>
            <wp:positionV relativeFrom="paragraph">
              <wp:posOffset>278130</wp:posOffset>
            </wp:positionV>
            <wp:extent cx="1823720" cy="1188720"/>
            <wp:effectExtent l="19050" t="19050" r="24130" b="1143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4559" t="7328" r="3996" b="1602"/>
                    <a:stretch/>
                  </pic:blipFill>
                  <pic:spPr bwMode="auto">
                    <a:xfrm>
                      <a:off x="0" y="0"/>
                      <a:ext cx="1823720" cy="1188720"/>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C3B90A" w14:textId="77777777" w:rsidR="00FE454F" w:rsidRDefault="00000D95" w:rsidP="000D0F08">
      <w:pPr>
        <w:spacing w:after="200" w:line="276" w:lineRule="auto"/>
        <w:rPr>
          <w:rFonts w:eastAsia="Calibri" w:cs="Arial"/>
          <w:sz w:val="24"/>
          <w:szCs w:val="22"/>
          <w:lang w:eastAsia="en-US"/>
        </w:rPr>
      </w:pPr>
      <w:r>
        <w:rPr>
          <w:rFonts w:eastAsia="Calibri" w:cs="Arial"/>
          <w:noProof/>
          <w:sz w:val="24"/>
          <w:szCs w:val="22"/>
        </w:rPr>
        <mc:AlternateContent>
          <mc:Choice Requires="wpg">
            <w:drawing>
              <wp:anchor distT="0" distB="0" distL="114300" distR="114300" simplePos="0" relativeHeight="251635200" behindDoc="0" locked="0" layoutInCell="1" allowOverlap="1" wp14:anchorId="06C3BA5A" wp14:editId="00843BA6">
                <wp:simplePos x="0" y="0"/>
                <wp:positionH relativeFrom="column">
                  <wp:posOffset>118745</wp:posOffset>
                </wp:positionH>
                <wp:positionV relativeFrom="paragraph">
                  <wp:posOffset>289752</wp:posOffset>
                </wp:positionV>
                <wp:extent cx="3656330" cy="587375"/>
                <wp:effectExtent l="0" t="0" r="20320" b="22225"/>
                <wp:wrapNone/>
                <wp:docPr id="9" name="Groupe 9"/>
                <wp:cNvGraphicFramePr/>
                <a:graphic xmlns:a="http://schemas.openxmlformats.org/drawingml/2006/main">
                  <a:graphicData uri="http://schemas.microsoft.com/office/word/2010/wordprocessingGroup">
                    <wpg:wgp>
                      <wpg:cNvGrpSpPr/>
                      <wpg:grpSpPr>
                        <a:xfrm>
                          <a:off x="0" y="0"/>
                          <a:ext cx="3656330" cy="587375"/>
                          <a:chOff x="0" y="0"/>
                          <a:chExt cx="3656560" cy="587828"/>
                        </a:xfrm>
                      </wpg:grpSpPr>
                      <wps:wsp>
                        <wps:cNvPr id="289" name="Rectangle 29"/>
                        <wps:cNvSpPr/>
                        <wps:spPr>
                          <a:xfrm>
                            <a:off x="295154" y="0"/>
                            <a:ext cx="1693925" cy="587828"/>
                          </a:xfrm>
                          <a:prstGeom prst="rect">
                            <a:avLst/>
                          </a:prstGeom>
                          <a:noFill/>
                          <a:ln w="9525" cap="flat" cmpd="sng" algn="ctr">
                            <a:solidFill>
                              <a:sysClr val="windowText" lastClr="000000"/>
                            </a:solidFill>
                            <a:prstDash val="solid"/>
                          </a:ln>
                          <a:effectLst/>
                        </wps:spPr>
                        <wps:txbx>
                          <w:txbxContent>
                            <w:p w14:paraId="06C3BB03" w14:textId="77777777" w:rsidR="00CC5C7F" w:rsidRPr="00054435" w:rsidRDefault="00CC5C7F" w:rsidP="00682E4B">
                              <w:pPr>
                                <w:jc w:val="center"/>
                                <w:rPr>
                                  <w:rFonts w:cs="Arial"/>
                                  <w:color w:val="000000"/>
                                </w:rPr>
                              </w:pPr>
                              <w:r w:rsidRPr="00054435">
                                <w:rPr>
                                  <w:rFonts w:cs="Arial"/>
                                  <w:color w:val="000000"/>
                                </w:rPr>
                                <w:t>Guider en translation par rapport au milieu de caisse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Rectangle 30"/>
                        <wps:cNvSpPr/>
                        <wps:spPr>
                          <a:xfrm>
                            <a:off x="2280213" y="52087"/>
                            <a:ext cx="1376347" cy="531965"/>
                          </a:xfrm>
                          <a:prstGeom prst="rect">
                            <a:avLst/>
                          </a:prstGeom>
                          <a:noFill/>
                          <a:ln w="9525" cap="flat" cmpd="sng" algn="ctr">
                            <a:solidFill>
                              <a:sysClr val="windowText" lastClr="000000"/>
                            </a:solidFill>
                            <a:prstDash val="solid"/>
                          </a:ln>
                          <a:effectLst/>
                        </wps:spPr>
                        <wps:txbx>
                          <w:txbxContent>
                            <w:p w14:paraId="06C3BB04" w14:textId="7DFEB159" w:rsidR="00CC5C7F" w:rsidRPr="00054435" w:rsidRDefault="00CC5C7F" w:rsidP="00FE454F">
                              <w:pPr>
                                <w:jc w:val="center"/>
                                <w:rPr>
                                  <w:rFonts w:cs="Arial"/>
                                  <w:color w:val="000000"/>
                                </w:rPr>
                              </w:pPr>
                              <w:r w:rsidRPr="00054435">
                                <w:rPr>
                                  <w:rFonts w:cs="Arial"/>
                                  <w:color w:val="000000"/>
                                </w:rPr>
                                <w:t>Chariot (</w:t>
                              </w:r>
                              <w:r>
                                <w:rPr>
                                  <w:rFonts w:cs="Arial"/>
                                  <w:color w:val="000000"/>
                                </w:rPr>
                                <w:t>11</w:t>
                              </w:r>
                              <w:r w:rsidRPr="00054435">
                                <w:rPr>
                                  <w:rFonts w:cs="Arial"/>
                                  <w:color w:val="000000"/>
                                </w:rPr>
                                <w:t>) et rail central (</w:t>
                              </w:r>
                              <w:r>
                                <w:rPr>
                                  <w:rFonts w:cs="Arial"/>
                                  <w:color w:val="000000"/>
                                </w:rPr>
                                <w:t>5</w:t>
                              </w:r>
                              <w:r w:rsidRPr="00054435">
                                <w:rPr>
                                  <w:rFonts w:cs="Arial"/>
                                  <w:color w:val="00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Connecteur droit 93"/>
                        <wps:cNvCnPr/>
                        <wps:spPr>
                          <a:xfrm>
                            <a:off x="1990846" y="318304"/>
                            <a:ext cx="287960" cy="0"/>
                          </a:xfrm>
                          <a:prstGeom prst="line">
                            <a:avLst/>
                          </a:prstGeom>
                          <a:noFill/>
                          <a:ln w="19050" cap="flat" cmpd="sng" algn="ctr">
                            <a:solidFill>
                              <a:sysClr val="windowText" lastClr="000000"/>
                            </a:solidFill>
                            <a:prstDash val="solid"/>
                          </a:ln>
                          <a:effectLst/>
                        </wps:spPr>
                        <wps:bodyPr/>
                      </wps:wsp>
                      <wps:wsp>
                        <wps:cNvPr id="300" name="Connecteur droit 97"/>
                        <wps:cNvCnPr/>
                        <wps:spPr>
                          <a:xfrm>
                            <a:off x="0" y="324092"/>
                            <a:ext cx="287962" cy="0"/>
                          </a:xfrm>
                          <a:prstGeom prst="line">
                            <a:avLst/>
                          </a:prstGeom>
                          <a:noFill/>
                          <a:ln w="19050" cap="flat" cmpd="sng" algn="ctr">
                            <a:solidFill>
                              <a:sysClr val="windowText" lastClr="000000"/>
                            </a:solidFill>
                            <a:prstDash val="solid"/>
                          </a:ln>
                          <a:effectLst/>
                        </wps:spPr>
                        <wps:bodyPr/>
                      </wps:wsp>
                    </wpg:wgp>
                  </a:graphicData>
                </a:graphic>
              </wp:anchor>
            </w:drawing>
          </mc:Choice>
          <mc:Fallback>
            <w:pict>
              <v:group w14:anchorId="06C3BA5A" id="Groupe 9" o:spid="_x0000_s1056" style="position:absolute;left:0;text-align:left;margin-left:9.35pt;margin-top:22.8pt;width:287.9pt;height:46.25pt;z-index:251635200" coordsize="36565,5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">
                <v:rect id="Rectangle 29" o:spid="_x0000_s1057" style="position:absolute;left:2951;width:16939;height:5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" filled="f" strokecolor="windowText">
                  <v:textbox>
                    <w:txbxContent>
                      <w:p w14:paraId="06C3BB03" w14:textId="77777777" w:rsidR="00CC5C7F" w:rsidRPr="00054435" w:rsidRDefault="00CC5C7F" w:rsidP="00682E4B">
                        <w:pPr>
                          <w:jc w:val="center"/>
                          <w:rPr>
                            <w:rFonts w:cs="Arial"/>
                            <w:color w:val="000000"/>
                          </w:rPr>
                        </w:pPr>
                        <w:r w:rsidRPr="00054435">
                          <w:rPr>
                            <w:rFonts w:cs="Arial"/>
                            <w:color w:val="000000"/>
                          </w:rPr>
                          <w:t>Guider en translation par rapport au milieu de caisse</w:t>
                        </w:r>
                      </w:p>
                    </w:txbxContent>
                  </v:textbox>
                </v:rect>
                <v:rect id="Rectangle 30" o:spid="_x0000_s1058" style="position:absolute;left:22802;top:520;width:13763;height:5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" filled="f" strokecolor="windowText">
                  <v:textbox>
                    <w:txbxContent>
                      <w:p w14:paraId="06C3BB04" w14:textId="7DFEB159" w:rsidR="00CC5C7F" w:rsidRPr="00054435" w:rsidRDefault="00CC5C7F" w:rsidP="00FE454F">
                        <w:pPr>
                          <w:jc w:val="center"/>
                          <w:rPr>
                            <w:rFonts w:cs="Arial"/>
                            <w:color w:val="000000"/>
                          </w:rPr>
                        </w:pPr>
                        <w:r w:rsidRPr="00054435">
                          <w:rPr>
                            <w:rFonts w:cs="Arial"/>
                            <w:color w:val="000000"/>
                          </w:rPr>
                          <w:t>Chariot (</w:t>
                        </w:r>
                        <w:r>
                          <w:rPr>
                            <w:rFonts w:cs="Arial"/>
                            <w:color w:val="000000"/>
                          </w:rPr>
                          <w:t>11</w:t>
                        </w:r>
                        <w:r w:rsidRPr="00054435">
                          <w:rPr>
                            <w:rFonts w:cs="Arial"/>
                            <w:color w:val="000000"/>
                          </w:rPr>
                          <w:t>) et rail central (</w:t>
                        </w:r>
                        <w:r>
                          <w:rPr>
                            <w:rFonts w:cs="Arial"/>
                            <w:color w:val="000000"/>
                          </w:rPr>
                          <w:t>5</w:t>
                        </w:r>
                        <w:r w:rsidRPr="00054435">
                          <w:rPr>
                            <w:rFonts w:cs="Arial"/>
                            <w:color w:val="000000"/>
                          </w:rPr>
                          <w:t>)</w:t>
                        </w:r>
                      </w:p>
                    </w:txbxContent>
                  </v:textbox>
                </v:rect>
                <v:line id="Connecteur droit 93" o:spid="_x0000_s1059" style="position:absolute;visibility:visible;mso-wrap-style:square" from="19908,3183" to="22788,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" strokecolor="windowText" strokeweight="1.5pt"/>
                <v:line id="Connecteur droit 97" o:spid="_x0000_s1060" style="position:absolute;visibility:visible;mso-wrap-style:square" from="0,3240" to="287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" strokecolor="windowText" strokeweight="1.5pt"/>
              </v:group>
            </w:pict>
          </mc:Fallback>
        </mc:AlternateContent>
      </w:r>
    </w:p>
    <w:p w14:paraId="06C3B90B" w14:textId="77777777" w:rsidR="00FE454F" w:rsidRDefault="007F03A4" w:rsidP="000D0F08">
      <w:pPr>
        <w:spacing w:after="200" w:line="276" w:lineRule="auto"/>
        <w:rPr>
          <w:rFonts w:eastAsia="Calibri" w:cs="Arial"/>
          <w:sz w:val="24"/>
          <w:szCs w:val="22"/>
          <w:lang w:eastAsia="en-US"/>
        </w:rPr>
      </w:pPr>
      <w:r>
        <w:rPr>
          <w:noProof/>
        </w:rPr>
        <mc:AlternateContent>
          <mc:Choice Requires="wps">
            <w:drawing>
              <wp:anchor distT="0" distB="0" distL="114300" distR="114300" simplePos="0" relativeHeight="251638272" behindDoc="0" locked="0" layoutInCell="1" allowOverlap="1" wp14:anchorId="06C3BA5C" wp14:editId="6BF0F1FE">
                <wp:simplePos x="0" y="0"/>
                <wp:positionH relativeFrom="column">
                  <wp:posOffset>3761105</wp:posOffset>
                </wp:positionH>
                <wp:positionV relativeFrom="paragraph">
                  <wp:posOffset>289560</wp:posOffset>
                </wp:positionV>
                <wp:extent cx="1116000" cy="0"/>
                <wp:effectExtent l="0" t="0" r="27305" b="19050"/>
                <wp:wrapNone/>
                <wp:docPr id="16" name="Connecteur droit 92"/>
                <wp:cNvGraphicFramePr/>
                <a:graphic xmlns:a="http://schemas.openxmlformats.org/drawingml/2006/main">
                  <a:graphicData uri="http://schemas.microsoft.com/office/word/2010/wordprocessingShape">
                    <wps:wsp>
                      <wps:cNvCnPr/>
                      <wps:spPr>
                        <a:xfrm>
                          <a:off x="0" y="0"/>
                          <a:ext cx="111600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87C137" id="Connecteur droit 92"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15pt,22.8pt" to="384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" strokecolor="windowText" strokeweight="1.5pt"/>
            </w:pict>
          </mc:Fallback>
        </mc:AlternateContent>
      </w:r>
    </w:p>
    <w:p w14:paraId="06C3B90C" w14:textId="77777777" w:rsidR="00000D95" w:rsidRDefault="00000D95" w:rsidP="00682E4B">
      <w:pPr>
        <w:spacing w:after="200" w:line="276" w:lineRule="auto"/>
        <w:rPr>
          <w:u w:val="single"/>
        </w:rPr>
      </w:pPr>
    </w:p>
    <w:p w14:paraId="06C3B90D" w14:textId="77777777" w:rsidR="00000D95" w:rsidRDefault="00000D95" w:rsidP="00682E4B">
      <w:pPr>
        <w:spacing w:after="200" w:line="276" w:lineRule="auto"/>
        <w:rPr>
          <w:u w:val="single"/>
        </w:rPr>
      </w:pPr>
    </w:p>
    <w:p w14:paraId="06C3B90E" w14:textId="77777777" w:rsidR="00000D95" w:rsidRDefault="009635D8" w:rsidP="00682E4B">
      <w:pPr>
        <w:spacing w:after="200" w:line="276" w:lineRule="auto"/>
        <w:rPr>
          <w:u w:val="single"/>
        </w:rPr>
      </w:pPr>
      <w:r w:rsidRPr="007F03A4">
        <w:rPr>
          <w:noProof/>
          <w:u w:val="single"/>
        </w:rPr>
        <w:drawing>
          <wp:anchor distT="0" distB="0" distL="114300" distR="114300" simplePos="0" relativeHeight="251637248" behindDoc="0" locked="0" layoutInCell="1" allowOverlap="1" wp14:anchorId="06C3BA5E" wp14:editId="1580A14D">
            <wp:simplePos x="0" y="0"/>
            <wp:positionH relativeFrom="column">
              <wp:posOffset>4897031</wp:posOffset>
            </wp:positionH>
            <wp:positionV relativeFrom="paragraph">
              <wp:posOffset>99060</wp:posOffset>
            </wp:positionV>
            <wp:extent cx="1710690" cy="1477010"/>
            <wp:effectExtent l="19050" t="19050" r="22860" b="2794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14197" t="9328" r="5692"/>
                    <a:stretch/>
                  </pic:blipFill>
                  <pic:spPr bwMode="auto">
                    <a:xfrm>
                      <a:off x="0" y="0"/>
                      <a:ext cx="1710690" cy="14770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C3B90F" w14:textId="77777777" w:rsidR="00000D95" w:rsidRDefault="00000D95" w:rsidP="00682E4B">
      <w:pPr>
        <w:spacing w:after="200" w:line="276" w:lineRule="auto"/>
        <w:rPr>
          <w:u w:val="single"/>
        </w:rPr>
      </w:pPr>
    </w:p>
    <w:p w14:paraId="06C3B910" w14:textId="77777777" w:rsidR="00000D95" w:rsidRDefault="00000D95" w:rsidP="00682E4B">
      <w:pPr>
        <w:spacing w:after="200" w:line="276" w:lineRule="auto"/>
        <w:rPr>
          <w:u w:val="single"/>
        </w:rPr>
      </w:pPr>
      <w:r>
        <w:rPr>
          <w:noProof/>
          <w:u w:val="single"/>
        </w:rPr>
        <mc:AlternateContent>
          <mc:Choice Requires="wpg">
            <w:drawing>
              <wp:anchor distT="0" distB="0" distL="114300" distR="114300" simplePos="0" relativeHeight="251634176" behindDoc="0" locked="0" layoutInCell="1" allowOverlap="1" wp14:anchorId="06C3BA60" wp14:editId="02B8C7F1">
                <wp:simplePos x="0" y="0"/>
                <wp:positionH relativeFrom="column">
                  <wp:posOffset>131018</wp:posOffset>
                </wp:positionH>
                <wp:positionV relativeFrom="paragraph">
                  <wp:posOffset>160091</wp:posOffset>
                </wp:positionV>
                <wp:extent cx="3675894" cy="531495"/>
                <wp:effectExtent l="0" t="0" r="20320" b="20955"/>
                <wp:wrapNone/>
                <wp:docPr id="8" name="Groupe 8"/>
                <wp:cNvGraphicFramePr/>
                <a:graphic xmlns:a="http://schemas.openxmlformats.org/drawingml/2006/main">
                  <a:graphicData uri="http://schemas.microsoft.com/office/word/2010/wordprocessingGroup">
                    <wpg:wgp>
                      <wpg:cNvGrpSpPr/>
                      <wpg:grpSpPr>
                        <a:xfrm>
                          <a:off x="0" y="0"/>
                          <a:ext cx="3675894" cy="531495"/>
                          <a:chOff x="0" y="0"/>
                          <a:chExt cx="3675894" cy="531495"/>
                        </a:xfrm>
                      </wpg:grpSpPr>
                      <wpg:grpSp>
                        <wpg:cNvPr id="5" name="Groupe 5"/>
                        <wpg:cNvGrpSpPr/>
                        <wpg:grpSpPr>
                          <a:xfrm>
                            <a:off x="295154" y="0"/>
                            <a:ext cx="3380740" cy="531495"/>
                            <a:chOff x="0" y="0"/>
                            <a:chExt cx="3381185" cy="531965"/>
                          </a:xfrm>
                        </wpg:grpSpPr>
                        <wps:wsp>
                          <wps:cNvPr id="291" name="Rectangle 31"/>
                          <wps:cNvSpPr/>
                          <wps:spPr>
                            <a:xfrm>
                              <a:off x="0" y="0"/>
                              <a:ext cx="1709420" cy="531495"/>
                            </a:xfrm>
                            <a:prstGeom prst="rect">
                              <a:avLst/>
                            </a:prstGeom>
                            <a:noFill/>
                            <a:ln w="9525" cap="flat" cmpd="sng" algn="ctr">
                              <a:solidFill>
                                <a:sysClr val="windowText" lastClr="000000"/>
                              </a:solidFill>
                              <a:prstDash val="solid"/>
                            </a:ln>
                            <a:effectLst/>
                          </wps:spPr>
                          <wps:txbx>
                            <w:txbxContent>
                              <w:p w14:paraId="06C3BB05" w14:textId="77777777" w:rsidR="00CC5C7F" w:rsidRPr="00054435" w:rsidRDefault="00CC5C7F" w:rsidP="00682E4B">
                                <w:pPr>
                                  <w:jc w:val="center"/>
                                  <w:rPr>
                                    <w:rFonts w:cs="Arial"/>
                                    <w:color w:val="000000"/>
                                  </w:rPr>
                                </w:pPr>
                                <w:r w:rsidRPr="00054435">
                                  <w:rPr>
                                    <w:rFonts w:cs="Arial"/>
                                    <w:color w:val="000000"/>
                                  </w:rPr>
                                  <w:t>Guider en translation par rapport au pavillon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Rectangle 32"/>
                          <wps:cNvSpPr/>
                          <wps:spPr>
                            <a:xfrm>
                              <a:off x="2002421" y="0"/>
                              <a:ext cx="1378764" cy="531965"/>
                            </a:xfrm>
                            <a:prstGeom prst="rect">
                              <a:avLst/>
                            </a:prstGeom>
                            <a:noFill/>
                            <a:ln w="9525" cap="flat" cmpd="sng" algn="ctr">
                              <a:solidFill>
                                <a:sysClr val="windowText" lastClr="000000"/>
                              </a:solidFill>
                              <a:prstDash val="solid"/>
                            </a:ln>
                            <a:effectLst/>
                          </wps:spPr>
                          <wps:txbx>
                            <w:txbxContent>
                              <w:p w14:paraId="06C3BB06" w14:textId="77777777" w:rsidR="00CC5C7F" w:rsidRPr="00054435" w:rsidRDefault="00CC5C7F" w:rsidP="00682E4B">
                                <w:pPr>
                                  <w:jc w:val="center"/>
                                  <w:rPr>
                                    <w:rFonts w:cs="Arial"/>
                                    <w:color w:val="000000"/>
                                  </w:rPr>
                                </w:pPr>
                                <w:r w:rsidRPr="00054435">
                                  <w:rPr>
                                    <w:rFonts w:cs="Arial"/>
                                    <w:color w:val="000000"/>
                                  </w:rPr>
                                  <w:t>Chariot (1</w:t>
                                </w:r>
                                <w:r>
                                  <w:rPr>
                                    <w:rFonts w:cs="Arial"/>
                                    <w:color w:val="000000"/>
                                  </w:rPr>
                                  <w:t>0</w:t>
                                </w:r>
                                <w:r w:rsidRPr="00054435">
                                  <w:rPr>
                                    <w:rFonts w:cs="Arial"/>
                                    <w:color w:val="000000"/>
                                  </w:rPr>
                                  <w:t>) et rail supérieur (</w:t>
                                </w:r>
                                <w:r>
                                  <w:rPr>
                                    <w:rFonts w:cs="Arial"/>
                                    <w:color w:val="000000"/>
                                  </w:rPr>
                                  <w:t>3</w:t>
                                </w:r>
                                <w:r w:rsidRPr="00054435">
                                  <w:rPr>
                                    <w:rFonts w:cs="Arial"/>
                                    <w:color w:val="00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Connecteur droit 94"/>
                          <wps:cNvCnPr/>
                          <wps:spPr>
                            <a:xfrm>
                              <a:off x="1713054" y="243069"/>
                              <a:ext cx="287960" cy="0"/>
                            </a:xfrm>
                            <a:prstGeom prst="line">
                              <a:avLst/>
                            </a:prstGeom>
                            <a:noFill/>
                            <a:ln w="19050" cap="flat" cmpd="sng" algn="ctr">
                              <a:solidFill>
                                <a:sysClr val="windowText" lastClr="000000"/>
                              </a:solidFill>
                              <a:prstDash val="solid"/>
                            </a:ln>
                            <a:effectLst/>
                          </wps:spPr>
                          <wps:bodyPr/>
                        </wps:wsp>
                      </wpg:grpSp>
                      <wps:wsp>
                        <wps:cNvPr id="299" name="Connecteur droit 96"/>
                        <wps:cNvCnPr/>
                        <wps:spPr>
                          <a:xfrm>
                            <a:off x="0" y="277792"/>
                            <a:ext cx="287655" cy="0"/>
                          </a:xfrm>
                          <a:prstGeom prst="line">
                            <a:avLst/>
                          </a:prstGeom>
                          <a:noFill/>
                          <a:ln w="19050" cap="flat" cmpd="sng" algn="ctr">
                            <a:solidFill>
                              <a:sysClr val="windowText" lastClr="000000"/>
                            </a:solidFill>
                            <a:prstDash val="solid"/>
                          </a:ln>
                          <a:effectLst/>
                        </wps:spPr>
                        <wps:bodyPr/>
                      </wps:wsp>
                    </wpg:wgp>
                  </a:graphicData>
                </a:graphic>
              </wp:anchor>
            </w:drawing>
          </mc:Choice>
          <mc:Fallback>
            <w:pict>
              <v:group w14:anchorId="06C3BA60" id="Groupe 8" o:spid="_x0000_s1061" style="position:absolute;left:0;text-align:left;margin-left:10.3pt;margin-top:12.6pt;width:289.45pt;height:41.85pt;z-index:251634176" coordsize="36758,5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">
                <v:group id="Groupe 5" o:spid="_x0000_s1062" style="position:absolute;left:2951;width:33807;height:5314" coordsize="33811,5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31" o:spid="_x0000_s1063" style="position:absolute;width:17094;height:5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" filled="f" strokecolor="windowText">
                    <v:textbox>
                      <w:txbxContent>
                        <w:p w14:paraId="06C3BB05" w14:textId="77777777" w:rsidR="00CC5C7F" w:rsidRPr="00054435" w:rsidRDefault="00CC5C7F" w:rsidP="00682E4B">
                          <w:pPr>
                            <w:jc w:val="center"/>
                            <w:rPr>
                              <w:rFonts w:cs="Arial"/>
                              <w:color w:val="000000"/>
                            </w:rPr>
                          </w:pPr>
                          <w:r w:rsidRPr="00054435">
                            <w:rPr>
                              <w:rFonts w:cs="Arial"/>
                              <w:color w:val="000000"/>
                            </w:rPr>
                            <w:t>Guider en translation par rapport au pavillon</w:t>
                          </w:r>
                        </w:p>
                      </w:txbxContent>
                    </v:textbox>
                  </v:rect>
                  <v:rect id="Rectangle 32" o:spid="_x0000_s1064" style="position:absolute;left:20024;width:13787;height:5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" filled="f" strokecolor="windowText">
                    <v:textbox>
                      <w:txbxContent>
                        <w:p w14:paraId="06C3BB06" w14:textId="77777777" w:rsidR="00CC5C7F" w:rsidRPr="00054435" w:rsidRDefault="00CC5C7F" w:rsidP="00682E4B">
                          <w:pPr>
                            <w:jc w:val="center"/>
                            <w:rPr>
                              <w:rFonts w:cs="Arial"/>
                              <w:color w:val="000000"/>
                            </w:rPr>
                          </w:pPr>
                          <w:r w:rsidRPr="00054435">
                            <w:rPr>
                              <w:rFonts w:cs="Arial"/>
                              <w:color w:val="000000"/>
                            </w:rPr>
                            <w:t>Chariot (1</w:t>
                          </w:r>
                          <w:r>
                            <w:rPr>
                              <w:rFonts w:cs="Arial"/>
                              <w:color w:val="000000"/>
                            </w:rPr>
                            <w:t>0</w:t>
                          </w:r>
                          <w:r w:rsidRPr="00054435">
                            <w:rPr>
                              <w:rFonts w:cs="Arial"/>
                              <w:color w:val="000000"/>
                            </w:rPr>
                            <w:t>) et rail supérieur (</w:t>
                          </w:r>
                          <w:r>
                            <w:rPr>
                              <w:rFonts w:cs="Arial"/>
                              <w:color w:val="000000"/>
                            </w:rPr>
                            <w:t>3</w:t>
                          </w:r>
                          <w:r w:rsidRPr="00054435">
                            <w:rPr>
                              <w:rFonts w:cs="Arial"/>
                              <w:color w:val="000000"/>
                            </w:rPr>
                            <w:t>)</w:t>
                          </w:r>
                        </w:p>
                      </w:txbxContent>
                    </v:textbox>
                  </v:rect>
                  <v:line id="Connecteur droit 94" o:spid="_x0000_s1065" style="position:absolute;visibility:visible;mso-wrap-style:square" from="17130,2430" to="20010,2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" strokecolor="windowText" strokeweight="1.5pt"/>
                </v:group>
                <v:line id="Connecteur droit 96" o:spid="_x0000_s1066" style="position:absolute;visibility:visible;mso-wrap-style:square" from="0,2777" to="2876,2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" strokecolor="windowText" strokeweight="1.5pt"/>
              </v:group>
            </w:pict>
          </mc:Fallback>
        </mc:AlternateContent>
      </w:r>
    </w:p>
    <w:p w14:paraId="06C3B911" w14:textId="77777777" w:rsidR="00000D95" w:rsidRDefault="007F03A4" w:rsidP="00682E4B">
      <w:pPr>
        <w:spacing w:after="200" w:line="276" w:lineRule="auto"/>
        <w:rPr>
          <w:u w:val="single"/>
        </w:rPr>
      </w:pPr>
      <w:r>
        <w:rPr>
          <w:noProof/>
        </w:rPr>
        <mc:AlternateContent>
          <mc:Choice Requires="wps">
            <w:drawing>
              <wp:anchor distT="0" distB="0" distL="114300" distR="114300" simplePos="0" relativeHeight="251640320" behindDoc="0" locked="0" layoutInCell="1" allowOverlap="1" wp14:anchorId="06C3BA62" wp14:editId="05DB082D">
                <wp:simplePos x="0" y="0"/>
                <wp:positionH relativeFrom="column">
                  <wp:posOffset>3804285</wp:posOffset>
                </wp:positionH>
                <wp:positionV relativeFrom="paragraph">
                  <wp:posOffset>91440</wp:posOffset>
                </wp:positionV>
                <wp:extent cx="1080000" cy="0"/>
                <wp:effectExtent l="0" t="0" r="25400" b="19050"/>
                <wp:wrapNone/>
                <wp:docPr id="19" name="Connecteur droit 92"/>
                <wp:cNvGraphicFramePr/>
                <a:graphic xmlns:a="http://schemas.openxmlformats.org/drawingml/2006/main">
                  <a:graphicData uri="http://schemas.microsoft.com/office/word/2010/wordprocessingShape">
                    <wps:wsp>
                      <wps:cNvCnPr/>
                      <wps:spPr>
                        <a:xfrm>
                          <a:off x="0" y="0"/>
                          <a:ext cx="108000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98B5611" id="Connecteur droit 92" o:spid="_x0000_s1026" style="position:absolute;z-index:25164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9.55pt,7.2pt" to="384.6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" strokecolor="windowText" strokeweight="1.5pt"/>
            </w:pict>
          </mc:Fallback>
        </mc:AlternateContent>
      </w:r>
    </w:p>
    <w:p w14:paraId="06C3B912" w14:textId="77777777" w:rsidR="00000D95" w:rsidRDefault="00000D95" w:rsidP="00682E4B">
      <w:pPr>
        <w:spacing w:after="200" w:line="276" w:lineRule="auto"/>
        <w:rPr>
          <w:u w:val="single"/>
        </w:rPr>
      </w:pPr>
    </w:p>
    <w:p w14:paraId="06C3B913" w14:textId="77777777" w:rsidR="007F03A4" w:rsidRDefault="007F03A4" w:rsidP="00682E4B">
      <w:pPr>
        <w:spacing w:after="200" w:line="276" w:lineRule="auto"/>
        <w:rPr>
          <w:u w:val="single"/>
        </w:rPr>
      </w:pPr>
    </w:p>
    <w:p w14:paraId="06C3B914" w14:textId="73DBA204" w:rsidR="00682E4B" w:rsidRPr="00CF5BCF" w:rsidRDefault="00CC5C7F" w:rsidP="00682E4B">
      <w:pPr>
        <w:spacing w:after="200" w:line="276" w:lineRule="auto"/>
        <w:rPr>
          <w:sz w:val="24"/>
          <w:u w:val="single"/>
        </w:rPr>
      </w:pPr>
      <w:r>
        <w:rPr>
          <w:noProof/>
        </w:rPr>
        <mc:AlternateContent>
          <mc:Choice Requires="wpg">
            <w:drawing>
              <wp:anchor distT="0" distB="0" distL="114300" distR="114300" simplePos="0" relativeHeight="251618816" behindDoc="0" locked="0" layoutInCell="1" allowOverlap="1" wp14:anchorId="06C3BA64" wp14:editId="3ED54C7D">
                <wp:simplePos x="0" y="0"/>
                <wp:positionH relativeFrom="column">
                  <wp:posOffset>-138683</wp:posOffset>
                </wp:positionH>
                <wp:positionV relativeFrom="paragraph">
                  <wp:posOffset>368014</wp:posOffset>
                </wp:positionV>
                <wp:extent cx="4114800" cy="1856887"/>
                <wp:effectExtent l="0" t="0" r="19050" b="10160"/>
                <wp:wrapNone/>
                <wp:docPr id="239" name="Groupe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4800" cy="1856887"/>
                          <a:chOff x="0" y="0"/>
                          <a:chExt cx="4115094" cy="1856997"/>
                        </a:xfrm>
                      </wpg:grpSpPr>
                      <wps:wsp>
                        <wps:cNvPr id="240" name="Rectangle 33"/>
                        <wps:cNvSpPr/>
                        <wps:spPr>
                          <a:xfrm>
                            <a:off x="0" y="0"/>
                            <a:ext cx="3108960" cy="516835"/>
                          </a:xfrm>
                          <a:prstGeom prst="rect">
                            <a:avLst/>
                          </a:prstGeom>
                          <a:noFill/>
                          <a:ln w="9525" cap="flat" cmpd="sng" algn="ctr">
                            <a:solidFill>
                              <a:sysClr val="windowText" lastClr="000000"/>
                            </a:solidFill>
                            <a:prstDash val="solid"/>
                          </a:ln>
                          <a:effectLst/>
                        </wps:spPr>
                        <wps:txbx>
                          <w:txbxContent>
                            <w:p w14:paraId="06C3BB07" w14:textId="00D45FD2" w:rsidR="00CC5C7F" w:rsidRPr="00054435" w:rsidRDefault="00CC5C7F" w:rsidP="00682E4B">
                              <w:pPr>
                                <w:rPr>
                                  <w:color w:val="000000"/>
                                  <w:sz w:val="20"/>
                                </w:rPr>
                              </w:pPr>
                              <w:r w:rsidRPr="00054435">
                                <w:rPr>
                                  <w:rFonts w:cs="Arial"/>
                                  <w:color w:val="000000"/>
                                </w:rPr>
                                <w:t>F</w:t>
                              </w:r>
                              <w:r w:rsidR="00BD7610">
                                <w:rPr>
                                  <w:rFonts w:cs="Arial"/>
                                  <w:color w:val="000000"/>
                                </w:rPr>
                                <w:t>C4 : m</w:t>
                              </w:r>
                              <w:r w:rsidRPr="00054435">
                                <w:rPr>
                                  <w:rFonts w:cs="Arial"/>
                                  <w:color w:val="000000"/>
                                </w:rPr>
                                <w:t>aintenir en positon ouverte sans risque de fermeture et de pincement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1" name="Groupe 111"/>
                        <wpg:cNvGrpSpPr/>
                        <wpg:grpSpPr>
                          <a:xfrm>
                            <a:off x="176543" y="516048"/>
                            <a:ext cx="3938551" cy="1340949"/>
                            <a:chOff x="0" y="0"/>
                            <a:chExt cx="3938551" cy="1340949"/>
                          </a:xfrm>
                        </wpg:grpSpPr>
                        <wps:wsp>
                          <wps:cNvPr id="242" name="Rectangle 36"/>
                          <wps:cNvSpPr/>
                          <wps:spPr>
                            <a:xfrm>
                              <a:off x="292547" y="813117"/>
                              <a:ext cx="2044475" cy="473313"/>
                            </a:xfrm>
                            <a:prstGeom prst="rect">
                              <a:avLst/>
                            </a:prstGeom>
                            <a:noFill/>
                            <a:ln w="9525" cap="flat" cmpd="sng" algn="ctr">
                              <a:solidFill>
                                <a:sysClr val="windowText" lastClr="000000"/>
                              </a:solidFill>
                              <a:prstDash val="solid"/>
                            </a:ln>
                            <a:effectLst/>
                          </wps:spPr>
                          <wps:txbx>
                            <w:txbxContent>
                              <w:p w14:paraId="06C3BB08" w14:textId="77777777" w:rsidR="00CC5C7F" w:rsidRPr="00054435" w:rsidRDefault="00CC5C7F" w:rsidP="00682E4B">
                                <w:pPr>
                                  <w:jc w:val="center"/>
                                  <w:rPr>
                                    <w:rFonts w:cs="Arial"/>
                                    <w:color w:val="000000"/>
                                  </w:rPr>
                                </w:pPr>
                                <w:r w:rsidRPr="00054435">
                                  <w:rPr>
                                    <w:rFonts w:cs="Arial"/>
                                    <w:color w:val="000000"/>
                                  </w:rPr>
                                  <w:t>Absorber le choc d’ouverture en bas de porte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ectangle 37"/>
                          <wps:cNvSpPr/>
                          <wps:spPr>
                            <a:xfrm>
                              <a:off x="2624775" y="808819"/>
                              <a:ext cx="1313776" cy="532130"/>
                            </a:xfrm>
                            <a:prstGeom prst="rect">
                              <a:avLst/>
                            </a:prstGeom>
                            <a:noFill/>
                            <a:ln w="9525" cap="flat" cmpd="sng" algn="ctr">
                              <a:solidFill>
                                <a:sysClr val="windowText" lastClr="000000"/>
                              </a:solidFill>
                              <a:prstDash val="solid"/>
                            </a:ln>
                            <a:effectLst/>
                          </wps:spPr>
                          <wps:txbx>
                            <w:txbxContent>
                              <w:p w14:paraId="06C3BB0A" w14:textId="77777777" w:rsidR="00CC5C7F" w:rsidRPr="00054435" w:rsidRDefault="00CC5C7F" w:rsidP="00054435">
                                <w:pPr>
                                  <w:jc w:val="center"/>
                                  <w:rPr>
                                    <w:rFonts w:cs="Arial"/>
                                    <w:color w:val="000000"/>
                                  </w:rPr>
                                </w:pPr>
                                <w:r w:rsidRPr="00054435">
                                  <w:rPr>
                                    <w:rFonts w:cs="Arial"/>
                                    <w:color w:val="000000"/>
                                  </w:rPr>
                                  <w:t xml:space="preserve">Butée inférieure (9)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Connecteur droit 104"/>
                          <wps:cNvCnPr/>
                          <wps:spPr>
                            <a:xfrm>
                              <a:off x="0" y="0"/>
                              <a:ext cx="0" cy="1080000"/>
                            </a:xfrm>
                            <a:prstGeom prst="line">
                              <a:avLst/>
                            </a:prstGeom>
                            <a:noFill/>
                            <a:ln w="19050" cap="flat" cmpd="sng" algn="ctr">
                              <a:solidFill>
                                <a:sysClr val="windowText" lastClr="000000"/>
                              </a:solidFill>
                              <a:prstDash val="solid"/>
                            </a:ln>
                            <a:effectLst/>
                          </wps:spPr>
                          <wps:bodyPr/>
                        </wps:wsp>
                        <wps:wsp>
                          <wps:cNvPr id="245" name="Connecteur droit 105"/>
                          <wps:cNvCnPr/>
                          <wps:spPr>
                            <a:xfrm>
                              <a:off x="0" y="357612"/>
                              <a:ext cx="288021" cy="0"/>
                            </a:xfrm>
                            <a:prstGeom prst="line">
                              <a:avLst/>
                            </a:prstGeom>
                            <a:noFill/>
                            <a:ln w="19050" cap="flat" cmpd="sng" algn="ctr">
                              <a:solidFill>
                                <a:sysClr val="windowText" lastClr="000000"/>
                              </a:solidFill>
                              <a:prstDash val="solid"/>
                            </a:ln>
                            <a:effectLst/>
                          </wps:spPr>
                          <wps:bodyPr/>
                        </wps:wsp>
                        <wps:wsp>
                          <wps:cNvPr id="246" name="Connecteur droit 107"/>
                          <wps:cNvCnPr/>
                          <wps:spPr>
                            <a:xfrm>
                              <a:off x="4526" y="1068309"/>
                              <a:ext cx="288021" cy="0"/>
                            </a:xfrm>
                            <a:prstGeom prst="line">
                              <a:avLst/>
                            </a:prstGeom>
                            <a:noFill/>
                            <a:ln w="19050" cap="flat" cmpd="sng" algn="ctr">
                              <a:solidFill>
                                <a:sysClr val="windowText" lastClr="000000"/>
                              </a:solidFill>
                              <a:prstDash val="solid"/>
                            </a:ln>
                            <a:effectLst/>
                          </wps:spPr>
                          <wps:bodyPr/>
                        </wps:wsp>
                        <wpg:grpSp>
                          <wpg:cNvPr id="247" name="Groupe 110"/>
                          <wpg:cNvGrpSpPr/>
                          <wpg:grpSpPr>
                            <a:xfrm>
                              <a:off x="288021" y="126992"/>
                              <a:ext cx="3490293" cy="495672"/>
                              <a:chOff x="-730493" y="36458"/>
                              <a:chExt cx="3490293" cy="495672"/>
                            </a:xfrm>
                          </wpg:grpSpPr>
                          <wps:wsp>
                            <wps:cNvPr id="248" name="Rectangle 34"/>
                            <wps:cNvSpPr/>
                            <wps:spPr>
                              <a:xfrm>
                                <a:off x="-730493" y="39149"/>
                                <a:ext cx="2049001" cy="492981"/>
                              </a:xfrm>
                              <a:prstGeom prst="rect">
                                <a:avLst/>
                              </a:prstGeom>
                              <a:noFill/>
                              <a:ln w="9525" cap="flat" cmpd="sng" algn="ctr">
                                <a:solidFill>
                                  <a:sysClr val="windowText" lastClr="000000"/>
                                </a:solidFill>
                                <a:prstDash val="solid"/>
                              </a:ln>
                              <a:effectLst/>
                            </wps:spPr>
                            <wps:txbx>
                              <w:txbxContent>
                                <w:p w14:paraId="06C3BB0B" w14:textId="77777777" w:rsidR="00CC5C7F" w:rsidRPr="00054435" w:rsidRDefault="00CC5C7F" w:rsidP="00682E4B">
                                  <w:pPr>
                                    <w:jc w:val="center"/>
                                    <w:rPr>
                                      <w:rFonts w:cs="Arial"/>
                                      <w:color w:val="000000"/>
                                    </w:rPr>
                                  </w:pPr>
                                  <w:r w:rsidRPr="00054435">
                                    <w:rPr>
                                      <w:rFonts w:cs="Arial"/>
                                      <w:color w:val="000000"/>
                                    </w:rPr>
                                    <w:t>Absorber le choc d’ouverture en milieu de porte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ectangle 35"/>
                            <wps:cNvSpPr/>
                            <wps:spPr>
                              <a:xfrm>
                                <a:off x="1614304" y="36458"/>
                                <a:ext cx="1145496" cy="492981"/>
                              </a:xfrm>
                              <a:prstGeom prst="rect">
                                <a:avLst/>
                              </a:prstGeom>
                              <a:noFill/>
                              <a:ln w="9525" cap="flat" cmpd="sng" algn="ctr">
                                <a:solidFill>
                                  <a:sysClr val="windowText" lastClr="000000"/>
                                </a:solidFill>
                                <a:prstDash val="solid"/>
                              </a:ln>
                              <a:effectLst/>
                            </wps:spPr>
                            <wps:txbx>
                              <w:txbxContent>
                                <w:p w14:paraId="06C3BB0C" w14:textId="77777777" w:rsidR="00CC5C7F" w:rsidRPr="00054435" w:rsidRDefault="00CC5C7F" w:rsidP="00682E4B">
                                  <w:pPr>
                                    <w:jc w:val="center"/>
                                    <w:rPr>
                                      <w:rFonts w:cs="Arial"/>
                                      <w:color w:val="000000"/>
                                    </w:rPr>
                                  </w:pPr>
                                  <w:r w:rsidRPr="00054435">
                                    <w:rPr>
                                      <w:rFonts w:cs="Arial"/>
                                      <w:color w:val="000000"/>
                                    </w:rPr>
                                    <w:t xml:space="preserve">Butée centrale (8)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Connecteur droit 108"/>
                            <wps:cNvCnPr/>
                            <wps:spPr>
                              <a:xfrm>
                                <a:off x="1318329" y="291806"/>
                                <a:ext cx="288021" cy="0"/>
                              </a:xfrm>
                              <a:prstGeom prst="line">
                                <a:avLst/>
                              </a:prstGeom>
                              <a:noFill/>
                              <a:ln w="19050" cap="flat" cmpd="sng" algn="ctr">
                                <a:solidFill>
                                  <a:sysClr val="windowText" lastClr="000000"/>
                                </a:solidFill>
                                <a:prstDash val="solid"/>
                              </a:ln>
                              <a:effectLst/>
                            </wps:spPr>
                            <wps:bodyPr/>
                          </wps:wsp>
                        </wpg:grpSp>
                        <wps:wsp>
                          <wps:cNvPr id="251" name="Connecteur droit 109"/>
                          <wps:cNvCnPr/>
                          <wps:spPr>
                            <a:xfrm>
                              <a:off x="2340578" y="1068121"/>
                              <a:ext cx="288021" cy="0"/>
                            </a:xfrm>
                            <a:prstGeom prst="line">
                              <a:avLst/>
                            </a:prstGeom>
                            <a:noFill/>
                            <a:ln w="19050"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06C3BA64" id="Groupe 112" o:spid="_x0000_s1067" style="position:absolute;left:0;text-align:left;margin-left:-10.9pt;margin-top:29pt;width:324pt;height:146.2pt;z-index:251618816" coordsize="41150,18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">
                <v:rect id="_x0000_s1068" style="position:absolute;width:31089;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" filled="f" strokecolor="windowText">
                  <v:textbox>
                    <w:txbxContent>
                      <w:p w14:paraId="06C3BB07" w14:textId="00D45FD2" w:rsidR="00CC5C7F" w:rsidRPr="00054435" w:rsidRDefault="00CC5C7F" w:rsidP="00682E4B">
                        <w:pPr>
                          <w:rPr>
                            <w:color w:val="000000"/>
                            <w:sz w:val="20"/>
                          </w:rPr>
                        </w:pPr>
                        <w:r w:rsidRPr="00054435">
                          <w:rPr>
                            <w:rFonts w:cs="Arial"/>
                            <w:color w:val="000000"/>
                          </w:rPr>
                          <w:t>F</w:t>
                        </w:r>
                        <w:r w:rsidR="00BD7610">
                          <w:rPr>
                            <w:rFonts w:cs="Arial"/>
                            <w:color w:val="000000"/>
                          </w:rPr>
                          <w:t>C4 : m</w:t>
                        </w:r>
                        <w:r w:rsidRPr="00054435">
                          <w:rPr>
                            <w:rFonts w:cs="Arial"/>
                            <w:color w:val="000000"/>
                          </w:rPr>
                          <w:t>aintenir en positon ouverte sans risque de fermeture et de pincement</w:t>
                        </w:r>
                      </w:p>
                    </w:txbxContent>
                  </v:textbox>
                </v:rect>
                <v:group id="Groupe 111" o:spid="_x0000_s1069" style="position:absolute;left:1765;top:5160;width:39385;height:13409" coordsize="39385,1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rect id="Rectangle 36" o:spid="_x0000_s1070" style="position:absolute;left:2925;top:8131;width:20445;height:4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" filled="f" strokecolor="windowText">
                    <v:textbox>
                      <w:txbxContent>
                        <w:p w14:paraId="06C3BB08" w14:textId="77777777" w:rsidR="00CC5C7F" w:rsidRPr="00054435" w:rsidRDefault="00CC5C7F" w:rsidP="00682E4B">
                          <w:pPr>
                            <w:jc w:val="center"/>
                            <w:rPr>
                              <w:rFonts w:cs="Arial"/>
                              <w:color w:val="000000"/>
                            </w:rPr>
                          </w:pPr>
                          <w:r w:rsidRPr="00054435">
                            <w:rPr>
                              <w:rFonts w:cs="Arial"/>
                              <w:color w:val="000000"/>
                            </w:rPr>
                            <w:t>Absorber le choc d’ouverture en bas de porte</w:t>
                          </w:r>
                        </w:p>
                      </w:txbxContent>
                    </v:textbox>
                  </v:rect>
                  <v:rect id="Rectangle 37" o:spid="_x0000_s1071" style="position:absolute;left:26247;top:8088;width:13138;height:5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" filled="f" strokecolor="windowText">
                    <v:textbox>
                      <w:txbxContent>
                        <w:p w14:paraId="06C3BB0A" w14:textId="77777777" w:rsidR="00CC5C7F" w:rsidRPr="00054435" w:rsidRDefault="00CC5C7F" w:rsidP="00054435">
                          <w:pPr>
                            <w:jc w:val="center"/>
                            <w:rPr>
                              <w:rFonts w:cs="Arial"/>
                              <w:color w:val="000000"/>
                            </w:rPr>
                          </w:pPr>
                          <w:r w:rsidRPr="00054435">
                            <w:rPr>
                              <w:rFonts w:cs="Arial"/>
                              <w:color w:val="000000"/>
                            </w:rPr>
                            <w:t xml:space="preserve">Butée inférieure (9) </w:t>
                          </w:r>
                        </w:p>
                      </w:txbxContent>
                    </v:textbox>
                  </v:rect>
                  <v:line id="Connecteur droit 104" o:spid="_x0000_s1072" style="position:absolute;visibility:visible;mso-wrap-style:square" from="0,0" to="0,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" strokecolor="windowText" strokeweight="1.5pt"/>
                  <v:line id="Connecteur droit 105" o:spid="_x0000_s1073" style="position:absolute;visibility:visible;mso-wrap-style:square" from="0,3576" to="2880,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" strokecolor="windowText" strokeweight="1.5pt"/>
                  <v:line id="Connecteur droit 107" o:spid="_x0000_s1074" style="position:absolute;visibility:visible;mso-wrap-style:square" from="45,10683" to="2925,10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" strokecolor="windowText" strokeweight="1.5pt"/>
                  <v:group id="Groupe 110" o:spid="_x0000_s1075" style="position:absolute;left:2880;top:1269;width:34903;height:4957" coordorigin="-7304,364" coordsize="34902,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rect id="Rectangle 34" o:spid="_x0000_s1076" style="position:absolute;left:-7304;top:391;width:20489;height:4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" filled="f" strokecolor="windowText">
                      <v:textbox>
                        <w:txbxContent>
                          <w:p w14:paraId="06C3BB0B" w14:textId="77777777" w:rsidR="00CC5C7F" w:rsidRPr="00054435" w:rsidRDefault="00CC5C7F" w:rsidP="00682E4B">
                            <w:pPr>
                              <w:jc w:val="center"/>
                              <w:rPr>
                                <w:rFonts w:cs="Arial"/>
                                <w:color w:val="000000"/>
                              </w:rPr>
                            </w:pPr>
                            <w:r w:rsidRPr="00054435">
                              <w:rPr>
                                <w:rFonts w:cs="Arial"/>
                                <w:color w:val="000000"/>
                              </w:rPr>
                              <w:t>Absorber le choc d’ouverture en milieu de porte</w:t>
                            </w:r>
                          </w:p>
                        </w:txbxContent>
                      </v:textbox>
                    </v:rect>
                    <v:rect id="_x0000_s1077" style="position:absolute;left:16143;top:364;width:11455;height:4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" filled="f" strokecolor="windowText">
                      <v:textbox>
                        <w:txbxContent>
                          <w:p w14:paraId="06C3BB0C" w14:textId="77777777" w:rsidR="00CC5C7F" w:rsidRPr="00054435" w:rsidRDefault="00CC5C7F" w:rsidP="00682E4B">
                            <w:pPr>
                              <w:jc w:val="center"/>
                              <w:rPr>
                                <w:rFonts w:cs="Arial"/>
                                <w:color w:val="000000"/>
                              </w:rPr>
                            </w:pPr>
                            <w:r w:rsidRPr="00054435">
                              <w:rPr>
                                <w:rFonts w:cs="Arial"/>
                                <w:color w:val="000000"/>
                              </w:rPr>
                              <w:t xml:space="preserve">Butée centrale (8) </w:t>
                            </w:r>
                          </w:p>
                        </w:txbxContent>
                      </v:textbox>
                    </v:rect>
                    <v:line id="Connecteur droit 108" o:spid="_x0000_s1078" style="position:absolute;visibility:visible;mso-wrap-style:square" from="13183,2918" to="16063,2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" strokecolor="windowText" strokeweight="1.5pt"/>
                  </v:group>
                  <v:line id="Connecteur droit 109" o:spid="_x0000_s1079" style="position:absolute;visibility:visible;mso-wrap-style:square" from="23405,10681" to="26285,10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" strokecolor="windowText" strokeweight="1.5pt"/>
                </v:group>
              </v:group>
            </w:pict>
          </mc:Fallback>
        </mc:AlternateContent>
      </w:r>
      <w:r w:rsidR="00682E4B" w:rsidRPr="00CF5BCF">
        <w:rPr>
          <w:sz w:val="24"/>
          <w:u w:val="single"/>
        </w:rPr>
        <w:t>Diagramme FAST de la fonction FC4</w:t>
      </w:r>
      <w:r w:rsidR="00682E4B" w:rsidRPr="00CF5BCF">
        <w:rPr>
          <w:sz w:val="24"/>
        </w:rPr>
        <w:t> :</w:t>
      </w:r>
      <w:r w:rsidR="00000D95" w:rsidRPr="00CF5BCF">
        <w:rPr>
          <w:rFonts w:eastAsia="Calibri" w:cs="Arial"/>
          <w:sz w:val="24"/>
          <w:lang w:eastAsia="en-US"/>
        </w:rPr>
        <w:t xml:space="preserve"> </w:t>
      </w:r>
    </w:p>
    <w:p w14:paraId="06C3B915" w14:textId="2FA8A556" w:rsidR="000D0F08" w:rsidRDefault="00682E4B" w:rsidP="000D0F08">
      <w:pPr>
        <w:spacing w:after="200" w:line="276" w:lineRule="auto"/>
        <w:rPr>
          <w:rFonts w:eastAsia="Calibri" w:cs="Arial"/>
          <w:sz w:val="24"/>
          <w:szCs w:val="22"/>
          <w:lang w:eastAsia="en-US"/>
        </w:rPr>
      </w:pPr>
      <w:r>
        <w:rPr>
          <w:noProof/>
        </w:rPr>
        <mc:AlternateContent>
          <mc:Choice Requires="wpg">
            <w:drawing>
              <wp:anchor distT="0" distB="0" distL="114300" distR="114300" simplePos="0" relativeHeight="251629056" behindDoc="0" locked="0" layoutInCell="1" allowOverlap="1" wp14:anchorId="06C3BA66" wp14:editId="17E43357">
                <wp:simplePos x="0" y="0"/>
                <wp:positionH relativeFrom="column">
                  <wp:posOffset>530860</wp:posOffset>
                </wp:positionH>
                <wp:positionV relativeFrom="paragraph">
                  <wp:posOffset>8321040</wp:posOffset>
                </wp:positionV>
                <wp:extent cx="6355080" cy="1804035"/>
                <wp:effectExtent l="0" t="0" r="0" b="0"/>
                <wp:wrapNone/>
                <wp:docPr id="226" name="Groupe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5080" cy="1804035"/>
                          <a:chOff x="0" y="0"/>
                          <a:chExt cx="6355533" cy="1804142"/>
                        </a:xfrm>
                      </wpg:grpSpPr>
                      <wps:wsp>
                        <wps:cNvPr id="227" name="Rectangle 33"/>
                        <wps:cNvSpPr>
                          <a:spLocks noChangeArrowheads="1"/>
                        </wps:cNvSpPr>
                        <wps:spPr bwMode="auto">
                          <a:xfrm>
                            <a:off x="0" y="0"/>
                            <a:ext cx="3108960" cy="516835"/>
                          </a:xfrm>
                          <a:prstGeom prst="rect">
                            <a:avLst/>
                          </a:prstGeom>
                          <a:noFill/>
                          <a:ln w="952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C3BB0D" w14:textId="77777777" w:rsidR="00CC5C7F" w:rsidRPr="000D0F08" w:rsidRDefault="00CC5C7F" w:rsidP="000D0F08">
                              <w:pPr>
                                <w:rPr>
                                  <w:color w:val="000000"/>
                                </w:rPr>
                              </w:pPr>
                              <w:r w:rsidRPr="000D0F08">
                                <w:rPr>
                                  <w:rFonts w:cs="Arial"/>
                                  <w:color w:val="000000"/>
                                  <w:sz w:val="24"/>
                                </w:rPr>
                                <w:t>FC4 : Maintenir en positon ouverte sans risque de fermeture et de pincement</w:t>
                              </w:r>
                            </w:p>
                          </w:txbxContent>
                        </wps:txbx>
                        <wps:bodyPr rot="0" vert="horz" wrap="square" lIns="91440" tIns="45720" rIns="91440" bIns="45720" anchor="ctr" anchorCtr="0" upright="1">
                          <a:noAutofit/>
                        </wps:bodyPr>
                      </wps:wsp>
                      <wpg:grpSp>
                        <wpg:cNvPr id="228" name="Groupe 111"/>
                        <wpg:cNvGrpSpPr>
                          <a:grpSpLocks/>
                        </wpg:cNvGrpSpPr>
                        <wpg:grpSpPr bwMode="auto">
                          <a:xfrm>
                            <a:off x="176543" y="516048"/>
                            <a:ext cx="6178990" cy="1288094"/>
                            <a:chOff x="0" y="0"/>
                            <a:chExt cx="6178990" cy="1288094"/>
                          </a:xfrm>
                        </wpg:grpSpPr>
                        <wps:wsp>
                          <wps:cNvPr id="229" name="Rectangle 36"/>
                          <wps:cNvSpPr>
                            <a:spLocks noChangeArrowheads="1"/>
                          </wps:cNvSpPr>
                          <wps:spPr bwMode="auto">
                            <a:xfrm>
                              <a:off x="1018514" y="755964"/>
                              <a:ext cx="2162810" cy="532130"/>
                            </a:xfrm>
                            <a:prstGeom prst="rect">
                              <a:avLst/>
                            </a:prstGeom>
                            <a:noFill/>
                            <a:ln w="952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C3BB0E" w14:textId="77777777" w:rsidR="00CC5C7F" w:rsidRPr="000D0F08" w:rsidRDefault="00CC5C7F" w:rsidP="000D0F08">
                                <w:pPr>
                                  <w:jc w:val="center"/>
                                  <w:rPr>
                                    <w:rFonts w:cs="Arial"/>
                                    <w:color w:val="000000"/>
                                    <w:sz w:val="24"/>
                                  </w:rPr>
                                </w:pPr>
                                <w:r w:rsidRPr="000D0F08">
                                  <w:rPr>
                                    <w:rFonts w:cs="Arial"/>
                                    <w:color w:val="000000"/>
                                    <w:sz w:val="24"/>
                                  </w:rPr>
                                  <w:t>Absorber le choc d’ouverture en bas de porte</w:t>
                                </w:r>
                              </w:p>
                              <w:p w14:paraId="06C3BB0F" w14:textId="77777777" w:rsidR="00CC5C7F" w:rsidRPr="000D0F08" w:rsidRDefault="00CC5C7F" w:rsidP="000D0F08">
                                <w:pPr>
                                  <w:jc w:val="center"/>
                                  <w:rPr>
                                    <w:rFonts w:cs="Arial"/>
                                    <w:color w:val="000000"/>
                                    <w:sz w:val="24"/>
                                  </w:rPr>
                                </w:pPr>
                              </w:p>
                            </w:txbxContent>
                          </wps:txbx>
                          <wps:bodyPr rot="0" vert="horz" wrap="square" lIns="91440" tIns="45720" rIns="91440" bIns="45720" anchor="ctr" anchorCtr="0" upright="1">
                            <a:noAutofit/>
                          </wps:bodyPr>
                        </wps:wsp>
                        <wps:wsp>
                          <wps:cNvPr id="230" name="Rectangle 37"/>
                          <wps:cNvSpPr>
                            <a:spLocks noChangeArrowheads="1"/>
                          </wps:cNvSpPr>
                          <wps:spPr bwMode="auto">
                            <a:xfrm>
                              <a:off x="4209861" y="728804"/>
                              <a:ext cx="1969129" cy="532130"/>
                            </a:xfrm>
                            <a:prstGeom prst="rect">
                              <a:avLst/>
                            </a:prstGeom>
                            <a:noFill/>
                            <a:ln w="952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C3BB10" w14:textId="77777777" w:rsidR="00CC5C7F" w:rsidRPr="000D0F08" w:rsidRDefault="00CC5C7F" w:rsidP="000D0F08">
                                <w:pPr>
                                  <w:jc w:val="center"/>
                                  <w:rPr>
                                    <w:rFonts w:cs="Arial"/>
                                    <w:color w:val="000000"/>
                                    <w:sz w:val="24"/>
                                  </w:rPr>
                                </w:pPr>
                                <w:r w:rsidRPr="000D0F08">
                                  <w:rPr>
                                    <w:rFonts w:cs="Arial"/>
                                    <w:color w:val="000000"/>
                                    <w:sz w:val="24"/>
                                  </w:rPr>
                                  <w:t xml:space="preserve">Butée inférieure (9) </w:t>
                                </w:r>
                              </w:p>
                              <w:p w14:paraId="06C3BB11" w14:textId="77777777" w:rsidR="00CC5C7F" w:rsidRPr="000D0F08" w:rsidRDefault="00CC5C7F" w:rsidP="000D0F08">
                                <w:pPr>
                                  <w:jc w:val="center"/>
                                  <w:rPr>
                                    <w:rFonts w:cs="Arial"/>
                                    <w:color w:val="000000"/>
                                    <w:sz w:val="24"/>
                                  </w:rPr>
                                </w:pPr>
                              </w:p>
                            </w:txbxContent>
                          </wps:txbx>
                          <wps:bodyPr rot="0" vert="horz" wrap="square" lIns="91440" tIns="45720" rIns="91440" bIns="45720" anchor="ctr" anchorCtr="0" upright="1">
                            <a:noAutofit/>
                          </wps:bodyPr>
                        </wps:wsp>
                        <wps:wsp>
                          <wps:cNvPr id="231" name="Connecteur droit 104"/>
                          <wps:cNvCnPr>
                            <a:cxnSpLocks noChangeShapeType="1"/>
                          </wps:cNvCnPr>
                          <wps:spPr bwMode="auto">
                            <a:xfrm>
                              <a:off x="0" y="0"/>
                              <a:ext cx="0" cy="1080000"/>
                            </a:xfrm>
                            <a:prstGeom prst="line">
                              <a:avLst/>
                            </a:prstGeom>
                            <a:noFill/>
                            <a:ln w="190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Connecteur droit 105"/>
                          <wps:cNvCnPr>
                            <a:cxnSpLocks noChangeShapeType="1"/>
                          </wps:cNvCnPr>
                          <wps:spPr bwMode="auto">
                            <a:xfrm>
                              <a:off x="0" y="357612"/>
                              <a:ext cx="1017767" cy="0"/>
                            </a:xfrm>
                            <a:prstGeom prst="line">
                              <a:avLst/>
                            </a:prstGeom>
                            <a:noFill/>
                            <a:ln w="190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Connecteur droit 107"/>
                          <wps:cNvCnPr>
                            <a:cxnSpLocks noChangeShapeType="1"/>
                          </wps:cNvCnPr>
                          <wps:spPr bwMode="auto">
                            <a:xfrm>
                              <a:off x="4526" y="1068309"/>
                              <a:ext cx="1017270" cy="0"/>
                            </a:xfrm>
                            <a:prstGeom prst="line">
                              <a:avLst/>
                            </a:prstGeom>
                            <a:noFill/>
                            <a:ln w="190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g:grpSp>
                          <wpg:cNvPr id="234" name="Groupe 110"/>
                          <wpg:cNvGrpSpPr>
                            <a:grpSpLocks/>
                          </wpg:cNvGrpSpPr>
                          <wpg:grpSpPr bwMode="auto">
                            <a:xfrm>
                              <a:off x="1018514" y="90534"/>
                              <a:ext cx="5136107" cy="532130"/>
                              <a:chOff x="0" y="0"/>
                              <a:chExt cx="5136107" cy="532130"/>
                            </a:xfrm>
                          </wpg:grpSpPr>
                          <wps:wsp>
                            <wps:cNvPr id="235" name="Rectangle 34"/>
                            <wps:cNvSpPr>
                              <a:spLocks noChangeArrowheads="1"/>
                            </wps:cNvSpPr>
                            <wps:spPr bwMode="auto">
                              <a:xfrm>
                                <a:off x="0" y="36214"/>
                                <a:ext cx="2163374" cy="492981"/>
                              </a:xfrm>
                              <a:prstGeom prst="rect">
                                <a:avLst/>
                              </a:prstGeom>
                              <a:noFill/>
                              <a:ln w="952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C3BB12" w14:textId="77777777" w:rsidR="00CC5C7F" w:rsidRPr="000D0F08" w:rsidRDefault="00CC5C7F" w:rsidP="000D0F08">
                                  <w:pPr>
                                    <w:jc w:val="center"/>
                                    <w:rPr>
                                      <w:rFonts w:cs="Arial"/>
                                      <w:color w:val="000000"/>
                                      <w:sz w:val="24"/>
                                    </w:rPr>
                                  </w:pPr>
                                  <w:r w:rsidRPr="000D0F08">
                                    <w:rPr>
                                      <w:rFonts w:cs="Arial"/>
                                      <w:color w:val="000000"/>
                                      <w:sz w:val="24"/>
                                    </w:rPr>
                                    <w:t>Absorber le choc d’ouverture en milieu de porte</w:t>
                                  </w:r>
                                </w:p>
                              </w:txbxContent>
                            </wps:txbx>
                            <wps:bodyPr rot="0" vert="horz" wrap="square" lIns="91440" tIns="45720" rIns="91440" bIns="45720" anchor="ctr" anchorCtr="0" upright="1">
                              <a:noAutofit/>
                            </wps:bodyPr>
                          </wps:wsp>
                          <wps:wsp>
                            <wps:cNvPr id="236" name="Rectangle 35"/>
                            <wps:cNvSpPr>
                              <a:spLocks noChangeArrowheads="1"/>
                            </wps:cNvSpPr>
                            <wps:spPr bwMode="auto">
                              <a:xfrm>
                                <a:off x="3177767" y="0"/>
                                <a:ext cx="1958340" cy="532130"/>
                              </a:xfrm>
                              <a:prstGeom prst="rect">
                                <a:avLst/>
                              </a:prstGeom>
                              <a:noFill/>
                              <a:ln w="952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C3BB13" w14:textId="77777777" w:rsidR="00CC5C7F" w:rsidRPr="000D0F08" w:rsidRDefault="00CC5C7F" w:rsidP="000D0F08">
                                  <w:pPr>
                                    <w:jc w:val="center"/>
                                    <w:rPr>
                                      <w:rFonts w:cs="Arial"/>
                                      <w:color w:val="000000"/>
                                      <w:sz w:val="24"/>
                                    </w:rPr>
                                  </w:pPr>
                                  <w:r w:rsidRPr="000D0F08">
                                    <w:rPr>
                                      <w:rFonts w:cs="Arial"/>
                                      <w:color w:val="000000"/>
                                      <w:sz w:val="24"/>
                                    </w:rPr>
                                    <w:t xml:space="preserve">Butée centrale (8) </w:t>
                                  </w:r>
                                </w:p>
                              </w:txbxContent>
                            </wps:txbx>
                            <wps:bodyPr rot="0" vert="horz" wrap="square" lIns="91440" tIns="45720" rIns="91440" bIns="45720" anchor="ctr" anchorCtr="0" upright="1">
                              <a:noAutofit/>
                            </wps:bodyPr>
                          </wps:wsp>
                          <wps:wsp>
                            <wps:cNvPr id="237" name="Connecteur droit 108"/>
                            <wps:cNvCnPr>
                              <a:cxnSpLocks noChangeShapeType="1"/>
                            </wps:cNvCnPr>
                            <wps:spPr bwMode="auto">
                              <a:xfrm>
                                <a:off x="2163779" y="271604"/>
                                <a:ext cx="1017767" cy="0"/>
                              </a:xfrm>
                              <a:prstGeom prst="line">
                                <a:avLst/>
                              </a:prstGeom>
                              <a:noFill/>
                              <a:ln w="190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238" name="Connecteur droit 109"/>
                          <wps:cNvCnPr>
                            <a:cxnSpLocks noChangeShapeType="1"/>
                          </wps:cNvCnPr>
                          <wps:spPr bwMode="auto">
                            <a:xfrm>
                              <a:off x="3177766" y="1000408"/>
                              <a:ext cx="1031875" cy="0"/>
                            </a:xfrm>
                            <a:prstGeom prst="line">
                              <a:avLst/>
                            </a:prstGeom>
                            <a:noFill/>
                            <a:ln w="190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6C3BA66" id="_x0000_s1080" style="position:absolute;left:0;text-align:left;margin-left:41.8pt;margin-top:655.2pt;width:500.4pt;height:142.05pt;z-index:251629056" coordsize="63555,18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">
                <v:rect id="_x0000_s1081" style="position:absolute;width:31089;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" filled="f">
                  <v:textbox>
                    <w:txbxContent>
                      <w:p w14:paraId="06C3BB0D" w14:textId="77777777" w:rsidR="00CC5C7F" w:rsidRPr="000D0F08" w:rsidRDefault="00CC5C7F" w:rsidP="000D0F08">
                        <w:pPr>
                          <w:rPr>
                            <w:color w:val="000000"/>
                          </w:rPr>
                        </w:pPr>
                        <w:r w:rsidRPr="000D0F08">
                          <w:rPr>
                            <w:rFonts w:cs="Arial"/>
                            <w:color w:val="000000"/>
                            <w:sz w:val="24"/>
                          </w:rPr>
                          <w:t>FC4 : Maintenir en positon ouverte sans risque de fermeture et de pincement</w:t>
                        </w:r>
                      </w:p>
                    </w:txbxContent>
                  </v:textbox>
                </v:rect>
                <v:group id="Groupe 111" o:spid="_x0000_s1082" style="position:absolute;left:1765;top:5160;width:61790;height:12881" coordsize="61789,1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ect id="Rectangle 36" o:spid="_x0000_s1083" style="position:absolute;left:10185;top:7559;width:21628;height:5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" filled="f">
                    <v:textbox>
                      <w:txbxContent>
                        <w:p w14:paraId="06C3BB0E" w14:textId="77777777" w:rsidR="00CC5C7F" w:rsidRPr="000D0F08" w:rsidRDefault="00CC5C7F" w:rsidP="000D0F08">
                          <w:pPr>
                            <w:jc w:val="center"/>
                            <w:rPr>
                              <w:rFonts w:cs="Arial"/>
                              <w:color w:val="000000"/>
                              <w:sz w:val="24"/>
                            </w:rPr>
                          </w:pPr>
                          <w:r w:rsidRPr="000D0F08">
                            <w:rPr>
                              <w:rFonts w:cs="Arial"/>
                              <w:color w:val="000000"/>
                              <w:sz w:val="24"/>
                            </w:rPr>
                            <w:t>Absorber le choc d’ouverture en bas de porte</w:t>
                          </w:r>
                        </w:p>
                        <w:p w14:paraId="06C3BB0F" w14:textId="77777777" w:rsidR="00CC5C7F" w:rsidRPr="000D0F08" w:rsidRDefault="00CC5C7F" w:rsidP="000D0F08">
                          <w:pPr>
                            <w:jc w:val="center"/>
                            <w:rPr>
                              <w:rFonts w:cs="Arial"/>
                              <w:color w:val="000000"/>
                              <w:sz w:val="24"/>
                            </w:rPr>
                          </w:pPr>
                        </w:p>
                      </w:txbxContent>
                    </v:textbox>
                  </v:rect>
                  <v:rect id="Rectangle 37" o:spid="_x0000_s1084" style="position:absolute;left:42098;top:7288;width:19691;height:5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" filled="f">
                    <v:textbox>
                      <w:txbxContent>
                        <w:p w14:paraId="06C3BB10" w14:textId="77777777" w:rsidR="00CC5C7F" w:rsidRPr="000D0F08" w:rsidRDefault="00CC5C7F" w:rsidP="000D0F08">
                          <w:pPr>
                            <w:jc w:val="center"/>
                            <w:rPr>
                              <w:rFonts w:cs="Arial"/>
                              <w:color w:val="000000"/>
                              <w:sz w:val="24"/>
                            </w:rPr>
                          </w:pPr>
                          <w:r w:rsidRPr="000D0F08">
                            <w:rPr>
                              <w:rFonts w:cs="Arial"/>
                              <w:color w:val="000000"/>
                              <w:sz w:val="24"/>
                            </w:rPr>
                            <w:t xml:space="preserve">Butée inférieure (9) </w:t>
                          </w:r>
                        </w:p>
                        <w:p w14:paraId="06C3BB11" w14:textId="77777777" w:rsidR="00CC5C7F" w:rsidRPr="000D0F08" w:rsidRDefault="00CC5C7F" w:rsidP="000D0F08">
                          <w:pPr>
                            <w:jc w:val="center"/>
                            <w:rPr>
                              <w:rFonts w:cs="Arial"/>
                              <w:color w:val="000000"/>
                              <w:sz w:val="24"/>
                            </w:rPr>
                          </w:pPr>
                        </w:p>
                      </w:txbxContent>
                    </v:textbox>
                  </v:rect>
                  <v:line id="Connecteur droit 104" o:spid="_x0000_s1085" style="position:absolute;visibility:visible;mso-wrap-style:square" from="0,0" to="0,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" strokeweight="1.5pt"/>
                  <v:line id="Connecteur droit 105" o:spid="_x0000_s1086" style="position:absolute;visibility:visible;mso-wrap-style:square" from="0,3576" to="10177,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" strokeweight="1.5pt"/>
                  <v:line id="Connecteur droit 107" o:spid="_x0000_s1087" style="position:absolute;visibility:visible;mso-wrap-style:square" from="45,10683" to="10217,10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" strokeweight="1.5pt"/>
                  <v:group id="Groupe 110" o:spid="_x0000_s1088" style="position:absolute;left:10185;top:905;width:51361;height:5321" coordsize="51361,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rect id="Rectangle 34" o:spid="_x0000_s1089" style="position:absolute;top:362;width:21633;height:4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" filled="f">
                      <v:textbox>
                        <w:txbxContent>
                          <w:p w14:paraId="06C3BB12" w14:textId="77777777" w:rsidR="00CC5C7F" w:rsidRPr="000D0F08" w:rsidRDefault="00CC5C7F" w:rsidP="000D0F08">
                            <w:pPr>
                              <w:jc w:val="center"/>
                              <w:rPr>
                                <w:rFonts w:cs="Arial"/>
                                <w:color w:val="000000"/>
                                <w:sz w:val="24"/>
                              </w:rPr>
                            </w:pPr>
                            <w:r w:rsidRPr="000D0F08">
                              <w:rPr>
                                <w:rFonts w:cs="Arial"/>
                                <w:color w:val="000000"/>
                                <w:sz w:val="24"/>
                              </w:rPr>
                              <w:t>Absorber le choc d’ouverture en milieu de porte</w:t>
                            </w:r>
                          </w:p>
                        </w:txbxContent>
                      </v:textbox>
                    </v:rect>
                    <v:rect id="_x0000_s1090" style="position:absolute;left:31777;width:19584;height:5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" filled="f">
                      <v:textbox>
                        <w:txbxContent>
                          <w:p w14:paraId="06C3BB13" w14:textId="77777777" w:rsidR="00CC5C7F" w:rsidRPr="000D0F08" w:rsidRDefault="00CC5C7F" w:rsidP="000D0F08">
                            <w:pPr>
                              <w:jc w:val="center"/>
                              <w:rPr>
                                <w:rFonts w:cs="Arial"/>
                                <w:color w:val="000000"/>
                                <w:sz w:val="24"/>
                              </w:rPr>
                            </w:pPr>
                            <w:r w:rsidRPr="000D0F08">
                              <w:rPr>
                                <w:rFonts w:cs="Arial"/>
                                <w:color w:val="000000"/>
                                <w:sz w:val="24"/>
                              </w:rPr>
                              <w:t xml:space="preserve">Butée centrale (8) </w:t>
                            </w:r>
                          </w:p>
                        </w:txbxContent>
                      </v:textbox>
                    </v:rect>
                    <v:line id="Connecteur droit 108" o:spid="_x0000_s1091" style="position:absolute;visibility:visible;mso-wrap-style:square" from="21637,2716" to="31815,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" strokeweight="1.5pt"/>
                  </v:group>
                  <v:line id="Connecteur droit 109" o:spid="_x0000_s1092" style="position:absolute;visibility:visible;mso-wrap-style:square" from="31777,10004" to="42096,10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" strokeweight="1.5pt"/>
                </v:group>
              </v:group>
            </w:pict>
          </mc:Fallback>
        </mc:AlternateContent>
      </w:r>
      <w:r>
        <w:rPr>
          <w:noProof/>
        </w:rPr>
        <mc:AlternateContent>
          <mc:Choice Requires="wpg">
            <w:drawing>
              <wp:anchor distT="0" distB="0" distL="114300" distR="114300" simplePos="0" relativeHeight="251628032" behindDoc="0" locked="0" layoutInCell="1" allowOverlap="1" wp14:anchorId="06C3BA68" wp14:editId="2892564A">
                <wp:simplePos x="0" y="0"/>
                <wp:positionH relativeFrom="column">
                  <wp:posOffset>530860</wp:posOffset>
                </wp:positionH>
                <wp:positionV relativeFrom="paragraph">
                  <wp:posOffset>8321040</wp:posOffset>
                </wp:positionV>
                <wp:extent cx="6355080" cy="1804035"/>
                <wp:effectExtent l="0" t="0" r="0" b="0"/>
                <wp:wrapNone/>
                <wp:docPr id="213" name="Groupe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5080" cy="1804035"/>
                          <a:chOff x="0" y="0"/>
                          <a:chExt cx="6355533" cy="1804142"/>
                        </a:xfrm>
                      </wpg:grpSpPr>
                      <wps:wsp>
                        <wps:cNvPr id="214" name="Rectangle 33"/>
                        <wps:cNvSpPr>
                          <a:spLocks noChangeArrowheads="1"/>
                        </wps:cNvSpPr>
                        <wps:spPr bwMode="auto">
                          <a:xfrm>
                            <a:off x="0" y="0"/>
                            <a:ext cx="3108960" cy="516835"/>
                          </a:xfrm>
                          <a:prstGeom prst="rect">
                            <a:avLst/>
                          </a:prstGeom>
                          <a:noFill/>
                          <a:ln w="952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C3BB14" w14:textId="77777777" w:rsidR="00CC5C7F" w:rsidRPr="000D0F08" w:rsidRDefault="00CC5C7F" w:rsidP="000D0F08">
                              <w:pPr>
                                <w:rPr>
                                  <w:color w:val="000000"/>
                                </w:rPr>
                              </w:pPr>
                              <w:r w:rsidRPr="000D0F08">
                                <w:rPr>
                                  <w:rFonts w:cs="Arial"/>
                                  <w:color w:val="000000"/>
                                  <w:sz w:val="24"/>
                                </w:rPr>
                                <w:t>FC4 : Maintenir en positon ouverte sans risque de fermeture et de pincement</w:t>
                              </w:r>
                            </w:p>
                          </w:txbxContent>
                        </wps:txbx>
                        <wps:bodyPr rot="0" vert="horz" wrap="square" lIns="91440" tIns="45720" rIns="91440" bIns="45720" anchor="ctr" anchorCtr="0" upright="1">
                          <a:noAutofit/>
                        </wps:bodyPr>
                      </wps:wsp>
                      <wpg:grpSp>
                        <wpg:cNvPr id="215" name="Groupe 111"/>
                        <wpg:cNvGrpSpPr>
                          <a:grpSpLocks/>
                        </wpg:cNvGrpSpPr>
                        <wpg:grpSpPr bwMode="auto">
                          <a:xfrm>
                            <a:off x="176543" y="516048"/>
                            <a:ext cx="6178990" cy="1288094"/>
                            <a:chOff x="0" y="0"/>
                            <a:chExt cx="6178990" cy="1288094"/>
                          </a:xfrm>
                        </wpg:grpSpPr>
                        <wps:wsp>
                          <wps:cNvPr id="216" name="Rectangle 36"/>
                          <wps:cNvSpPr>
                            <a:spLocks noChangeArrowheads="1"/>
                          </wps:cNvSpPr>
                          <wps:spPr bwMode="auto">
                            <a:xfrm>
                              <a:off x="1018514" y="755964"/>
                              <a:ext cx="2162810" cy="532130"/>
                            </a:xfrm>
                            <a:prstGeom prst="rect">
                              <a:avLst/>
                            </a:prstGeom>
                            <a:noFill/>
                            <a:ln w="952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C3BB15" w14:textId="77777777" w:rsidR="00CC5C7F" w:rsidRPr="000D0F08" w:rsidRDefault="00CC5C7F" w:rsidP="000D0F08">
                                <w:pPr>
                                  <w:jc w:val="center"/>
                                  <w:rPr>
                                    <w:rFonts w:cs="Arial"/>
                                    <w:color w:val="000000"/>
                                    <w:sz w:val="24"/>
                                  </w:rPr>
                                </w:pPr>
                                <w:r w:rsidRPr="000D0F08">
                                  <w:rPr>
                                    <w:rFonts w:cs="Arial"/>
                                    <w:color w:val="000000"/>
                                    <w:sz w:val="24"/>
                                  </w:rPr>
                                  <w:t>Absorber le choc d’ouverture en bas de porte</w:t>
                                </w:r>
                              </w:p>
                              <w:p w14:paraId="06C3BB16" w14:textId="77777777" w:rsidR="00CC5C7F" w:rsidRPr="000D0F08" w:rsidRDefault="00CC5C7F" w:rsidP="000D0F08">
                                <w:pPr>
                                  <w:jc w:val="center"/>
                                  <w:rPr>
                                    <w:rFonts w:cs="Arial"/>
                                    <w:color w:val="000000"/>
                                    <w:sz w:val="24"/>
                                  </w:rPr>
                                </w:pPr>
                              </w:p>
                            </w:txbxContent>
                          </wps:txbx>
                          <wps:bodyPr rot="0" vert="horz" wrap="square" lIns="91440" tIns="45720" rIns="91440" bIns="45720" anchor="ctr" anchorCtr="0" upright="1">
                            <a:noAutofit/>
                          </wps:bodyPr>
                        </wps:wsp>
                        <wps:wsp>
                          <wps:cNvPr id="217" name="Rectangle 37"/>
                          <wps:cNvSpPr>
                            <a:spLocks noChangeArrowheads="1"/>
                          </wps:cNvSpPr>
                          <wps:spPr bwMode="auto">
                            <a:xfrm>
                              <a:off x="4209861" y="728804"/>
                              <a:ext cx="1969129" cy="532130"/>
                            </a:xfrm>
                            <a:prstGeom prst="rect">
                              <a:avLst/>
                            </a:prstGeom>
                            <a:noFill/>
                            <a:ln w="952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C3BB17" w14:textId="77777777" w:rsidR="00CC5C7F" w:rsidRPr="000D0F08" w:rsidRDefault="00CC5C7F" w:rsidP="000D0F08">
                                <w:pPr>
                                  <w:jc w:val="center"/>
                                  <w:rPr>
                                    <w:rFonts w:cs="Arial"/>
                                    <w:color w:val="000000"/>
                                    <w:sz w:val="24"/>
                                  </w:rPr>
                                </w:pPr>
                                <w:r w:rsidRPr="000D0F08">
                                  <w:rPr>
                                    <w:rFonts w:cs="Arial"/>
                                    <w:color w:val="000000"/>
                                    <w:sz w:val="24"/>
                                  </w:rPr>
                                  <w:t xml:space="preserve">Butée inférieure (9) </w:t>
                                </w:r>
                              </w:p>
                              <w:p w14:paraId="06C3BB18" w14:textId="77777777" w:rsidR="00CC5C7F" w:rsidRPr="000D0F08" w:rsidRDefault="00CC5C7F" w:rsidP="000D0F08">
                                <w:pPr>
                                  <w:jc w:val="center"/>
                                  <w:rPr>
                                    <w:rFonts w:cs="Arial"/>
                                    <w:color w:val="000000"/>
                                    <w:sz w:val="24"/>
                                  </w:rPr>
                                </w:pPr>
                              </w:p>
                            </w:txbxContent>
                          </wps:txbx>
                          <wps:bodyPr rot="0" vert="horz" wrap="square" lIns="91440" tIns="45720" rIns="91440" bIns="45720" anchor="ctr" anchorCtr="0" upright="1">
                            <a:noAutofit/>
                          </wps:bodyPr>
                        </wps:wsp>
                        <wps:wsp>
                          <wps:cNvPr id="218" name="Connecteur droit 104"/>
                          <wps:cNvCnPr>
                            <a:cxnSpLocks noChangeShapeType="1"/>
                          </wps:cNvCnPr>
                          <wps:spPr bwMode="auto">
                            <a:xfrm>
                              <a:off x="0" y="0"/>
                              <a:ext cx="0" cy="1080000"/>
                            </a:xfrm>
                            <a:prstGeom prst="line">
                              <a:avLst/>
                            </a:prstGeom>
                            <a:noFill/>
                            <a:ln w="190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Connecteur droit 105"/>
                          <wps:cNvCnPr>
                            <a:cxnSpLocks noChangeShapeType="1"/>
                          </wps:cNvCnPr>
                          <wps:spPr bwMode="auto">
                            <a:xfrm>
                              <a:off x="0" y="357612"/>
                              <a:ext cx="1017767" cy="0"/>
                            </a:xfrm>
                            <a:prstGeom prst="line">
                              <a:avLst/>
                            </a:prstGeom>
                            <a:noFill/>
                            <a:ln w="190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Connecteur droit 107"/>
                          <wps:cNvCnPr>
                            <a:cxnSpLocks noChangeShapeType="1"/>
                          </wps:cNvCnPr>
                          <wps:spPr bwMode="auto">
                            <a:xfrm>
                              <a:off x="4526" y="1068309"/>
                              <a:ext cx="1017270" cy="0"/>
                            </a:xfrm>
                            <a:prstGeom prst="line">
                              <a:avLst/>
                            </a:prstGeom>
                            <a:noFill/>
                            <a:ln w="190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g:grpSp>
                          <wpg:cNvPr id="221" name="Groupe 110"/>
                          <wpg:cNvGrpSpPr>
                            <a:grpSpLocks/>
                          </wpg:cNvGrpSpPr>
                          <wpg:grpSpPr bwMode="auto">
                            <a:xfrm>
                              <a:off x="1018514" y="90534"/>
                              <a:ext cx="5136107" cy="532130"/>
                              <a:chOff x="0" y="0"/>
                              <a:chExt cx="5136107" cy="532130"/>
                            </a:xfrm>
                          </wpg:grpSpPr>
                          <wps:wsp>
                            <wps:cNvPr id="222" name="Rectangle 34"/>
                            <wps:cNvSpPr>
                              <a:spLocks noChangeArrowheads="1"/>
                            </wps:cNvSpPr>
                            <wps:spPr bwMode="auto">
                              <a:xfrm>
                                <a:off x="0" y="36214"/>
                                <a:ext cx="2163374" cy="492981"/>
                              </a:xfrm>
                              <a:prstGeom prst="rect">
                                <a:avLst/>
                              </a:prstGeom>
                              <a:noFill/>
                              <a:ln w="952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C3BB19" w14:textId="77777777" w:rsidR="00CC5C7F" w:rsidRPr="000D0F08" w:rsidRDefault="00CC5C7F" w:rsidP="000D0F08">
                                  <w:pPr>
                                    <w:jc w:val="center"/>
                                    <w:rPr>
                                      <w:rFonts w:cs="Arial"/>
                                      <w:color w:val="000000"/>
                                      <w:sz w:val="24"/>
                                    </w:rPr>
                                  </w:pPr>
                                  <w:r w:rsidRPr="000D0F08">
                                    <w:rPr>
                                      <w:rFonts w:cs="Arial"/>
                                      <w:color w:val="000000"/>
                                      <w:sz w:val="24"/>
                                    </w:rPr>
                                    <w:t>Absorber le choc d’ouverture en milieu de porte</w:t>
                                  </w:r>
                                </w:p>
                              </w:txbxContent>
                            </wps:txbx>
                            <wps:bodyPr rot="0" vert="horz" wrap="square" lIns="91440" tIns="45720" rIns="91440" bIns="45720" anchor="ctr" anchorCtr="0" upright="1">
                              <a:noAutofit/>
                            </wps:bodyPr>
                          </wps:wsp>
                          <wps:wsp>
                            <wps:cNvPr id="223" name="Rectangle 35"/>
                            <wps:cNvSpPr>
                              <a:spLocks noChangeArrowheads="1"/>
                            </wps:cNvSpPr>
                            <wps:spPr bwMode="auto">
                              <a:xfrm>
                                <a:off x="3177767" y="0"/>
                                <a:ext cx="1958340" cy="532130"/>
                              </a:xfrm>
                              <a:prstGeom prst="rect">
                                <a:avLst/>
                              </a:prstGeom>
                              <a:noFill/>
                              <a:ln w="952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C3BB1A" w14:textId="77777777" w:rsidR="00CC5C7F" w:rsidRPr="000D0F08" w:rsidRDefault="00CC5C7F" w:rsidP="000D0F08">
                                  <w:pPr>
                                    <w:jc w:val="center"/>
                                    <w:rPr>
                                      <w:rFonts w:cs="Arial"/>
                                      <w:color w:val="000000"/>
                                      <w:sz w:val="24"/>
                                    </w:rPr>
                                  </w:pPr>
                                  <w:r w:rsidRPr="000D0F08">
                                    <w:rPr>
                                      <w:rFonts w:cs="Arial"/>
                                      <w:color w:val="000000"/>
                                      <w:sz w:val="24"/>
                                    </w:rPr>
                                    <w:t xml:space="preserve">Butée centrale (8) </w:t>
                                  </w:r>
                                </w:p>
                              </w:txbxContent>
                            </wps:txbx>
                            <wps:bodyPr rot="0" vert="horz" wrap="square" lIns="91440" tIns="45720" rIns="91440" bIns="45720" anchor="ctr" anchorCtr="0" upright="1">
                              <a:noAutofit/>
                            </wps:bodyPr>
                          </wps:wsp>
                          <wps:wsp>
                            <wps:cNvPr id="224" name="Connecteur droit 108"/>
                            <wps:cNvCnPr>
                              <a:cxnSpLocks noChangeShapeType="1"/>
                            </wps:cNvCnPr>
                            <wps:spPr bwMode="auto">
                              <a:xfrm>
                                <a:off x="2163779" y="271604"/>
                                <a:ext cx="1017767" cy="0"/>
                              </a:xfrm>
                              <a:prstGeom prst="line">
                                <a:avLst/>
                              </a:prstGeom>
                              <a:noFill/>
                              <a:ln w="190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225" name="Connecteur droit 109"/>
                          <wps:cNvCnPr>
                            <a:cxnSpLocks noChangeShapeType="1"/>
                          </wps:cNvCnPr>
                          <wps:spPr bwMode="auto">
                            <a:xfrm>
                              <a:off x="3177766" y="1000408"/>
                              <a:ext cx="1031875" cy="0"/>
                            </a:xfrm>
                            <a:prstGeom prst="line">
                              <a:avLst/>
                            </a:prstGeom>
                            <a:noFill/>
                            <a:ln w="190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6C3BA68" id="_x0000_s1093" style="position:absolute;left:0;text-align:left;margin-left:41.8pt;margin-top:655.2pt;width:500.4pt;height:142.05pt;z-index:251628032" coordsize="63555,18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">
                <v:rect id="_x0000_s1094" style="position:absolute;width:31089;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" filled="f">
                  <v:textbox>
                    <w:txbxContent>
                      <w:p w14:paraId="06C3BB14" w14:textId="77777777" w:rsidR="00CC5C7F" w:rsidRPr="000D0F08" w:rsidRDefault="00CC5C7F" w:rsidP="000D0F08">
                        <w:pPr>
                          <w:rPr>
                            <w:color w:val="000000"/>
                          </w:rPr>
                        </w:pPr>
                        <w:r w:rsidRPr="000D0F08">
                          <w:rPr>
                            <w:rFonts w:cs="Arial"/>
                            <w:color w:val="000000"/>
                            <w:sz w:val="24"/>
                          </w:rPr>
                          <w:t>FC4 : Maintenir en positon ouverte sans risque de fermeture et de pincement</w:t>
                        </w:r>
                      </w:p>
                    </w:txbxContent>
                  </v:textbox>
                </v:rect>
                <v:group id="Groupe 111" o:spid="_x0000_s1095" style="position:absolute;left:1765;top:5160;width:61790;height:12881" coordsize="61789,1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rect id="Rectangle 36" o:spid="_x0000_s1096" style="position:absolute;left:10185;top:7559;width:21628;height:5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" filled="f">
                    <v:textbox>
                      <w:txbxContent>
                        <w:p w14:paraId="06C3BB15" w14:textId="77777777" w:rsidR="00CC5C7F" w:rsidRPr="000D0F08" w:rsidRDefault="00CC5C7F" w:rsidP="000D0F08">
                          <w:pPr>
                            <w:jc w:val="center"/>
                            <w:rPr>
                              <w:rFonts w:cs="Arial"/>
                              <w:color w:val="000000"/>
                              <w:sz w:val="24"/>
                            </w:rPr>
                          </w:pPr>
                          <w:r w:rsidRPr="000D0F08">
                            <w:rPr>
                              <w:rFonts w:cs="Arial"/>
                              <w:color w:val="000000"/>
                              <w:sz w:val="24"/>
                            </w:rPr>
                            <w:t>Absorber le choc d’ouverture en bas de porte</w:t>
                          </w:r>
                        </w:p>
                        <w:p w14:paraId="06C3BB16" w14:textId="77777777" w:rsidR="00CC5C7F" w:rsidRPr="000D0F08" w:rsidRDefault="00CC5C7F" w:rsidP="000D0F08">
                          <w:pPr>
                            <w:jc w:val="center"/>
                            <w:rPr>
                              <w:rFonts w:cs="Arial"/>
                              <w:color w:val="000000"/>
                              <w:sz w:val="24"/>
                            </w:rPr>
                          </w:pPr>
                        </w:p>
                      </w:txbxContent>
                    </v:textbox>
                  </v:rect>
                  <v:rect id="Rectangle 37" o:spid="_x0000_s1097" style="position:absolute;left:42098;top:7288;width:19691;height:5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" filled="f">
                    <v:textbox>
                      <w:txbxContent>
                        <w:p w14:paraId="06C3BB17" w14:textId="77777777" w:rsidR="00CC5C7F" w:rsidRPr="000D0F08" w:rsidRDefault="00CC5C7F" w:rsidP="000D0F08">
                          <w:pPr>
                            <w:jc w:val="center"/>
                            <w:rPr>
                              <w:rFonts w:cs="Arial"/>
                              <w:color w:val="000000"/>
                              <w:sz w:val="24"/>
                            </w:rPr>
                          </w:pPr>
                          <w:r w:rsidRPr="000D0F08">
                            <w:rPr>
                              <w:rFonts w:cs="Arial"/>
                              <w:color w:val="000000"/>
                              <w:sz w:val="24"/>
                            </w:rPr>
                            <w:t xml:space="preserve">Butée inférieure (9) </w:t>
                          </w:r>
                        </w:p>
                        <w:p w14:paraId="06C3BB18" w14:textId="77777777" w:rsidR="00CC5C7F" w:rsidRPr="000D0F08" w:rsidRDefault="00CC5C7F" w:rsidP="000D0F08">
                          <w:pPr>
                            <w:jc w:val="center"/>
                            <w:rPr>
                              <w:rFonts w:cs="Arial"/>
                              <w:color w:val="000000"/>
                              <w:sz w:val="24"/>
                            </w:rPr>
                          </w:pPr>
                        </w:p>
                      </w:txbxContent>
                    </v:textbox>
                  </v:rect>
                  <v:line id="Connecteur droit 104" o:spid="_x0000_s1098" style="position:absolute;visibility:visible;mso-wrap-style:square" from="0,0" to="0,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" strokeweight="1.5pt"/>
                  <v:line id="Connecteur droit 105" o:spid="_x0000_s1099" style="position:absolute;visibility:visible;mso-wrap-style:square" from="0,3576" to="10177,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" strokeweight="1.5pt"/>
                  <v:line id="Connecteur droit 107" o:spid="_x0000_s1100" style="position:absolute;visibility:visible;mso-wrap-style:square" from="45,10683" to="10217,10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" strokeweight="1.5pt"/>
                  <v:group id="Groupe 110" o:spid="_x0000_s1101" style="position:absolute;left:10185;top:905;width:51361;height:5321" coordsize="51361,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rect id="Rectangle 34" o:spid="_x0000_s1102" style="position:absolute;top:362;width:21633;height:4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" filled="f">
                      <v:textbox>
                        <w:txbxContent>
                          <w:p w14:paraId="06C3BB19" w14:textId="77777777" w:rsidR="00CC5C7F" w:rsidRPr="000D0F08" w:rsidRDefault="00CC5C7F" w:rsidP="000D0F08">
                            <w:pPr>
                              <w:jc w:val="center"/>
                              <w:rPr>
                                <w:rFonts w:cs="Arial"/>
                                <w:color w:val="000000"/>
                                <w:sz w:val="24"/>
                              </w:rPr>
                            </w:pPr>
                            <w:r w:rsidRPr="000D0F08">
                              <w:rPr>
                                <w:rFonts w:cs="Arial"/>
                                <w:color w:val="000000"/>
                                <w:sz w:val="24"/>
                              </w:rPr>
                              <w:t>Absorber le choc d’ouverture en milieu de porte</w:t>
                            </w:r>
                          </w:p>
                        </w:txbxContent>
                      </v:textbox>
                    </v:rect>
                    <v:rect id="_x0000_s1103" style="position:absolute;left:31777;width:19584;height:5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" filled="f">
                      <v:textbox>
                        <w:txbxContent>
                          <w:p w14:paraId="06C3BB1A" w14:textId="77777777" w:rsidR="00CC5C7F" w:rsidRPr="000D0F08" w:rsidRDefault="00CC5C7F" w:rsidP="000D0F08">
                            <w:pPr>
                              <w:jc w:val="center"/>
                              <w:rPr>
                                <w:rFonts w:cs="Arial"/>
                                <w:color w:val="000000"/>
                                <w:sz w:val="24"/>
                              </w:rPr>
                            </w:pPr>
                            <w:r w:rsidRPr="000D0F08">
                              <w:rPr>
                                <w:rFonts w:cs="Arial"/>
                                <w:color w:val="000000"/>
                                <w:sz w:val="24"/>
                              </w:rPr>
                              <w:t xml:space="preserve">Butée centrale (8) </w:t>
                            </w:r>
                          </w:p>
                        </w:txbxContent>
                      </v:textbox>
                    </v:rect>
                    <v:line id="Connecteur droit 108" o:spid="_x0000_s1104" style="position:absolute;visibility:visible;mso-wrap-style:square" from="21637,2716" to="31815,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" strokeweight="1.5pt"/>
                  </v:group>
                  <v:line id="Connecteur droit 109" o:spid="_x0000_s1105" style="position:absolute;visibility:visible;mso-wrap-style:square" from="31777,10004" to="42096,10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" strokeweight="1.5pt"/>
                </v:group>
              </v:group>
            </w:pict>
          </mc:Fallback>
        </mc:AlternateContent>
      </w:r>
      <w:r>
        <w:rPr>
          <w:noProof/>
        </w:rPr>
        <mc:AlternateContent>
          <mc:Choice Requires="wpg">
            <w:drawing>
              <wp:anchor distT="0" distB="0" distL="114300" distR="114300" simplePos="0" relativeHeight="251627008" behindDoc="0" locked="0" layoutInCell="1" allowOverlap="1" wp14:anchorId="06C3BA6A" wp14:editId="11052BE1">
                <wp:simplePos x="0" y="0"/>
                <wp:positionH relativeFrom="column">
                  <wp:posOffset>530860</wp:posOffset>
                </wp:positionH>
                <wp:positionV relativeFrom="paragraph">
                  <wp:posOffset>8321040</wp:posOffset>
                </wp:positionV>
                <wp:extent cx="6355080" cy="1804035"/>
                <wp:effectExtent l="0" t="0" r="0" b="0"/>
                <wp:wrapNone/>
                <wp:docPr id="200" name="Groupe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5080" cy="1804035"/>
                          <a:chOff x="0" y="0"/>
                          <a:chExt cx="6355533" cy="1804142"/>
                        </a:xfrm>
                      </wpg:grpSpPr>
                      <wps:wsp>
                        <wps:cNvPr id="201" name="Rectangle 33"/>
                        <wps:cNvSpPr>
                          <a:spLocks noChangeArrowheads="1"/>
                        </wps:cNvSpPr>
                        <wps:spPr bwMode="auto">
                          <a:xfrm>
                            <a:off x="0" y="0"/>
                            <a:ext cx="3108960" cy="516835"/>
                          </a:xfrm>
                          <a:prstGeom prst="rect">
                            <a:avLst/>
                          </a:prstGeom>
                          <a:noFill/>
                          <a:ln w="952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C3BB1B" w14:textId="77777777" w:rsidR="00CC5C7F" w:rsidRPr="000D0F08" w:rsidRDefault="00CC5C7F" w:rsidP="000D0F08">
                              <w:pPr>
                                <w:rPr>
                                  <w:color w:val="000000"/>
                                </w:rPr>
                              </w:pPr>
                              <w:r w:rsidRPr="000D0F08">
                                <w:rPr>
                                  <w:rFonts w:cs="Arial"/>
                                  <w:color w:val="000000"/>
                                  <w:sz w:val="24"/>
                                </w:rPr>
                                <w:t>FC4 : Maintenir en positon ouverte sans risque de fermeture et de pincement</w:t>
                              </w:r>
                            </w:p>
                          </w:txbxContent>
                        </wps:txbx>
                        <wps:bodyPr rot="0" vert="horz" wrap="square" lIns="91440" tIns="45720" rIns="91440" bIns="45720" anchor="ctr" anchorCtr="0" upright="1">
                          <a:noAutofit/>
                        </wps:bodyPr>
                      </wps:wsp>
                      <wpg:grpSp>
                        <wpg:cNvPr id="202" name="Groupe 111"/>
                        <wpg:cNvGrpSpPr>
                          <a:grpSpLocks/>
                        </wpg:cNvGrpSpPr>
                        <wpg:grpSpPr bwMode="auto">
                          <a:xfrm>
                            <a:off x="176543" y="516048"/>
                            <a:ext cx="6178990" cy="1288094"/>
                            <a:chOff x="0" y="0"/>
                            <a:chExt cx="6178990" cy="1288094"/>
                          </a:xfrm>
                        </wpg:grpSpPr>
                        <wps:wsp>
                          <wps:cNvPr id="203" name="Rectangle 36"/>
                          <wps:cNvSpPr>
                            <a:spLocks noChangeArrowheads="1"/>
                          </wps:cNvSpPr>
                          <wps:spPr bwMode="auto">
                            <a:xfrm>
                              <a:off x="1018514" y="755964"/>
                              <a:ext cx="2162810" cy="532130"/>
                            </a:xfrm>
                            <a:prstGeom prst="rect">
                              <a:avLst/>
                            </a:prstGeom>
                            <a:noFill/>
                            <a:ln w="952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C3BB1C" w14:textId="77777777" w:rsidR="00CC5C7F" w:rsidRPr="000D0F08" w:rsidRDefault="00CC5C7F" w:rsidP="000D0F08">
                                <w:pPr>
                                  <w:jc w:val="center"/>
                                  <w:rPr>
                                    <w:rFonts w:cs="Arial"/>
                                    <w:color w:val="000000"/>
                                    <w:sz w:val="24"/>
                                  </w:rPr>
                                </w:pPr>
                                <w:r w:rsidRPr="000D0F08">
                                  <w:rPr>
                                    <w:rFonts w:cs="Arial"/>
                                    <w:color w:val="000000"/>
                                    <w:sz w:val="24"/>
                                  </w:rPr>
                                  <w:t>Absorber le choc d’ouverture en bas de porte</w:t>
                                </w:r>
                              </w:p>
                              <w:p w14:paraId="06C3BB1D" w14:textId="77777777" w:rsidR="00CC5C7F" w:rsidRPr="000D0F08" w:rsidRDefault="00CC5C7F" w:rsidP="000D0F08">
                                <w:pPr>
                                  <w:jc w:val="center"/>
                                  <w:rPr>
                                    <w:rFonts w:cs="Arial"/>
                                    <w:color w:val="000000"/>
                                    <w:sz w:val="24"/>
                                  </w:rPr>
                                </w:pPr>
                              </w:p>
                            </w:txbxContent>
                          </wps:txbx>
                          <wps:bodyPr rot="0" vert="horz" wrap="square" lIns="91440" tIns="45720" rIns="91440" bIns="45720" anchor="ctr" anchorCtr="0" upright="1">
                            <a:noAutofit/>
                          </wps:bodyPr>
                        </wps:wsp>
                        <wps:wsp>
                          <wps:cNvPr id="204" name="Rectangle 37"/>
                          <wps:cNvSpPr>
                            <a:spLocks noChangeArrowheads="1"/>
                          </wps:cNvSpPr>
                          <wps:spPr bwMode="auto">
                            <a:xfrm>
                              <a:off x="4209861" y="728804"/>
                              <a:ext cx="1969129" cy="532130"/>
                            </a:xfrm>
                            <a:prstGeom prst="rect">
                              <a:avLst/>
                            </a:prstGeom>
                            <a:noFill/>
                            <a:ln w="952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C3BB1E" w14:textId="77777777" w:rsidR="00CC5C7F" w:rsidRPr="000D0F08" w:rsidRDefault="00CC5C7F" w:rsidP="000D0F08">
                                <w:pPr>
                                  <w:jc w:val="center"/>
                                  <w:rPr>
                                    <w:rFonts w:cs="Arial"/>
                                    <w:color w:val="000000"/>
                                    <w:sz w:val="24"/>
                                  </w:rPr>
                                </w:pPr>
                                <w:r w:rsidRPr="000D0F08">
                                  <w:rPr>
                                    <w:rFonts w:cs="Arial"/>
                                    <w:color w:val="000000"/>
                                    <w:sz w:val="24"/>
                                  </w:rPr>
                                  <w:t xml:space="preserve">Butée inférieure (9) </w:t>
                                </w:r>
                              </w:p>
                              <w:p w14:paraId="06C3BB1F" w14:textId="77777777" w:rsidR="00CC5C7F" w:rsidRPr="000D0F08" w:rsidRDefault="00CC5C7F" w:rsidP="000D0F08">
                                <w:pPr>
                                  <w:jc w:val="center"/>
                                  <w:rPr>
                                    <w:rFonts w:cs="Arial"/>
                                    <w:color w:val="000000"/>
                                    <w:sz w:val="24"/>
                                  </w:rPr>
                                </w:pPr>
                              </w:p>
                            </w:txbxContent>
                          </wps:txbx>
                          <wps:bodyPr rot="0" vert="horz" wrap="square" lIns="91440" tIns="45720" rIns="91440" bIns="45720" anchor="ctr" anchorCtr="0" upright="1">
                            <a:noAutofit/>
                          </wps:bodyPr>
                        </wps:wsp>
                        <wps:wsp>
                          <wps:cNvPr id="205" name="Connecteur droit 104"/>
                          <wps:cNvCnPr>
                            <a:cxnSpLocks noChangeShapeType="1"/>
                          </wps:cNvCnPr>
                          <wps:spPr bwMode="auto">
                            <a:xfrm>
                              <a:off x="0" y="0"/>
                              <a:ext cx="0" cy="1080000"/>
                            </a:xfrm>
                            <a:prstGeom prst="line">
                              <a:avLst/>
                            </a:prstGeom>
                            <a:noFill/>
                            <a:ln w="190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Connecteur droit 105"/>
                          <wps:cNvCnPr>
                            <a:cxnSpLocks noChangeShapeType="1"/>
                          </wps:cNvCnPr>
                          <wps:spPr bwMode="auto">
                            <a:xfrm>
                              <a:off x="0" y="357612"/>
                              <a:ext cx="1017767" cy="0"/>
                            </a:xfrm>
                            <a:prstGeom prst="line">
                              <a:avLst/>
                            </a:prstGeom>
                            <a:noFill/>
                            <a:ln w="190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Connecteur droit 107"/>
                          <wps:cNvCnPr>
                            <a:cxnSpLocks noChangeShapeType="1"/>
                          </wps:cNvCnPr>
                          <wps:spPr bwMode="auto">
                            <a:xfrm>
                              <a:off x="4526" y="1068309"/>
                              <a:ext cx="1017270" cy="0"/>
                            </a:xfrm>
                            <a:prstGeom prst="line">
                              <a:avLst/>
                            </a:prstGeom>
                            <a:noFill/>
                            <a:ln w="190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g:grpSp>
                          <wpg:cNvPr id="208" name="Groupe 110"/>
                          <wpg:cNvGrpSpPr>
                            <a:grpSpLocks/>
                          </wpg:cNvGrpSpPr>
                          <wpg:grpSpPr bwMode="auto">
                            <a:xfrm>
                              <a:off x="1018514" y="90534"/>
                              <a:ext cx="5136107" cy="532130"/>
                              <a:chOff x="0" y="0"/>
                              <a:chExt cx="5136107" cy="532130"/>
                            </a:xfrm>
                          </wpg:grpSpPr>
                          <wps:wsp>
                            <wps:cNvPr id="209" name="Rectangle 34"/>
                            <wps:cNvSpPr>
                              <a:spLocks noChangeArrowheads="1"/>
                            </wps:cNvSpPr>
                            <wps:spPr bwMode="auto">
                              <a:xfrm>
                                <a:off x="0" y="36214"/>
                                <a:ext cx="2163374" cy="492981"/>
                              </a:xfrm>
                              <a:prstGeom prst="rect">
                                <a:avLst/>
                              </a:prstGeom>
                              <a:noFill/>
                              <a:ln w="952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C3BB20" w14:textId="77777777" w:rsidR="00CC5C7F" w:rsidRPr="000D0F08" w:rsidRDefault="00CC5C7F" w:rsidP="000D0F08">
                                  <w:pPr>
                                    <w:jc w:val="center"/>
                                    <w:rPr>
                                      <w:rFonts w:cs="Arial"/>
                                      <w:color w:val="000000"/>
                                      <w:sz w:val="24"/>
                                    </w:rPr>
                                  </w:pPr>
                                  <w:r w:rsidRPr="000D0F08">
                                    <w:rPr>
                                      <w:rFonts w:cs="Arial"/>
                                      <w:color w:val="000000"/>
                                      <w:sz w:val="24"/>
                                    </w:rPr>
                                    <w:t>Absorber le choc d’ouverture en milieu de porte</w:t>
                                  </w:r>
                                </w:p>
                              </w:txbxContent>
                            </wps:txbx>
                            <wps:bodyPr rot="0" vert="horz" wrap="square" lIns="91440" tIns="45720" rIns="91440" bIns="45720" anchor="ctr" anchorCtr="0" upright="1">
                              <a:noAutofit/>
                            </wps:bodyPr>
                          </wps:wsp>
                          <wps:wsp>
                            <wps:cNvPr id="210" name="Rectangle 35"/>
                            <wps:cNvSpPr>
                              <a:spLocks noChangeArrowheads="1"/>
                            </wps:cNvSpPr>
                            <wps:spPr bwMode="auto">
                              <a:xfrm>
                                <a:off x="3177767" y="0"/>
                                <a:ext cx="1958340" cy="532130"/>
                              </a:xfrm>
                              <a:prstGeom prst="rect">
                                <a:avLst/>
                              </a:prstGeom>
                              <a:noFill/>
                              <a:ln w="952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C3BB21" w14:textId="77777777" w:rsidR="00CC5C7F" w:rsidRPr="000D0F08" w:rsidRDefault="00CC5C7F" w:rsidP="000D0F08">
                                  <w:pPr>
                                    <w:jc w:val="center"/>
                                    <w:rPr>
                                      <w:rFonts w:cs="Arial"/>
                                      <w:color w:val="000000"/>
                                      <w:sz w:val="24"/>
                                    </w:rPr>
                                  </w:pPr>
                                  <w:r w:rsidRPr="000D0F08">
                                    <w:rPr>
                                      <w:rFonts w:cs="Arial"/>
                                      <w:color w:val="000000"/>
                                      <w:sz w:val="24"/>
                                    </w:rPr>
                                    <w:t xml:space="preserve">Butée centrale (8) </w:t>
                                  </w:r>
                                </w:p>
                              </w:txbxContent>
                            </wps:txbx>
                            <wps:bodyPr rot="0" vert="horz" wrap="square" lIns="91440" tIns="45720" rIns="91440" bIns="45720" anchor="ctr" anchorCtr="0" upright="1">
                              <a:noAutofit/>
                            </wps:bodyPr>
                          </wps:wsp>
                          <wps:wsp>
                            <wps:cNvPr id="211" name="Connecteur droit 108"/>
                            <wps:cNvCnPr>
                              <a:cxnSpLocks noChangeShapeType="1"/>
                            </wps:cNvCnPr>
                            <wps:spPr bwMode="auto">
                              <a:xfrm>
                                <a:off x="2163779" y="271604"/>
                                <a:ext cx="1017767" cy="0"/>
                              </a:xfrm>
                              <a:prstGeom prst="line">
                                <a:avLst/>
                              </a:prstGeom>
                              <a:noFill/>
                              <a:ln w="190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212" name="Connecteur droit 109"/>
                          <wps:cNvCnPr>
                            <a:cxnSpLocks noChangeShapeType="1"/>
                          </wps:cNvCnPr>
                          <wps:spPr bwMode="auto">
                            <a:xfrm>
                              <a:off x="3177766" y="1000408"/>
                              <a:ext cx="1031875" cy="0"/>
                            </a:xfrm>
                            <a:prstGeom prst="line">
                              <a:avLst/>
                            </a:prstGeom>
                            <a:noFill/>
                            <a:ln w="190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6C3BA6A" id="_x0000_s1106" style="position:absolute;left:0;text-align:left;margin-left:41.8pt;margin-top:655.2pt;width:500.4pt;height:142.05pt;z-index:251627008" coordsize="63555,18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">
                <v:rect id="_x0000_s1107" style="position:absolute;width:31089;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" filled="f">
                  <v:textbox>
                    <w:txbxContent>
                      <w:p w14:paraId="06C3BB1B" w14:textId="77777777" w:rsidR="00CC5C7F" w:rsidRPr="000D0F08" w:rsidRDefault="00CC5C7F" w:rsidP="000D0F08">
                        <w:pPr>
                          <w:rPr>
                            <w:color w:val="000000"/>
                          </w:rPr>
                        </w:pPr>
                        <w:r w:rsidRPr="000D0F08">
                          <w:rPr>
                            <w:rFonts w:cs="Arial"/>
                            <w:color w:val="000000"/>
                            <w:sz w:val="24"/>
                          </w:rPr>
                          <w:t>FC4 : Maintenir en positon ouverte sans risque de fermeture et de pincement</w:t>
                        </w:r>
                      </w:p>
                    </w:txbxContent>
                  </v:textbox>
                </v:rect>
                <v:group id="Groupe 111" o:spid="_x0000_s1108" style="position:absolute;left:1765;top:5160;width:61790;height:12881" coordsize="61789,1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rect id="Rectangle 36" o:spid="_x0000_s1109" style="position:absolute;left:10185;top:7559;width:21628;height:5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" filled="f">
                    <v:textbox>
                      <w:txbxContent>
                        <w:p w14:paraId="06C3BB1C" w14:textId="77777777" w:rsidR="00CC5C7F" w:rsidRPr="000D0F08" w:rsidRDefault="00CC5C7F" w:rsidP="000D0F08">
                          <w:pPr>
                            <w:jc w:val="center"/>
                            <w:rPr>
                              <w:rFonts w:cs="Arial"/>
                              <w:color w:val="000000"/>
                              <w:sz w:val="24"/>
                            </w:rPr>
                          </w:pPr>
                          <w:r w:rsidRPr="000D0F08">
                            <w:rPr>
                              <w:rFonts w:cs="Arial"/>
                              <w:color w:val="000000"/>
                              <w:sz w:val="24"/>
                            </w:rPr>
                            <w:t>Absorber le choc d’ouverture en bas de porte</w:t>
                          </w:r>
                        </w:p>
                        <w:p w14:paraId="06C3BB1D" w14:textId="77777777" w:rsidR="00CC5C7F" w:rsidRPr="000D0F08" w:rsidRDefault="00CC5C7F" w:rsidP="000D0F08">
                          <w:pPr>
                            <w:jc w:val="center"/>
                            <w:rPr>
                              <w:rFonts w:cs="Arial"/>
                              <w:color w:val="000000"/>
                              <w:sz w:val="24"/>
                            </w:rPr>
                          </w:pPr>
                        </w:p>
                      </w:txbxContent>
                    </v:textbox>
                  </v:rect>
                  <v:rect id="Rectangle 37" o:spid="_x0000_s1110" style="position:absolute;left:42098;top:7288;width:19691;height:5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" filled="f">
                    <v:textbox>
                      <w:txbxContent>
                        <w:p w14:paraId="06C3BB1E" w14:textId="77777777" w:rsidR="00CC5C7F" w:rsidRPr="000D0F08" w:rsidRDefault="00CC5C7F" w:rsidP="000D0F08">
                          <w:pPr>
                            <w:jc w:val="center"/>
                            <w:rPr>
                              <w:rFonts w:cs="Arial"/>
                              <w:color w:val="000000"/>
                              <w:sz w:val="24"/>
                            </w:rPr>
                          </w:pPr>
                          <w:r w:rsidRPr="000D0F08">
                            <w:rPr>
                              <w:rFonts w:cs="Arial"/>
                              <w:color w:val="000000"/>
                              <w:sz w:val="24"/>
                            </w:rPr>
                            <w:t xml:space="preserve">Butée inférieure (9) </w:t>
                          </w:r>
                        </w:p>
                        <w:p w14:paraId="06C3BB1F" w14:textId="77777777" w:rsidR="00CC5C7F" w:rsidRPr="000D0F08" w:rsidRDefault="00CC5C7F" w:rsidP="000D0F08">
                          <w:pPr>
                            <w:jc w:val="center"/>
                            <w:rPr>
                              <w:rFonts w:cs="Arial"/>
                              <w:color w:val="000000"/>
                              <w:sz w:val="24"/>
                            </w:rPr>
                          </w:pPr>
                        </w:p>
                      </w:txbxContent>
                    </v:textbox>
                  </v:rect>
                  <v:line id="Connecteur droit 104" o:spid="_x0000_s1111" style="position:absolute;visibility:visible;mso-wrap-style:square" from="0,0" to="0,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" strokeweight="1.5pt"/>
                  <v:line id="Connecteur droit 105" o:spid="_x0000_s1112" style="position:absolute;visibility:visible;mso-wrap-style:square" from="0,3576" to="10177,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" strokeweight="1.5pt"/>
                  <v:line id="Connecteur droit 107" o:spid="_x0000_s1113" style="position:absolute;visibility:visible;mso-wrap-style:square" from="45,10683" to="10217,10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" strokeweight="1.5pt"/>
                  <v:group id="Groupe 110" o:spid="_x0000_s1114" style="position:absolute;left:10185;top:905;width:51361;height:5321" coordsize="51361,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rect id="Rectangle 34" o:spid="_x0000_s1115" style="position:absolute;top:362;width:21633;height:4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" filled="f">
                      <v:textbox>
                        <w:txbxContent>
                          <w:p w14:paraId="06C3BB20" w14:textId="77777777" w:rsidR="00CC5C7F" w:rsidRPr="000D0F08" w:rsidRDefault="00CC5C7F" w:rsidP="000D0F08">
                            <w:pPr>
                              <w:jc w:val="center"/>
                              <w:rPr>
                                <w:rFonts w:cs="Arial"/>
                                <w:color w:val="000000"/>
                                <w:sz w:val="24"/>
                              </w:rPr>
                            </w:pPr>
                            <w:r w:rsidRPr="000D0F08">
                              <w:rPr>
                                <w:rFonts w:cs="Arial"/>
                                <w:color w:val="000000"/>
                                <w:sz w:val="24"/>
                              </w:rPr>
                              <w:t>Absorber le choc d’ouverture en milieu de porte</w:t>
                            </w:r>
                          </w:p>
                        </w:txbxContent>
                      </v:textbox>
                    </v:rect>
                    <v:rect id="_x0000_s1116" style="position:absolute;left:31777;width:19584;height:5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" filled="f">
                      <v:textbox>
                        <w:txbxContent>
                          <w:p w14:paraId="06C3BB21" w14:textId="77777777" w:rsidR="00CC5C7F" w:rsidRPr="000D0F08" w:rsidRDefault="00CC5C7F" w:rsidP="000D0F08">
                            <w:pPr>
                              <w:jc w:val="center"/>
                              <w:rPr>
                                <w:rFonts w:cs="Arial"/>
                                <w:color w:val="000000"/>
                                <w:sz w:val="24"/>
                              </w:rPr>
                            </w:pPr>
                            <w:r w:rsidRPr="000D0F08">
                              <w:rPr>
                                <w:rFonts w:cs="Arial"/>
                                <w:color w:val="000000"/>
                                <w:sz w:val="24"/>
                              </w:rPr>
                              <w:t xml:space="preserve">Butée centrale (8) </w:t>
                            </w:r>
                          </w:p>
                        </w:txbxContent>
                      </v:textbox>
                    </v:rect>
                    <v:line id="Connecteur droit 108" o:spid="_x0000_s1117" style="position:absolute;visibility:visible;mso-wrap-style:square" from="21637,2716" to="31815,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" strokeweight="1.5pt"/>
                  </v:group>
                  <v:line id="Connecteur droit 109" o:spid="_x0000_s1118" style="position:absolute;visibility:visible;mso-wrap-style:square" from="31777,10004" to="42096,10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" strokeweight="1.5pt"/>
                </v:group>
              </v:group>
            </w:pict>
          </mc:Fallback>
        </mc:AlternateContent>
      </w:r>
    </w:p>
    <w:p w14:paraId="06C3B916" w14:textId="77777777" w:rsidR="000D0F08" w:rsidRDefault="000D0F08" w:rsidP="000D0F08">
      <w:pPr>
        <w:spacing w:after="200" w:line="276" w:lineRule="auto"/>
        <w:rPr>
          <w:rFonts w:eastAsia="Calibri" w:cs="Arial"/>
          <w:sz w:val="24"/>
          <w:szCs w:val="22"/>
          <w:lang w:eastAsia="en-US"/>
        </w:rPr>
      </w:pPr>
    </w:p>
    <w:p w14:paraId="06C3B917" w14:textId="77777777" w:rsidR="000D0F08" w:rsidRDefault="00682E4B" w:rsidP="000D0F08">
      <w:pPr>
        <w:spacing w:after="200" w:line="276" w:lineRule="auto"/>
        <w:rPr>
          <w:rFonts w:eastAsia="Calibri" w:cs="Arial"/>
          <w:sz w:val="24"/>
          <w:szCs w:val="22"/>
          <w:lang w:eastAsia="en-US"/>
        </w:rPr>
      </w:pPr>
      <w:r>
        <w:rPr>
          <w:noProof/>
        </w:rPr>
        <mc:AlternateContent>
          <mc:Choice Requires="wpg">
            <w:drawing>
              <wp:anchor distT="0" distB="0" distL="114300" distR="114300" simplePos="0" relativeHeight="251630080" behindDoc="0" locked="0" layoutInCell="1" allowOverlap="1" wp14:anchorId="06C3BA6C" wp14:editId="0E7105CC">
                <wp:simplePos x="0" y="0"/>
                <wp:positionH relativeFrom="column">
                  <wp:posOffset>530860</wp:posOffset>
                </wp:positionH>
                <wp:positionV relativeFrom="paragraph">
                  <wp:posOffset>8321040</wp:posOffset>
                </wp:positionV>
                <wp:extent cx="6355080" cy="1804035"/>
                <wp:effectExtent l="0" t="0" r="26670" b="24765"/>
                <wp:wrapNone/>
                <wp:docPr id="187" name="Groupe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5080" cy="1804035"/>
                          <a:chOff x="0" y="0"/>
                          <a:chExt cx="6355533" cy="1804142"/>
                        </a:xfrm>
                      </wpg:grpSpPr>
                      <wps:wsp>
                        <wps:cNvPr id="188" name="Rectangle 33"/>
                        <wps:cNvSpPr/>
                        <wps:spPr>
                          <a:xfrm>
                            <a:off x="0" y="0"/>
                            <a:ext cx="3108960" cy="516835"/>
                          </a:xfrm>
                          <a:prstGeom prst="rect">
                            <a:avLst/>
                          </a:prstGeom>
                          <a:noFill/>
                          <a:ln w="9525" cap="flat" cmpd="sng" algn="ctr">
                            <a:solidFill>
                              <a:sysClr val="windowText" lastClr="000000"/>
                            </a:solidFill>
                            <a:prstDash val="solid"/>
                          </a:ln>
                          <a:effectLst/>
                        </wps:spPr>
                        <wps:txbx>
                          <w:txbxContent>
                            <w:p w14:paraId="06C3BB22" w14:textId="77777777" w:rsidR="00CC5C7F" w:rsidRPr="000D0F08" w:rsidRDefault="00CC5C7F" w:rsidP="000D0F08">
                              <w:pPr>
                                <w:rPr>
                                  <w:color w:val="000000"/>
                                </w:rPr>
                              </w:pPr>
                              <w:r w:rsidRPr="000D0F08">
                                <w:rPr>
                                  <w:rFonts w:cs="Arial"/>
                                  <w:color w:val="000000"/>
                                  <w:sz w:val="24"/>
                                </w:rPr>
                                <w:t>FC4 : Maintenir en positon ouverte sans risque de fermeture et de pincement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9" name="Groupe 111"/>
                        <wpg:cNvGrpSpPr/>
                        <wpg:grpSpPr>
                          <a:xfrm>
                            <a:off x="176543" y="516048"/>
                            <a:ext cx="6178990" cy="1288094"/>
                            <a:chOff x="0" y="0"/>
                            <a:chExt cx="6178990" cy="1288094"/>
                          </a:xfrm>
                        </wpg:grpSpPr>
                        <wps:wsp>
                          <wps:cNvPr id="190" name="Rectangle 36"/>
                          <wps:cNvSpPr/>
                          <wps:spPr>
                            <a:xfrm>
                              <a:off x="1018514" y="755964"/>
                              <a:ext cx="2162810" cy="532130"/>
                            </a:xfrm>
                            <a:prstGeom prst="rect">
                              <a:avLst/>
                            </a:prstGeom>
                            <a:noFill/>
                            <a:ln w="9525" cap="flat" cmpd="sng" algn="ctr">
                              <a:solidFill>
                                <a:sysClr val="windowText" lastClr="000000"/>
                              </a:solidFill>
                              <a:prstDash val="solid"/>
                            </a:ln>
                            <a:effectLst/>
                          </wps:spPr>
                          <wps:txbx>
                            <w:txbxContent>
                              <w:p w14:paraId="06C3BB23" w14:textId="77777777" w:rsidR="00CC5C7F" w:rsidRPr="000D0F08" w:rsidRDefault="00CC5C7F" w:rsidP="000D0F08">
                                <w:pPr>
                                  <w:jc w:val="center"/>
                                  <w:rPr>
                                    <w:rFonts w:cs="Arial"/>
                                    <w:color w:val="000000"/>
                                    <w:sz w:val="24"/>
                                  </w:rPr>
                                </w:pPr>
                                <w:r w:rsidRPr="000D0F08">
                                  <w:rPr>
                                    <w:rFonts w:cs="Arial"/>
                                    <w:color w:val="000000"/>
                                    <w:sz w:val="24"/>
                                  </w:rPr>
                                  <w:t>Absorber le choc d’ouverture en bas de porte</w:t>
                                </w:r>
                              </w:p>
                              <w:p w14:paraId="06C3BB24" w14:textId="77777777" w:rsidR="00CC5C7F" w:rsidRPr="000D0F08" w:rsidRDefault="00CC5C7F" w:rsidP="000D0F08">
                                <w:pPr>
                                  <w:jc w:val="center"/>
                                  <w:rPr>
                                    <w:rFonts w:cs="Arial"/>
                                    <w:color w:val="000000"/>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Rectangle 37"/>
                          <wps:cNvSpPr/>
                          <wps:spPr>
                            <a:xfrm>
                              <a:off x="4209861" y="728804"/>
                              <a:ext cx="1969129" cy="532130"/>
                            </a:xfrm>
                            <a:prstGeom prst="rect">
                              <a:avLst/>
                            </a:prstGeom>
                            <a:noFill/>
                            <a:ln w="9525" cap="flat" cmpd="sng" algn="ctr">
                              <a:solidFill>
                                <a:sysClr val="windowText" lastClr="000000"/>
                              </a:solidFill>
                              <a:prstDash val="solid"/>
                            </a:ln>
                            <a:effectLst/>
                          </wps:spPr>
                          <wps:txbx>
                            <w:txbxContent>
                              <w:p w14:paraId="06C3BB25" w14:textId="77777777" w:rsidR="00CC5C7F" w:rsidRPr="000D0F08" w:rsidRDefault="00CC5C7F" w:rsidP="000D0F08">
                                <w:pPr>
                                  <w:jc w:val="center"/>
                                  <w:rPr>
                                    <w:rFonts w:cs="Arial"/>
                                    <w:color w:val="000000"/>
                                    <w:sz w:val="24"/>
                                  </w:rPr>
                                </w:pPr>
                                <w:r w:rsidRPr="000D0F08">
                                  <w:rPr>
                                    <w:rFonts w:cs="Arial"/>
                                    <w:color w:val="000000"/>
                                    <w:sz w:val="24"/>
                                  </w:rPr>
                                  <w:t xml:space="preserve">Butée inférieure (9) </w:t>
                                </w:r>
                              </w:p>
                              <w:p w14:paraId="06C3BB26" w14:textId="77777777" w:rsidR="00CC5C7F" w:rsidRPr="000D0F08" w:rsidRDefault="00CC5C7F" w:rsidP="000D0F08">
                                <w:pPr>
                                  <w:jc w:val="center"/>
                                  <w:rPr>
                                    <w:rFonts w:cs="Arial"/>
                                    <w:color w:val="000000"/>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Connecteur droit 104"/>
                          <wps:cNvCnPr/>
                          <wps:spPr>
                            <a:xfrm>
                              <a:off x="0" y="0"/>
                              <a:ext cx="0" cy="1080000"/>
                            </a:xfrm>
                            <a:prstGeom prst="line">
                              <a:avLst/>
                            </a:prstGeom>
                            <a:noFill/>
                            <a:ln w="19050" cap="flat" cmpd="sng" algn="ctr">
                              <a:solidFill>
                                <a:sysClr val="windowText" lastClr="000000"/>
                              </a:solidFill>
                              <a:prstDash val="solid"/>
                            </a:ln>
                            <a:effectLst/>
                          </wps:spPr>
                          <wps:bodyPr/>
                        </wps:wsp>
                        <wps:wsp>
                          <wps:cNvPr id="193" name="Connecteur droit 105"/>
                          <wps:cNvCnPr/>
                          <wps:spPr>
                            <a:xfrm>
                              <a:off x="0" y="357612"/>
                              <a:ext cx="1017767" cy="0"/>
                            </a:xfrm>
                            <a:prstGeom prst="line">
                              <a:avLst/>
                            </a:prstGeom>
                            <a:noFill/>
                            <a:ln w="19050" cap="flat" cmpd="sng" algn="ctr">
                              <a:solidFill>
                                <a:sysClr val="windowText" lastClr="000000"/>
                              </a:solidFill>
                              <a:prstDash val="solid"/>
                            </a:ln>
                            <a:effectLst/>
                          </wps:spPr>
                          <wps:bodyPr/>
                        </wps:wsp>
                        <wps:wsp>
                          <wps:cNvPr id="194" name="Connecteur droit 107"/>
                          <wps:cNvCnPr/>
                          <wps:spPr>
                            <a:xfrm>
                              <a:off x="4526" y="1068309"/>
                              <a:ext cx="1017270" cy="0"/>
                            </a:xfrm>
                            <a:prstGeom prst="line">
                              <a:avLst/>
                            </a:prstGeom>
                            <a:noFill/>
                            <a:ln w="19050" cap="flat" cmpd="sng" algn="ctr">
                              <a:solidFill>
                                <a:sysClr val="windowText" lastClr="000000"/>
                              </a:solidFill>
                              <a:prstDash val="solid"/>
                            </a:ln>
                            <a:effectLst/>
                          </wps:spPr>
                          <wps:bodyPr/>
                        </wps:wsp>
                        <wpg:grpSp>
                          <wpg:cNvPr id="195" name="Groupe 110"/>
                          <wpg:cNvGrpSpPr/>
                          <wpg:grpSpPr>
                            <a:xfrm>
                              <a:off x="1018514" y="90534"/>
                              <a:ext cx="5136107" cy="532130"/>
                              <a:chOff x="0" y="0"/>
                              <a:chExt cx="5136107" cy="532130"/>
                            </a:xfrm>
                          </wpg:grpSpPr>
                          <wps:wsp>
                            <wps:cNvPr id="196" name="Rectangle 34"/>
                            <wps:cNvSpPr/>
                            <wps:spPr>
                              <a:xfrm>
                                <a:off x="0" y="36214"/>
                                <a:ext cx="2163374" cy="492981"/>
                              </a:xfrm>
                              <a:prstGeom prst="rect">
                                <a:avLst/>
                              </a:prstGeom>
                              <a:noFill/>
                              <a:ln w="9525" cap="flat" cmpd="sng" algn="ctr">
                                <a:solidFill>
                                  <a:sysClr val="windowText" lastClr="000000"/>
                                </a:solidFill>
                                <a:prstDash val="solid"/>
                              </a:ln>
                              <a:effectLst/>
                            </wps:spPr>
                            <wps:txbx>
                              <w:txbxContent>
                                <w:p w14:paraId="06C3BB27" w14:textId="77777777" w:rsidR="00CC5C7F" w:rsidRPr="000D0F08" w:rsidRDefault="00CC5C7F" w:rsidP="000D0F08">
                                  <w:pPr>
                                    <w:jc w:val="center"/>
                                    <w:rPr>
                                      <w:rFonts w:cs="Arial"/>
                                      <w:color w:val="000000"/>
                                      <w:sz w:val="24"/>
                                    </w:rPr>
                                  </w:pPr>
                                  <w:r w:rsidRPr="000D0F08">
                                    <w:rPr>
                                      <w:rFonts w:cs="Arial"/>
                                      <w:color w:val="000000"/>
                                      <w:sz w:val="24"/>
                                    </w:rPr>
                                    <w:t>Absorber le choc d’ouverture en milieu de porte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Rectangle 35"/>
                            <wps:cNvSpPr/>
                            <wps:spPr>
                              <a:xfrm>
                                <a:off x="3177767" y="0"/>
                                <a:ext cx="1958340" cy="532130"/>
                              </a:xfrm>
                              <a:prstGeom prst="rect">
                                <a:avLst/>
                              </a:prstGeom>
                              <a:noFill/>
                              <a:ln w="9525" cap="flat" cmpd="sng" algn="ctr">
                                <a:solidFill>
                                  <a:sysClr val="windowText" lastClr="000000"/>
                                </a:solidFill>
                                <a:prstDash val="solid"/>
                              </a:ln>
                              <a:effectLst/>
                            </wps:spPr>
                            <wps:txbx>
                              <w:txbxContent>
                                <w:p w14:paraId="06C3BB28" w14:textId="77777777" w:rsidR="00CC5C7F" w:rsidRPr="000D0F08" w:rsidRDefault="00CC5C7F" w:rsidP="000D0F08">
                                  <w:pPr>
                                    <w:jc w:val="center"/>
                                    <w:rPr>
                                      <w:rFonts w:cs="Arial"/>
                                      <w:color w:val="000000"/>
                                      <w:sz w:val="24"/>
                                    </w:rPr>
                                  </w:pPr>
                                  <w:r w:rsidRPr="000D0F08">
                                    <w:rPr>
                                      <w:rFonts w:cs="Arial"/>
                                      <w:color w:val="000000"/>
                                      <w:sz w:val="24"/>
                                    </w:rPr>
                                    <w:t xml:space="preserve">Butée centrale (8)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Connecteur droit 108"/>
                            <wps:cNvCnPr/>
                            <wps:spPr>
                              <a:xfrm>
                                <a:off x="2163779" y="271604"/>
                                <a:ext cx="1017767" cy="0"/>
                              </a:xfrm>
                              <a:prstGeom prst="line">
                                <a:avLst/>
                              </a:prstGeom>
                              <a:noFill/>
                              <a:ln w="19050" cap="flat" cmpd="sng" algn="ctr">
                                <a:solidFill>
                                  <a:sysClr val="windowText" lastClr="000000"/>
                                </a:solidFill>
                                <a:prstDash val="solid"/>
                              </a:ln>
                              <a:effectLst/>
                            </wps:spPr>
                            <wps:bodyPr/>
                          </wps:wsp>
                        </wpg:grpSp>
                        <wps:wsp>
                          <wps:cNvPr id="199" name="Connecteur droit 109"/>
                          <wps:cNvCnPr/>
                          <wps:spPr>
                            <a:xfrm>
                              <a:off x="3177766" y="1000408"/>
                              <a:ext cx="1031875" cy="0"/>
                            </a:xfrm>
                            <a:prstGeom prst="line">
                              <a:avLst/>
                            </a:prstGeom>
                            <a:noFill/>
                            <a:ln w="19050"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06C3BA6C" id="_x0000_s1119" style="position:absolute;left:0;text-align:left;margin-left:41.8pt;margin-top:655.2pt;width:500.4pt;height:142.05pt;z-index:251630080" coordsize="63555,18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">
                <v:rect id="_x0000_s1120" style="position:absolute;width:31089;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" filled="f" strokecolor="windowText">
                  <v:textbox>
                    <w:txbxContent>
                      <w:p w14:paraId="06C3BB22" w14:textId="77777777" w:rsidR="00CC5C7F" w:rsidRPr="000D0F08" w:rsidRDefault="00CC5C7F" w:rsidP="000D0F08">
                        <w:pPr>
                          <w:rPr>
                            <w:color w:val="000000"/>
                          </w:rPr>
                        </w:pPr>
                        <w:r w:rsidRPr="000D0F08">
                          <w:rPr>
                            <w:rFonts w:cs="Arial"/>
                            <w:color w:val="000000"/>
                            <w:sz w:val="24"/>
                          </w:rPr>
                          <w:t>FC4 : Maintenir en positon ouverte sans risque de fermeture et de pincement</w:t>
                        </w:r>
                      </w:p>
                    </w:txbxContent>
                  </v:textbox>
                </v:rect>
                <v:group id="Groupe 111" o:spid="_x0000_s1121" style="position:absolute;left:1765;top:5160;width:61790;height:12881" coordsize="61789,1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rect id="Rectangle 36" o:spid="_x0000_s1122" style="position:absolute;left:10185;top:7559;width:21628;height:5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" filled="f" strokecolor="windowText">
                    <v:textbox>
                      <w:txbxContent>
                        <w:p w14:paraId="06C3BB23" w14:textId="77777777" w:rsidR="00CC5C7F" w:rsidRPr="000D0F08" w:rsidRDefault="00CC5C7F" w:rsidP="000D0F08">
                          <w:pPr>
                            <w:jc w:val="center"/>
                            <w:rPr>
                              <w:rFonts w:cs="Arial"/>
                              <w:color w:val="000000"/>
                              <w:sz w:val="24"/>
                            </w:rPr>
                          </w:pPr>
                          <w:r w:rsidRPr="000D0F08">
                            <w:rPr>
                              <w:rFonts w:cs="Arial"/>
                              <w:color w:val="000000"/>
                              <w:sz w:val="24"/>
                            </w:rPr>
                            <w:t>Absorber le choc d’ouverture en bas de porte</w:t>
                          </w:r>
                        </w:p>
                        <w:p w14:paraId="06C3BB24" w14:textId="77777777" w:rsidR="00CC5C7F" w:rsidRPr="000D0F08" w:rsidRDefault="00CC5C7F" w:rsidP="000D0F08">
                          <w:pPr>
                            <w:jc w:val="center"/>
                            <w:rPr>
                              <w:rFonts w:cs="Arial"/>
                              <w:color w:val="000000"/>
                              <w:sz w:val="24"/>
                            </w:rPr>
                          </w:pPr>
                        </w:p>
                      </w:txbxContent>
                    </v:textbox>
                  </v:rect>
                  <v:rect id="Rectangle 37" o:spid="_x0000_s1123" style="position:absolute;left:42098;top:7288;width:19691;height:5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" filled="f" strokecolor="windowText">
                    <v:textbox>
                      <w:txbxContent>
                        <w:p w14:paraId="06C3BB25" w14:textId="77777777" w:rsidR="00CC5C7F" w:rsidRPr="000D0F08" w:rsidRDefault="00CC5C7F" w:rsidP="000D0F08">
                          <w:pPr>
                            <w:jc w:val="center"/>
                            <w:rPr>
                              <w:rFonts w:cs="Arial"/>
                              <w:color w:val="000000"/>
                              <w:sz w:val="24"/>
                            </w:rPr>
                          </w:pPr>
                          <w:r w:rsidRPr="000D0F08">
                            <w:rPr>
                              <w:rFonts w:cs="Arial"/>
                              <w:color w:val="000000"/>
                              <w:sz w:val="24"/>
                            </w:rPr>
                            <w:t xml:space="preserve">Butée inférieure (9) </w:t>
                          </w:r>
                        </w:p>
                        <w:p w14:paraId="06C3BB26" w14:textId="77777777" w:rsidR="00CC5C7F" w:rsidRPr="000D0F08" w:rsidRDefault="00CC5C7F" w:rsidP="000D0F08">
                          <w:pPr>
                            <w:jc w:val="center"/>
                            <w:rPr>
                              <w:rFonts w:cs="Arial"/>
                              <w:color w:val="000000"/>
                              <w:sz w:val="24"/>
                            </w:rPr>
                          </w:pPr>
                        </w:p>
                      </w:txbxContent>
                    </v:textbox>
                  </v:rect>
                  <v:line id="Connecteur droit 104" o:spid="_x0000_s1124" style="position:absolute;visibility:visible;mso-wrap-style:square" from="0,0" to="0,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" strokecolor="windowText" strokeweight="1.5pt"/>
                  <v:line id="Connecteur droit 105" o:spid="_x0000_s1125" style="position:absolute;visibility:visible;mso-wrap-style:square" from="0,3576" to="10177,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" strokecolor="windowText" strokeweight="1.5pt"/>
                  <v:line id="Connecteur droit 107" o:spid="_x0000_s1126" style="position:absolute;visibility:visible;mso-wrap-style:square" from="45,10683" to="10217,10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" strokecolor="windowText" strokeweight="1.5pt"/>
                  <v:group id="Groupe 110" o:spid="_x0000_s1127" style="position:absolute;left:10185;top:905;width:51361;height:5321" coordsize="51361,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rect id="Rectangle 34" o:spid="_x0000_s1128" style="position:absolute;top:362;width:21633;height:4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" filled="f" strokecolor="windowText">
                      <v:textbox>
                        <w:txbxContent>
                          <w:p w14:paraId="06C3BB27" w14:textId="77777777" w:rsidR="00CC5C7F" w:rsidRPr="000D0F08" w:rsidRDefault="00CC5C7F" w:rsidP="000D0F08">
                            <w:pPr>
                              <w:jc w:val="center"/>
                              <w:rPr>
                                <w:rFonts w:cs="Arial"/>
                                <w:color w:val="000000"/>
                                <w:sz w:val="24"/>
                              </w:rPr>
                            </w:pPr>
                            <w:r w:rsidRPr="000D0F08">
                              <w:rPr>
                                <w:rFonts w:cs="Arial"/>
                                <w:color w:val="000000"/>
                                <w:sz w:val="24"/>
                              </w:rPr>
                              <w:t>Absorber le choc d’ouverture en milieu de porte</w:t>
                            </w:r>
                          </w:p>
                        </w:txbxContent>
                      </v:textbox>
                    </v:rect>
                    <v:rect id="_x0000_s1129" style="position:absolute;left:31777;width:19584;height:5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" filled="f" strokecolor="windowText">
                      <v:textbox>
                        <w:txbxContent>
                          <w:p w14:paraId="06C3BB28" w14:textId="77777777" w:rsidR="00CC5C7F" w:rsidRPr="000D0F08" w:rsidRDefault="00CC5C7F" w:rsidP="000D0F08">
                            <w:pPr>
                              <w:jc w:val="center"/>
                              <w:rPr>
                                <w:rFonts w:cs="Arial"/>
                                <w:color w:val="000000"/>
                                <w:sz w:val="24"/>
                              </w:rPr>
                            </w:pPr>
                            <w:r w:rsidRPr="000D0F08">
                              <w:rPr>
                                <w:rFonts w:cs="Arial"/>
                                <w:color w:val="000000"/>
                                <w:sz w:val="24"/>
                              </w:rPr>
                              <w:t xml:space="preserve">Butée centrale (8) </w:t>
                            </w:r>
                          </w:p>
                        </w:txbxContent>
                      </v:textbox>
                    </v:rect>
                    <v:line id="Connecteur droit 108" o:spid="_x0000_s1130" style="position:absolute;visibility:visible;mso-wrap-style:square" from="21637,2716" to="31815,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" strokecolor="windowText" strokeweight="1.5pt"/>
                  </v:group>
                  <v:line id="Connecteur droit 109" o:spid="_x0000_s1131" style="position:absolute;visibility:visible;mso-wrap-style:square" from="31777,10004" to="42096,10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" strokecolor="windowText" strokeweight="1.5pt"/>
                </v:group>
              </v:group>
            </w:pict>
          </mc:Fallback>
        </mc:AlternateContent>
      </w:r>
    </w:p>
    <w:p w14:paraId="06C3B918" w14:textId="77777777" w:rsidR="000D0F08" w:rsidRDefault="000D0F08" w:rsidP="000D0F08">
      <w:pPr>
        <w:spacing w:after="200" w:line="276" w:lineRule="auto"/>
        <w:rPr>
          <w:rFonts w:eastAsia="Calibri" w:cs="Arial"/>
          <w:sz w:val="24"/>
          <w:szCs w:val="22"/>
          <w:lang w:eastAsia="en-US"/>
        </w:rPr>
      </w:pPr>
    </w:p>
    <w:p w14:paraId="06C3B919" w14:textId="77777777" w:rsidR="000D0F08" w:rsidRDefault="00682E4B" w:rsidP="000D0F08">
      <w:pPr>
        <w:spacing w:after="200" w:line="276" w:lineRule="auto"/>
        <w:rPr>
          <w:rFonts w:eastAsia="Calibri" w:cs="Arial"/>
          <w:sz w:val="24"/>
          <w:szCs w:val="22"/>
          <w:lang w:eastAsia="en-US"/>
        </w:rPr>
      </w:pPr>
      <w:r>
        <w:rPr>
          <w:noProof/>
        </w:rPr>
        <mc:AlternateContent>
          <mc:Choice Requires="wps">
            <w:drawing>
              <wp:anchor distT="0" distB="0" distL="114300" distR="114300" simplePos="0" relativeHeight="251632128" behindDoc="0" locked="0" layoutInCell="1" allowOverlap="1" wp14:anchorId="06C3BA6E" wp14:editId="20F81949">
                <wp:simplePos x="0" y="0"/>
                <wp:positionH relativeFrom="column">
                  <wp:posOffset>530860</wp:posOffset>
                </wp:positionH>
                <wp:positionV relativeFrom="paragraph">
                  <wp:posOffset>8321040</wp:posOffset>
                </wp:positionV>
                <wp:extent cx="3108960" cy="516890"/>
                <wp:effectExtent l="0" t="0" r="15240" b="16510"/>
                <wp:wrapNone/>
                <wp:docPr id="18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8960" cy="516890"/>
                        </a:xfrm>
                        <a:prstGeom prst="rect">
                          <a:avLst/>
                        </a:prstGeom>
                        <a:noFill/>
                        <a:ln w="9525" cap="flat" cmpd="sng" algn="ctr">
                          <a:solidFill>
                            <a:sysClr val="windowText" lastClr="000000"/>
                          </a:solidFill>
                          <a:prstDash val="solid"/>
                        </a:ln>
                        <a:effectLst/>
                      </wps:spPr>
                      <wps:txbx>
                        <w:txbxContent>
                          <w:p w14:paraId="06C3BB29" w14:textId="77777777" w:rsidR="00CC5C7F" w:rsidRPr="000D0F08" w:rsidRDefault="00CC5C7F" w:rsidP="000D0F08">
                            <w:pPr>
                              <w:rPr>
                                <w:color w:val="000000"/>
                              </w:rPr>
                            </w:pPr>
                            <w:r w:rsidRPr="000D0F08">
                              <w:rPr>
                                <w:rFonts w:cs="Arial"/>
                                <w:color w:val="000000"/>
                                <w:sz w:val="24"/>
                              </w:rPr>
                              <w:t>FC4 : Maintenir en positon ouverte sans risque de fermeture et de pincement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C3BA6E" id="Rectangle 33" o:spid="_x0000_s1132" style="position:absolute;left:0;text-align:left;margin-left:41.8pt;margin-top:655.2pt;width:244.8pt;height:40.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" filled="f" strokecolor="windowText">
                <v:path arrowok="t"/>
                <v:textbox>
                  <w:txbxContent>
                    <w:p w14:paraId="06C3BB29" w14:textId="77777777" w:rsidR="00CC5C7F" w:rsidRPr="000D0F08" w:rsidRDefault="00CC5C7F" w:rsidP="000D0F08">
                      <w:pPr>
                        <w:rPr>
                          <w:color w:val="000000"/>
                        </w:rPr>
                      </w:pPr>
                      <w:r w:rsidRPr="000D0F08">
                        <w:rPr>
                          <w:rFonts w:cs="Arial"/>
                          <w:color w:val="000000"/>
                          <w:sz w:val="24"/>
                        </w:rPr>
                        <w:t>FC4 : Maintenir en positon ouverte sans risque de fermeture et de pincement</w:t>
                      </w:r>
                    </w:p>
                  </w:txbxContent>
                </v:textbox>
              </v:rect>
            </w:pict>
          </mc:Fallback>
        </mc:AlternateContent>
      </w:r>
      <w:r>
        <w:rPr>
          <w:noProof/>
        </w:rPr>
        <mc:AlternateContent>
          <mc:Choice Requires="wps">
            <w:drawing>
              <wp:anchor distT="0" distB="0" distL="114300" distR="114300" simplePos="0" relativeHeight="251631104" behindDoc="0" locked="0" layoutInCell="1" allowOverlap="1" wp14:anchorId="06C3BA70" wp14:editId="68EEC582">
                <wp:simplePos x="0" y="0"/>
                <wp:positionH relativeFrom="column">
                  <wp:posOffset>530860</wp:posOffset>
                </wp:positionH>
                <wp:positionV relativeFrom="paragraph">
                  <wp:posOffset>8321040</wp:posOffset>
                </wp:positionV>
                <wp:extent cx="3108960" cy="516890"/>
                <wp:effectExtent l="0" t="0" r="15240" b="16510"/>
                <wp:wrapNone/>
                <wp:docPr id="18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8960" cy="516890"/>
                        </a:xfrm>
                        <a:prstGeom prst="rect">
                          <a:avLst/>
                        </a:prstGeom>
                        <a:noFill/>
                        <a:ln w="9525" cap="flat" cmpd="sng" algn="ctr">
                          <a:solidFill>
                            <a:sysClr val="windowText" lastClr="000000"/>
                          </a:solidFill>
                          <a:prstDash val="solid"/>
                        </a:ln>
                        <a:effectLst/>
                      </wps:spPr>
                      <wps:txbx>
                        <w:txbxContent>
                          <w:p w14:paraId="06C3BB2A" w14:textId="77777777" w:rsidR="00CC5C7F" w:rsidRPr="000D0F08" w:rsidRDefault="00CC5C7F" w:rsidP="000D0F08">
                            <w:pPr>
                              <w:rPr>
                                <w:color w:val="000000"/>
                              </w:rPr>
                            </w:pPr>
                            <w:r w:rsidRPr="000D0F08">
                              <w:rPr>
                                <w:rFonts w:cs="Arial"/>
                                <w:color w:val="000000"/>
                                <w:sz w:val="24"/>
                              </w:rPr>
                              <w:t>FC4 : Maintenir en positon ouverte sans risque de fermeture et de pincement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C3BA70" id="_x0000_s1133" style="position:absolute;left:0;text-align:left;margin-left:41.8pt;margin-top:655.2pt;width:244.8pt;height:40.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" filled="f" strokecolor="windowText">
                <v:path arrowok="t"/>
                <v:textbox>
                  <w:txbxContent>
                    <w:p w14:paraId="06C3BB2A" w14:textId="77777777" w:rsidR="00CC5C7F" w:rsidRPr="000D0F08" w:rsidRDefault="00CC5C7F" w:rsidP="000D0F08">
                      <w:pPr>
                        <w:rPr>
                          <w:color w:val="000000"/>
                        </w:rPr>
                      </w:pPr>
                      <w:r w:rsidRPr="000D0F08">
                        <w:rPr>
                          <w:rFonts w:cs="Arial"/>
                          <w:color w:val="000000"/>
                          <w:sz w:val="24"/>
                        </w:rPr>
                        <w:t>FC4 : Maintenir en positon ouverte sans risque de fermeture et de pincement</w:t>
                      </w:r>
                    </w:p>
                  </w:txbxContent>
                </v:textbox>
              </v:rect>
            </w:pict>
          </mc:Fallback>
        </mc:AlternateContent>
      </w:r>
    </w:p>
    <w:p w14:paraId="06C3B91A" w14:textId="77777777" w:rsidR="007F03A4" w:rsidRDefault="007F03A4" w:rsidP="000D0F08">
      <w:pPr>
        <w:tabs>
          <w:tab w:val="left" w:pos="1050"/>
        </w:tabs>
        <w:rPr>
          <w:rFonts w:eastAsia="Calibri" w:cs="Arial"/>
          <w:sz w:val="24"/>
          <w:szCs w:val="22"/>
          <w:lang w:eastAsia="en-US"/>
        </w:rPr>
      </w:pPr>
    </w:p>
    <w:p w14:paraId="06C3B91B" w14:textId="77777777" w:rsidR="007F03A4" w:rsidRDefault="007F03A4" w:rsidP="000D0F08">
      <w:pPr>
        <w:tabs>
          <w:tab w:val="left" w:pos="1050"/>
        </w:tabs>
      </w:pPr>
    </w:p>
    <w:p w14:paraId="06C3B91C" w14:textId="77777777" w:rsidR="000D0F08" w:rsidRDefault="00682E4B" w:rsidP="000D0F08">
      <w:pPr>
        <w:tabs>
          <w:tab w:val="left" w:pos="1050"/>
        </w:tabs>
      </w:pPr>
      <w:r>
        <w:br w:type="page"/>
      </w:r>
    </w:p>
    <w:p w14:paraId="06C3B91D" w14:textId="77777777" w:rsidR="00C918C7" w:rsidRDefault="00C918C7" w:rsidP="00C918C7">
      <w:pPr>
        <w:pStyle w:val="Titre1"/>
      </w:pPr>
      <w:bookmarkStart w:id="4" w:name="_Toc95920081"/>
      <w:r>
        <w:lastRenderedPageBreak/>
        <w:t>Schéma cinématique de l’ensemble porte coulissante</w:t>
      </w:r>
      <w:bookmarkEnd w:id="4"/>
    </w:p>
    <w:p w14:paraId="06C3B91E" w14:textId="77777777" w:rsidR="00C918C7" w:rsidRPr="00CF5BCF" w:rsidRDefault="00C918C7" w:rsidP="00C918C7">
      <w:pPr>
        <w:rPr>
          <w:sz w:val="24"/>
          <w:u w:val="single"/>
        </w:rPr>
      </w:pPr>
      <w:r w:rsidRPr="00CF5BCF">
        <w:rPr>
          <w:sz w:val="24"/>
          <w:u w:val="single"/>
        </w:rPr>
        <w:t>a) Schéma cinématique minimal</w:t>
      </w:r>
      <w:r w:rsidRPr="00CF5BCF">
        <w:rPr>
          <w:sz w:val="24"/>
        </w:rPr>
        <w:t> :</w:t>
      </w:r>
    </w:p>
    <w:p w14:paraId="06C3B91F" w14:textId="77777777" w:rsidR="00C918C7" w:rsidRPr="009D7F01" w:rsidRDefault="00C918C7" w:rsidP="00C918C7">
      <w:pPr>
        <w:rPr>
          <w:sz w:val="8"/>
          <w:szCs w:val="8"/>
        </w:rPr>
      </w:pPr>
    </w:p>
    <w:p w14:paraId="06C3B920" w14:textId="71C9D77B" w:rsidR="00C918C7" w:rsidRDefault="00C918C7" w:rsidP="00C918C7">
      <w:r>
        <w:t xml:space="preserve">La liaison mécanique entre la porte et la structure du véhicule est </w:t>
      </w:r>
      <w:r w:rsidR="00506EFB" w:rsidRPr="008A2712">
        <w:t>représentée ci-dessous</w:t>
      </w:r>
      <w:r>
        <w:t>.</w:t>
      </w:r>
    </w:p>
    <w:p w14:paraId="06C3B921" w14:textId="77777777" w:rsidR="00C918C7" w:rsidRDefault="00C918C7" w:rsidP="00C918C7">
      <w:r w:rsidRPr="003B1BE9">
        <w:rPr>
          <w:noProof/>
        </w:rPr>
        <mc:AlternateContent>
          <mc:Choice Requires="wps">
            <w:drawing>
              <wp:anchor distT="0" distB="0" distL="114300" distR="114300" simplePos="0" relativeHeight="251683328" behindDoc="0" locked="0" layoutInCell="1" allowOverlap="1" wp14:anchorId="06C3BA72" wp14:editId="2B1BEAB6">
                <wp:simplePos x="0" y="0"/>
                <wp:positionH relativeFrom="column">
                  <wp:posOffset>-183515</wp:posOffset>
                </wp:positionH>
                <wp:positionV relativeFrom="paragraph">
                  <wp:posOffset>73660</wp:posOffset>
                </wp:positionV>
                <wp:extent cx="2190750" cy="309245"/>
                <wp:effectExtent l="0" t="0" r="19050" b="14605"/>
                <wp:wrapNone/>
                <wp:docPr id="2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309245"/>
                        </a:xfrm>
                        <a:prstGeom prst="roundRect">
                          <a:avLst>
                            <a:gd name="adj" fmla="val 16667"/>
                          </a:avLst>
                        </a:prstGeom>
                        <a:solidFill>
                          <a:srgbClr val="FFFFFF"/>
                        </a:solidFill>
                        <a:ln w="9525">
                          <a:solidFill>
                            <a:srgbClr val="000000"/>
                          </a:solidFill>
                          <a:round/>
                          <a:headEnd/>
                          <a:tailEnd/>
                        </a:ln>
                      </wps:spPr>
                      <wps:txbx>
                        <w:txbxContent>
                          <w:p w14:paraId="06C3BB2B" w14:textId="77777777" w:rsidR="00CC5C7F" w:rsidRDefault="00CC5C7F" w:rsidP="00C918C7">
                            <w:pPr>
                              <w:jc w:val="center"/>
                            </w:pPr>
                            <w:r>
                              <w:t>Structure véhicule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C3BA72" id="_x0000_s1134" style="position:absolute;left:0;text-align:left;margin-left:-14.45pt;margin-top:5.8pt;width:172.5pt;height:24.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">
                <v:textbox>
                  <w:txbxContent>
                    <w:p w14:paraId="06C3BB2B" w14:textId="77777777" w:rsidR="00CC5C7F" w:rsidRDefault="00CC5C7F" w:rsidP="00C918C7">
                      <w:pPr>
                        <w:jc w:val="center"/>
                      </w:pPr>
                      <w:r>
                        <w:t>Structure véhicule</w:t>
                      </w:r>
                    </w:p>
                  </w:txbxContent>
                </v:textbox>
              </v:roundrect>
            </w:pict>
          </mc:Fallback>
        </mc:AlternateContent>
      </w:r>
      <w:r w:rsidRPr="00C531A6">
        <w:rPr>
          <w:rFonts w:cs="Arial"/>
          <w:b/>
          <w:noProof/>
          <w:sz w:val="24"/>
          <w:u w:val="single"/>
        </w:rPr>
        <mc:AlternateContent>
          <mc:Choice Requires="wpg">
            <w:drawing>
              <wp:anchor distT="0" distB="0" distL="114300" distR="114300" simplePos="0" relativeHeight="251678208" behindDoc="0" locked="0" layoutInCell="1" allowOverlap="1" wp14:anchorId="06C3BA74" wp14:editId="690823D4">
                <wp:simplePos x="0" y="0"/>
                <wp:positionH relativeFrom="column">
                  <wp:posOffset>1845945</wp:posOffset>
                </wp:positionH>
                <wp:positionV relativeFrom="paragraph">
                  <wp:posOffset>69850</wp:posOffset>
                </wp:positionV>
                <wp:extent cx="2899410" cy="2206625"/>
                <wp:effectExtent l="0" t="0" r="15240" b="22225"/>
                <wp:wrapNone/>
                <wp:docPr id="58" name="Groupe 58"/>
                <wp:cNvGraphicFramePr/>
                <a:graphic xmlns:a="http://schemas.openxmlformats.org/drawingml/2006/main">
                  <a:graphicData uri="http://schemas.microsoft.com/office/word/2010/wordprocessingGroup">
                    <wpg:wgp>
                      <wpg:cNvGrpSpPr/>
                      <wpg:grpSpPr>
                        <a:xfrm>
                          <a:off x="0" y="0"/>
                          <a:ext cx="2899410" cy="2206625"/>
                          <a:chOff x="0" y="0"/>
                          <a:chExt cx="2899970" cy="2206910"/>
                        </a:xfrm>
                      </wpg:grpSpPr>
                      <wpg:grpSp>
                        <wpg:cNvPr id="50" name="Groupe 50"/>
                        <wpg:cNvGrpSpPr/>
                        <wpg:grpSpPr>
                          <a:xfrm>
                            <a:off x="0" y="302821"/>
                            <a:ext cx="2899970" cy="1904089"/>
                            <a:chOff x="0" y="0"/>
                            <a:chExt cx="2899970" cy="1904089"/>
                          </a:xfrm>
                        </wpg:grpSpPr>
                        <wps:wsp>
                          <wps:cNvPr id="45" name="Rectangle 45"/>
                          <wps:cNvSpPr/>
                          <wps:spPr>
                            <a:xfrm>
                              <a:off x="1441722" y="0"/>
                              <a:ext cx="796290" cy="35306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 name="Groupe 49"/>
                          <wpg:cNvGrpSpPr/>
                          <wpg:grpSpPr>
                            <a:xfrm>
                              <a:off x="0" y="157075"/>
                              <a:ext cx="2899970" cy="1747014"/>
                              <a:chOff x="0" y="0"/>
                              <a:chExt cx="2899970" cy="1747014"/>
                            </a:xfrm>
                          </wpg:grpSpPr>
                          <wpg:grpSp>
                            <wpg:cNvPr id="44" name="Groupe 44"/>
                            <wpg:cNvGrpSpPr/>
                            <wpg:grpSpPr>
                              <a:xfrm>
                                <a:off x="0" y="196344"/>
                                <a:ext cx="1116965" cy="1550670"/>
                                <a:chOff x="0" y="0"/>
                                <a:chExt cx="1117092" cy="1550822"/>
                              </a:xfrm>
                            </wpg:grpSpPr>
                            <wps:wsp>
                              <wps:cNvPr id="39" name="Forme libre 39"/>
                              <wps:cNvSpPr/>
                              <wps:spPr>
                                <a:xfrm>
                                  <a:off x="0" y="0"/>
                                  <a:ext cx="1117092" cy="241300"/>
                                </a:xfrm>
                                <a:custGeom>
                                  <a:avLst/>
                                  <a:gdLst>
                                    <a:gd name="connsiteX0" fmla="*/ 0 w 1250899"/>
                                    <a:gd name="connsiteY0" fmla="*/ 0 h 241402"/>
                                    <a:gd name="connsiteX1" fmla="*/ 1250899 w 1250899"/>
                                    <a:gd name="connsiteY1" fmla="*/ 0 h 241402"/>
                                    <a:gd name="connsiteX2" fmla="*/ 1243584 w 1250899"/>
                                    <a:gd name="connsiteY2" fmla="*/ 241402 h 241402"/>
                                  </a:gdLst>
                                  <a:ahLst/>
                                  <a:cxnLst>
                                    <a:cxn ang="0">
                                      <a:pos x="connsiteX0" y="connsiteY0"/>
                                    </a:cxn>
                                    <a:cxn ang="0">
                                      <a:pos x="connsiteX1" y="connsiteY1"/>
                                    </a:cxn>
                                    <a:cxn ang="0">
                                      <a:pos x="connsiteX2" y="connsiteY2"/>
                                    </a:cxn>
                                  </a:cxnLst>
                                  <a:rect l="l" t="t" r="r" b="b"/>
                                  <a:pathLst>
                                    <a:path w="1250899" h="241402">
                                      <a:moveTo>
                                        <a:pt x="0" y="0"/>
                                      </a:moveTo>
                                      <a:lnTo>
                                        <a:pt x="1250899" y="0"/>
                                      </a:lnTo>
                                      <a:lnTo>
                                        <a:pt x="1243584" y="241402"/>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Forme libre 40"/>
                              <wps:cNvSpPr/>
                              <wps:spPr>
                                <a:xfrm>
                                  <a:off x="0" y="0"/>
                                  <a:ext cx="929030" cy="1550822"/>
                                </a:xfrm>
                                <a:custGeom>
                                  <a:avLst/>
                                  <a:gdLst>
                                    <a:gd name="connsiteX0" fmla="*/ 7315 w 929030"/>
                                    <a:gd name="connsiteY0" fmla="*/ 0 h 1550822"/>
                                    <a:gd name="connsiteX1" fmla="*/ 0 w 929030"/>
                                    <a:gd name="connsiteY1" fmla="*/ 855878 h 1550822"/>
                                    <a:gd name="connsiteX2" fmla="*/ 21945 w 929030"/>
                                    <a:gd name="connsiteY2" fmla="*/ 950976 h 1550822"/>
                                    <a:gd name="connsiteX3" fmla="*/ 7315 w 929030"/>
                                    <a:gd name="connsiteY3" fmla="*/ 1550822 h 1550822"/>
                                    <a:gd name="connsiteX4" fmla="*/ 929030 w 929030"/>
                                    <a:gd name="connsiteY4" fmla="*/ 1536192 h 15508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9030" h="1550822">
                                      <a:moveTo>
                                        <a:pt x="7315" y="0"/>
                                      </a:moveTo>
                                      <a:cubicBezTo>
                                        <a:pt x="4877" y="285293"/>
                                        <a:pt x="2438" y="570585"/>
                                        <a:pt x="0" y="855878"/>
                                      </a:cubicBezTo>
                                      <a:lnTo>
                                        <a:pt x="21945" y="950976"/>
                                      </a:lnTo>
                                      <a:lnTo>
                                        <a:pt x="7315" y="1550822"/>
                                      </a:lnTo>
                                      <a:lnTo>
                                        <a:pt x="929030" y="1536192"/>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Forme libre 42"/>
                              <wps:cNvSpPr/>
                              <wps:spPr>
                                <a:xfrm>
                                  <a:off x="920009" y="241222"/>
                                  <a:ext cx="193801" cy="1302521"/>
                                </a:xfrm>
                                <a:custGeom>
                                  <a:avLst/>
                                  <a:gdLst>
                                    <a:gd name="connsiteX0" fmla="*/ 259011 w 259011"/>
                                    <a:gd name="connsiteY0" fmla="*/ 0 h 1280160"/>
                                    <a:gd name="connsiteX1" fmla="*/ 120022 w 259011"/>
                                    <a:gd name="connsiteY1" fmla="*/ 204825 h 1280160"/>
                                    <a:gd name="connsiteX2" fmla="*/ 2979 w 259011"/>
                                    <a:gd name="connsiteY2" fmla="*/ 570585 h 1280160"/>
                                    <a:gd name="connsiteX3" fmla="*/ 39555 w 259011"/>
                                    <a:gd name="connsiteY3" fmla="*/ 680313 h 1280160"/>
                                    <a:gd name="connsiteX4" fmla="*/ 90761 w 259011"/>
                                    <a:gd name="connsiteY4" fmla="*/ 819302 h 1280160"/>
                                    <a:gd name="connsiteX5" fmla="*/ 90761 w 259011"/>
                                    <a:gd name="connsiteY5" fmla="*/ 936345 h 1280160"/>
                                    <a:gd name="connsiteX6" fmla="*/ 54185 w 259011"/>
                                    <a:gd name="connsiteY6" fmla="*/ 1280160 h 1280160"/>
                                    <a:gd name="connsiteX0" fmla="*/ 247986 w 247986"/>
                                    <a:gd name="connsiteY0" fmla="*/ 0 h 1302521"/>
                                    <a:gd name="connsiteX1" fmla="*/ 120022 w 247986"/>
                                    <a:gd name="connsiteY1" fmla="*/ 227186 h 1302521"/>
                                    <a:gd name="connsiteX2" fmla="*/ 2979 w 247986"/>
                                    <a:gd name="connsiteY2" fmla="*/ 592946 h 1302521"/>
                                    <a:gd name="connsiteX3" fmla="*/ 39555 w 247986"/>
                                    <a:gd name="connsiteY3" fmla="*/ 702674 h 1302521"/>
                                    <a:gd name="connsiteX4" fmla="*/ 90761 w 247986"/>
                                    <a:gd name="connsiteY4" fmla="*/ 841663 h 1302521"/>
                                    <a:gd name="connsiteX5" fmla="*/ 90761 w 247986"/>
                                    <a:gd name="connsiteY5" fmla="*/ 958706 h 1302521"/>
                                    <a:gd name="connsiteX6" fmla="*/ 54185 w 247986"/>
                                    <a:gd name="connsiteY6" fmla="*/ 1302521 h 1302521"/>
                                    <a:gd name="connsiteX0" fmla="*/ 250812 w 250812"/>
                                    <a:gd name="connsiteY0" fmla="*/ 0 h 1302521"/>
                                    <a:gd name="connsiteX1" fmla="*/ 122848 w 250812"/>
                                    <a:gd name="connsiteY1" fmla="*/ 227186 h 1302521"/>
                                    <a:gd name="connsiteX2" fmla="*/ 2826 w 250812"/>
                                    <a:gd name="connsiteY2" fmla="*/ 508790 h 1302521"/>
                                    <a:gd name="connsiteX3" fmla="*/ 42381 w 250812"/>
                                    <a:gd name="connsiteY3" fmla="*/ 702674 h 1302521"/>
                                    <a:gd name="connsiteX4" fmla="*/ 93587 w 250812"/>
                                    <a:gd name="connsiteY4" fmla="*/ 841663 h 1302521"/>
                                    <a:gd name="connsiteX5" fmla="*/ 93587 w 250812"/>
                                    <a:gd name="connsiteY5" fmla="*/ 958706 h 1302521"/>
                                    <a:gd name="connsiteX6" fmla="*/ 57011 w 250812"/>
                                    <a:gd name="connsiteY6" fmla="*/ 1302521 h 1302521"/>
                                    <a:gd name="connsiteX0" fmla="*/ 249070 w 249070"/>
                                    <a:gd name="connsiteY0" fmla="*/ 0 h 1302521"/>
                                    <a:gd name="connsiteX1" fmla="*/ 121106 w 249070"/>
                                    <a:gd name="connsiteY1" fmla="*/ 227186 h 1302521"/>
                                    <a:gd name="connsiteX2" fmla="*/ 1084 w 249070"/>
                                    <a:gd name="connsiteY2" fmla="*/ 508790 h 1302521"/>
                                    <a:gd name="connsiteX3" fmla="*/ 63514 w 249070"/>
                                    <a:gd name="connsiteY3" fmla="*/ 708285 h 1302521"/>
                                    <a:gd name="connsiteX4" fmla="*/ 91845 w 249070"/>
                                    <a:gd name="connsiteY4" fmla="*/ 841663 h 1302521"/>
                                    <a:gd name="connsiteX5" fmla="*/ 91845 w 249070"/>
                                    <a:gd name="connsiteY5" fmla="*/ 958706 h 1302521"/>
                                    <a:gd name="connsiteX6" fmla="*/ 55269 w 249070"/>
                                    <a:gd name="connsiteY6" fmla="*/ 1302521 h 1302521"/>
                                    <a:gd name="connsiteX0" fmla="*/ 193801 w 193801"/>
                                    <a:gd name="connsiteY0" fmla="*/ 0 h 1302521"/>
                                    <a:gd name="connsiteX1" fmla="*/ 65837 w 193801"/>
                                    <a:gd name="connsiteY1" fmla="*/ 227186 h 1302521"/>
                                    <a:gd name="connsiteX2" fmla="*/ 9864 w 193801"/>
                                    <a:gd name="connsiteY2" fmla="*/ 503180 h 1302521"/>
                                    <a:gd name="connsiteX3" fmla="*/ 8245 w 193801"/>
                                    <a:gd name="connsiteY3" fmla="*/ 708285 h 1302521"/>
                                    <a:gd name="connsiteX4" fmla="*/ 36576 w 193801"/>
                                    <a:gd name="connsiteY4" fmla="*/ 841663 h 1302521"/>
                                    <a:gd name="connsiteX5" fmla="*/ 36576 w 193801"/>
                                    <a:gd name="connsiteY5" fmla="*/ 958706 h 1302521"/>
                                    <a:gd name="connsiteX6" fmla="*/ 0 w 193801"/>
                                    <a:gd name="connsiteY6" fmla="*/ 1302521 h 13025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3801" h="1302521">
                                      <a:moveTo>
                                        <a:pt x="193801" y="0"/>
                                      </a:moveTo>
                                      <a:cubicBezTo>
                                        <a:pt x="145642" y="54864"/>
                                        <a:pt x="96493" y="143323"/>
                                        <a:pt x="65837" y="227186"/>
                                      </a:cubicBezTo>
                                      <a:cubicBezTo>
                                        <a:pt x="35181" y="311049"/>
                                        <a:pt x="19463" y="422997"/>
                                        <a:pt x="9864" y="503180"/>
                                      </a:cubicBezTo>
                                      <a:cubicBezTo>
                                        <a:pt x="265" y="583363"/>
                                        <a:pt x="3793" y="651871"/>
                                        <a:pt x="8245" y="708285"/>
                                      </a:cubicBezTo>
                                      <a:cubicBezTo>
                                        <a:pt x="12697" y="764699"/>
                                        <a:pt x="31854" y="799926"/>
                                        <a:pt x="36576" y="841663"/>
                                      </a:cubicBezTo>
                                      <a:cubicBezTo>
                                        <a:pt x="41298" y="883400"/>
                                        <a:pt x="42672" y="881896"/>
                                        <a:pt x="36576" y="958706"/>
                                      </a:cubicBezTo>
                                      <a:cubicBezTo>
                                        <a:pt x="30480" y="1035516"/>
                                        <a:pt x="7315" y="1250095"/>
                                        <a:pt x="0" y="130252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Forme libre 43"/>
                              <wps:cNvSpPr/>
                              <wps:spPr>
                                <a:xfrm>
                                  <a:off x="157075" y="213173"/>
                                  <a:ext cx="673273" cy="465682"/>
                                </a:xfrm>
                                <a:custGeom>
                                  <a:avLst/>
                                  <a:gdLst>
                                    <a:gd name="connsiteX0" fmla="*/ 0 w 751716"/>
                                    <a:gd name="connsiteY0" fmla="*/ 0 h 241222"/>
                                    <a:gd name="connsiteX1" fmla="*/ 751716 w 751716"/>
                                    <a:gd name="connsiteY1" fmla="*/ 0 h 241222"/>
                                    <a:gd name="connsiteX2" fmla="*/ 746106 w 751716"/>
                                    <a:gd name="connsiteY2" fmla="*/ 241222 h 241222"/>
                                    <a:gd name="connsiteX3" fmla="*/ 11220 w 751716"/>
                                    <a:gd name="connsiteY3" fmla="*/ 241222 h 241222"/>
                                    <a:gd name="connsiteX4" fmla="*/ 0 w 751716"/>
                                    <a:gd name="connsiteY4" fmla="*/ 0 h 2412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1716" h="241222">
                                      <a:moveTo>
                                        <a:pt x="0" y="0"/>
                                      </a:moveTo>
                                      <a:lnTo>
                                        <a:pt x="751716" y="0"/>
                                      </a:lnTo>
                                      <a:lnTo>
                                        <a:pt x="746106" y="241222"/>
                                      </a:lnTo>
                                      <a:lnTo>
                                        <a:pt x="11220" y="241222"/>
                                      </a:lnTo>
                                      <a:lnTo>
                                        <a:pt x="0" y="0"/>
                                      </a:ln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 name="Forme libre 46"/>
                            <wps:cNvSpPr/>
                            <wps:spPr>
                              <a:xfrm>
                                <a:off x="560981" y="0"/>
                                <a:ext cx="880741" cy="207563"/>
                              </a:xfrm>
                              <a:custGeom>
                                <a:avLst/>
                                <a:gdLst>
                                  <a:gd name="connsiteX0" fmla="*/ 0 w 880741"/>
                                  <a:gd name="connsiteY0" fmla="*/ 207563 h 207563"/>
                                  <a:gd name="connsiteX1" fmla="*/ 0 w 880741"/>
                                  <a:gd name="connsiteY1" fmla="*/ 0 h 207563"/>
                                  <a:gd name="connsiteX2" fmla="*/ 880741 w 880741"/>
                                  <a:gd name="connsiteY2" fmla="*/ 5610 h 207563"/>
                                </a:gdLst>
                                <a:ahLst/>
                                <a:cxnLst>
                                  <a:cxn ang="0">
                                    <a:pos x="connsiteX0" y="connsiteY0"/>
                                  </a:cxn>
                                  <a:cxn ang="0">
                                    <a:pos x="connsiteX1" y="connsiteY1"/>
                                  </a:cxn>
                                  <a:cxn ang="0">
                                    <a:pos x="connsiteX2" y="connsiteY2"/>
                                  </a:cxn>
                                </a:cxnLst>
                                <a:rect l="l" t="t" r="r" b="b"/>
                                <a:pathLst>
                                  <a:path w="880741" h="207563">
                                    <a:moveTo>
                                      <a:pt x="0" y="207563"/>
                                    </a:moveTo>
                                    <a:lnTo>
                                      <a:pt x="0" y="0"/>
                                    </a:lnTo>
                                    <a:lnTo>
                                      <a:pt x="880741" y="561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Connecteur droit 48"/>
                            <wps:cNvCnPr/>
                            <wps:spPr>
                              <a:xfrm flipV="1">
                                <a:off x="2232706" y="0"/>
                                <a:ext cx="667264" cy="561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grpSp>
                      <wpg:grpSp>
                        <wpg:cNvPr id="56" name="Groupe 56"/>
                        <wpg:cNvGrpSpPr/>
                        <wpg:grpSpPr>
                          <a:xfrm rot="10800000">
                            <a:off x="1585355" y="0"/>
                            <a:ext cx="661035" cy="139700"/>
                            <a:chOff x="0" y="0"/>
                            <a:chExt cx="661230" cy="139700"/>
                          </a:xfrm>
                        </wpg:grpSpPr>
                        <wps:wsp>
                          <wps:cNvPr id="51" name="Connecteur droit 51"/>
                          <wps:cNvCnPr/>
                          <wps:spPr>
                            <a:xfrm flipH="1">
                              <a:off x="190005" y="0"/>
                              <a:ext cx="471225" cy="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52" name="Connecteur droit 52"/>
                          <wps:cNvCnPr/>
                          <wps:spPr>
                            <a:xfrm flipH="1">
                              <a:off x="469075" y="0"/>
                              <a:ext cx="190500" cy="13970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53" name="Connecteur droit 53"/>
                          <wps:cNvCnPr/>
                          <wps:spPr>
                            <a:xfrm flipH="1">
                              <a:off x="279070" y="0"/>
                              <a:ext cx="190500" cy="13970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54" name="Connecteur droit 54"/>
                          <wps:cNvCnPr/>
                          <wps:spPr>
                            <a:xfrm flipH="1">
                              <a:off x="136566" y="0"/>
                              <a:ext cx="190500" cy="13970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55" name="Connecteur droit 55"/>
                          <wps:cNvCnPr/>
                          <wps:spPr>
                            <a:xfrm flipH="1">
                              <a:off x="0" y="0"/>
                              <a:ext cx="190500" cy="13970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wpg:grpSp>
                      <wps:wsp>
                        <wps:cNvPr id="57" name="Connecteur droit 57"/>
                        <wps:cNvCnPr/>
                        <wps:spPr>
                          <a:xfrm>
                            <a:off x="1846613" y="142504"/>
                            <a:ext cx="0" cy="160317"/>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E5155F4" id="Groupe 58" o:spid="_x0000_s1026" style="position:absolute;margin-left:145.35pt;margin-top:5.5pt;width:228.3pt;height:173.75pt;z-index:251678208" coordsize="28999,22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">
                <v:group id="Groupe 50" o:spid="_x0000_s1027" style="position:absolute;top:3028;width:28999;height:19041" coordsize="28999,1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45" o:spid="_x0000_s1028" style="position:absolute;left:14417;width:7963;height:3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" filled="f" strokecolor="#00b050" strokeweight="2pt"/>
                  <v:group id="Groupe 49" o:spid="_x0000_s1029" style="position:absolute;top:1570;width:28999;height:17470" coordsize="28999,1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e 44" o:spid="_x0000_s1030" style="position:absolute;top:1963;width:11169;height:15507" coordsize="11170,1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orme libre 39" o:spid="_x0000_s1031" style="position:absolute;width:11170;height:2413;visibility:visible;mso-wrap-style:square;v-text-anchor:middle" coordsize="1250899,24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" path="m,l1250899,r-7315,241402e" filled="f" strokecolor="#243f60 [1604]" strokeweight="2pt">
                        <v:path arrowok="t" o:connecttype="custom" o:connectlocs="0,0;1117092,0;1110559,241300" o:connectangles="0,0,0"/>
                      </v:shape>
                      <v:shape id="Forme libre 40" o:spid="_x0000_s1032" style="position:absolute;width:9290;height:15508;visibility:visible;mso-wrap-style:square;v-text-anchor:middle" coordsize="929030,155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" path="m7315,c4877,285293,2438,570585,,855878r21945,95098l7315,1550822r921715,-14630e" filled="f" strokecolor="#243f60 [1604]" strokeweight="2pt">
                        <v:path arrowok="t" o:connecttype="custom" o:connectlocs="7315,0;0,855878;21945,950976;7315,1550822;929030,1536192" o:connectangles="0,0,0,0,0"/>
                      </v:shape>
                      <v:shape id="Forme libre 42" o:spid="_x0000_s1033" style="position:absolute;left:9200;top:2412;width:1938;height:13025;visibility:visible;mso-wrap-style:square;v-text-anchor:middle" coordsize="193801,130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" path="m193801,c145642,54864,96493,143323,65837,227186,35181,311049,19463,422997,9864,503180,265,583363,3793,651871,8245,708285v4452,56414,23609,91641,28331,133378c41298,883400,42672,881896,36576,958706,30480,1035516,7315,1250095,,1302521e" filled="f" strokecolor="#243f60 [1604]" strokeweight="2pt">
                        <v:path arrowok="t" o:connecttype="custom" o:connectlocs="193801,0;65837,227186;9864,503180;8245,708285;36576,841663;36576,958706;0,1302521" o:connectangles="0,0,0,0,0,0,0"/>
                      </v:shape>
                      <v:shape id="Forme libre 43" o:spid="_x0000_s1034" style="position:absolute;left:1570;top:2131;width:6733;height:4657;visibility:visible;mso-wrap-style:square;v-text-anchor:middle" coordsize="751716,24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" path="m,l751716,r-5610,241222l11220,241222,,xe" filled="f" strokecolor="#243f60 [1604]" strokeweight="2pt">
                        <v:path arrowok="t" o:connecttype="custom" o:connectlocs="0,0;673273,0;668248,465682;10049,465682;0,0" o:connectangles="0,0,0,0,0"/>
                      </v:shape>
                    </v:group>
                    <v:shape id="Forme libre 46" o:spid="_x0000_s1035" style="position:absolute;left:5609;width:8808;height:2075;visibility:visible;mso-wrap-style:square;v-text-anchor:middle" coordsize="880741,207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" path="m,207563l,,880741,5610e" filled="f" strokecolor="#243f60 [1604]" strokeweight="2pt">
                      <v:path arrowok="t" o:connecttype="custom" o:connectlocs="0,207563;0,0;880741,5610" o:connectangles="0,0,0"/>
                    </v:shape>
                    <v:line id="Connecteur droit 48" o:spid="_x0000_s1036" style="position:absolute;flip:y;visibility:visible;mso-wrap-style:square" from="22327,0" to="2899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" strokecolor="#1f497d [3215]" strokeweight="3pt"/>
                  </v:group>
                </v:group>
                <v:group id="Groupe 56" o:spid="_x0000_s1037" style="position:absolute;left:15853;width:6610;height:1397;rotation:180" coordsize="6612,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">
                  <v:line id="Connecteur droit 51" o:spid="_x0000_s1038" style="position:absolute;flip:x;visibility:visible;mso-wrap-style:square" from="1900,0" to="66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" strokecolor="#00b050"/>
                  <v:line id="Connecteur droit 52" o:spid="_x0000_s1039" style="position:absolute;flip:x;visibility:visible;mso-wrap-style:square" from="4690,0" to="6595,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" strokecolor="#00b050"/>
                  <v:line id="Connecteur droit 53" o:spid="_x0000_s1040" style="position:absolute;flip:x;visibility:visible;mso-wrap-style:square" from="2790,0" to="4695,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" strokecolor="#00b050"/>
                  <v:line id="Connecteur droit 54" o:spid="_x0000_s1041" style="position:absolute;flip:x;visibility:visible;mso-wrap-style:square" from="1365,0" to="3270,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" strokecolor="#00b050"/>
                  <v:line id="Connecteur droit 55" o:spid="_x0000_s1042" style="position:absolute;flip:x;visibility:visible;mso-wrap-style:square" from="0,0" to="1905,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" strokecolor="#00b050"/>
                </v:group>
                <v:line id="Connecteur droit 57" o:spid="_x0000_s1043" style="position:absolute;visibility:visible;mso-wrap-style:square" from="18466,1425" to="18466,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" strokecolor="#00b050"/>
              </v:group>
            </w:pict>
          </mc:Fallback>
        </mc:AlternateContent>
      </w:r>
    </w:p>
    <w:p w14:paraId="06C3B922" w14:textId="77777777" w:rsidR="00C918C7" w:rsidRDefault="00C918C7" w:rsidP="00C918C7">
      <w:r>
        <w:rPr>
          <w:noProof/>
        </w:rPr>
        <mc:AlternateContent>
          <mc:Choice Requires="wpg">
            <w:drawing>
              <wp:anchor distT="0" distB="0" distL="114300" distR="114300" simplePos="0" relativeHeight="251687424" behindDoc="0" locked="0" layoutInCell="1" allowOverlap="1" wp14:anchorId="06C3BA76" wp14:editId="78536271">
                <wp:simplePos x="0" y="0"/>
                <wp:positionH relativeFrom="column">
                  <wp:posOffset>5007610</wp:posOffset>
                </wp:positionH>
                <wp:positionV relativeFrom="paragraph">
                  <wp:posOffset>43180</wp:posOffset>
                </wp:positionV>
                <wp:extent cx="1452245" cy="1170305"/>
                <wp:effectExtent l="0" t="0" r="0" b="0"/>
                <wp:wrapNone/>
                <wp:docPr id="329" name="Groupe 329"/>
                <wp:cNvGraphicFramePr/>
                <a:graphic xmlns:a="http://schemas.openxmlformats.org/drawingml/2006/main">
                  <a:graphicData uri="http://schemas.microsoft.com/office/word/2010/wordprocessingGroup">
                    <wpg:wgp>
                      <wpg:cNvGrpSpPr/>
                      <wpg:grpSpPr>
                        <a:xfrm>
                          <a:off x="0" y="0"/>
                          <a:ext cx="1452245" cy="1170305"/>
                          <a:chOff x="0" y="0"/>
                          <a:chExt cx="1452282" cy="1170928"/>
                        </a:xfrm>
                      </wpg:grpSpPr>
                      <wpg:grpSp>
                        <wpg:cNvPr id="330" name="Groupe 330"/>
                        <wpg:cNvGrpSpPr/>
                        <wpg:grpSpPr>
                          <a:xfrm>
                            <a:off x="322729" y="235841"/>
                            <a:ext cx="720000" cy="732347"/>
                            <a:chOff x="0" y="0"/>
                            <a:chExt cx="720000" cy="732347"/>
                          </a:xfrm>
                        </wpg:grpSpPr>
                        <wps:wsp>
                          <wps:cNvPr id="331" name="Connecteur droit avec flèche 331"/>
                          <wps:cNvCnPr/>
                          <wps:spPr>
                            <a:xfrm flipV="1">
                              <a:off x="0" y="0"/>
                              <a:ext cx="0" cy="720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32" name="Connecteur droit avec flèche 332"/>
                          <wps:cNvCnPr/>
                          <wps:spPr>
                            <a:xfrm>
                              <a:off x="0" y="732347"/>
                              <a:ext cx="720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333" name="Rectangle 333"/>
                        <wps:cNvSpPr/>
                        <wps:spPr>
                          <a:xfrm>
                            <a:off x="1162653" y="926813"/>
                            <a:ext cx="289629" cy="244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C3BB2C" w14:textId="77777777" w:rsidR="00CC5C7F" w:rsidRPr="00694DED" w:rsidRDefault="00CC5C7F" w:rsidP="00C918C7">
                              <w:pPr>
                                <w:jc w:val="center"/>
                                <w:rPr>
                                  <w:rFonts w:cs="Arial"/>
                                  <w:color w:val="000000" w:themeColor="text1"/>
                                </w:rPr>
                              </w:pPr>
                              <w:r w:rsidRPr="00694DED">
                                <w:rPr>
                                  <w:rFonts w:cs="Arial"/>
                                  <w:color w:val="000000" w:themeColor="text1"/>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Rectangle 334"/>
                        <wps:cNvSpPr/>
                        <wps:spPr>
                          <a:xfrm>
                            <a:off x="0" y="0"/>
                            <a:ext cx="289629" cy="3322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C3BB2D" w14:textId="77777777" w:rsidR="00CC5C7F" w:rsidRPr="00694DED" w:rsidRDefault="00CC5C7F" w:rsidP="00C918C7">
                              <w:pPr>
                                <w:jc w:val="center"/>
                                <w:rPr>
                                  <w:rFonts w:cs="Arial"/>
                                  <w:color w:val="000000" w:themeColor="text1"/>
                                </w:rPr>
                              </w:pPr>
                              <w:r>
                                <w:rPr>
                                  <w:rFonts w:cs="Arial"/>
                                  <w:color w:val="000000" w:themeColor="text1"/>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C3BA76" id="Groupe 329" o:spid="_x0000_s1135" style="position:absolute;left:0;text-align:left;margin-left:394.3pt;margin-top:3.4pt;width:114.35pt;height:92.15pt;z-index:251687424" coordsize="14522,1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">
                <v:group id="Groupe 330" o:spid="_x0000_s1136" style="position:absolute;left:3227;top:2358;width:7200;height:7323" coordsize="7200,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Connecteur droit avec flèche 331" o:spid="_x0000_s1137" type="#_x0000_t32" style="position:absolute;width:0;height:72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" strokecolor="#4579b8 [3044]">
                    <v:stroke endarrow="block"/>
                  </v:shape>
                  <v:shape id="Connecteur droit avec flèche 332" o:spid="_x0000_s1138" type="#_x0000_t32" style="position:absolute;top:7323;width:72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" strokecolor="#4579b8 [3044]">
                    <v:stroke endarrow="block"/>
                  </v:shape>
                </v:group>
                <v:rect id="Rectangle 333" o:spid="_x0000_s1139" style="position:absolute;left:11626;top:9268;width:2896;height:2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" fillcolor="white [3212]" stroked="f" strokeweight="2pt">
                  <v:textbox>
                    <w:txbxContent>
                      <w:p w14:paraId="06C3BB2C" w14:textId="77777777" w:rsidR="00CC5C7F" w:rsidRPr="00694DED" w:rsidRDefault="00CC5C7F" w:rsidP="00C918C7">
                        <w:pPr>
                          <w:jc w:val="center"/>
                          <w:rPr>
                            <w:rFonts w:cs="Arial"/>
                            <w:color w:val="000000" w:themeColor="text1"/>
                          </w:rPr>
                        </w:pPr>
                        <w:r w:rsidRPr="00694DED">
                          <w:rPr>
                            <w:rFonts w:cs="Arial"/>
                            <w:color w:val="000000" w:themeColor="text1"/>
                          </w:rPr>
                          <w:t>X</w:t>
                        </w:r>
                      </w:p>
                    </w:txbxContent>
                  </v:textbox>
                </v:rect>
                <v:rect id="Rectangle 334" o:spid="_x0000_s1140" style="position:absolute;width:2896;height:3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" fillcolor="white [3212]" stroked="f" strokeweight="2pt">
                  <v:textbox>
                    <w:txbxContent>
                      <w:p w14:paraId="06C3BB2D" w14:textId="77777777" w:rsidR="00CC5C7F" w:rsidRPr="00694DED" w:rsidRDefault="00CC5C7F" w:rsidP="00C918C7">
                        <w:pPr>
                          <w:jc w:val="center"/>
                          <w:rPr>
                            <w:rFonts w:cs="Arial"/>
                            <w:color w:val="000000" w:themeColor="text1"/>
                          </w:rPr>
                        </w:pPr>
                        <w:r>
                          <w:rPr>
                            <w:rFonts w:cs="Arial"/>
                            <w:color w:val="000000" w:themeColor="text1"/>
                          </w:rPr>
                          <w:t>Y</w:t>
                        </w:r>
                      </w:p>
                    </w:txbxContent>
                  </v:textbox>
                </v:rect>
              </v:group>
            </w:pict>
          </mc:Fallback>
        </mc:AlternateContent>
      </w:r>
      <w:r w:rsidRPr="003B1BE9">
        <w:rPr>
          <w:noProof/>
        </w:rPr>
        <mc:AlternateContent>
          <mc:Choice Requires="wps">
            <w:drawing>
              <wp:anchor distT="0" distB="0" distL="114300" distR="114300" simplePos="0" relativeHeight="251682304" behindDoc="0" locked="0" layoutInCell="1" allowOverlap="1" wp14:anchorId="06C3BA78" wp14:editId="31F46E81">
                <wp:simplePos x="0" y="0"/>
                <wp:positionH relativeFrom="column">
                  <wp:posOffset>2001520</wp:posOffset>
                </wp:positionH>
                <wp:positionV relativeFrom="paragraph">
                  <wp:posOffset>53975</wp:posOffset>
                </wp:positionV>
                <wp:extent cx="1686560" cy="99060"/>
                <wp:effectExtent l="0" t="0" r="85090" b="91440"/>
                <wp:wrapNone/>
                <wp:docPr id="2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6560" cy="9906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03A375" id="AutoShape 4" o:spid="_x0000_s1026" type="#_x0000_t32" style="position:absolute;margin-left:157.6pt;margin-top:4.25pt;width:132.8pt;height:7.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">
                <v:stroke endarrow="block"/>
              </v:shape>
            </w:pict>
          </mc:Fallback>
        </mc:AlternateContent>
      </w:r>
    </w:p>
    <w:p w14:paraId="06C3B923" w14:textId="77777777" w:rsidR="00C918C7" w:rsidRDefault="00C918C7" w:rsidP="00C918C7"/>
    <w:p w14:paraId="06C3B924" w14:textId="77777777" w:rsidR="00C918C7" w:rsidRDefault="00C918C7" w:rsidP="00C918C7"/>
    <w:p w14:paraId="06C3B925" w14:textId="77777777" w:rsidR="00C918C7" w:rsidRDefault="00C918C7" w:rsidP="00C918C7"/>
    <w:p w14:paraId="06C3B926" w14:textId="77777777" w:rsidR="00C918C7" w:rsidRDefault="00C918C7" w:rsidP="00C918C7"/>
    <w:p w14:paraId="06C3B927" w14:textId="77777777" w:rsidR="00C918C7" w:rsidRDefault="00C918C7" w:rsidP="00C918C7"/>
    <w:p w14:paraId="06C3B928" w14:textId="77777777" w:rsidR="00C918C7" w:rsidRDefault="00C918C7" w:rsidP="00C918C7"/>
    <w:p w14:paraId="06C3B929" w14:textId="77777777" w:rsidR="00C918C7" w:rsidRDefault="00C918C7" w:rsidP="00C918C7"/>
    <w:p w14:paraId="06C3B92A" w14:textId="77777777" w:rsidR="00C918C7" w:rsidRDefault="00C918C7" w:rsidP="00C918C7">
      <w:r w:rsidRPr="003B1BE9">
        <w:rPr>
          <w:noProof/>
        </w:rPr>
        <mc:AlternateContent>
          <mc:Choice Requires="wps">
            <w:drawing>
              <wp:anchor distT="0" distB="0" distL="114300" distR="114300" simplePos="0" relativeHeight="251681280" behindDoc="0" locked="0" layoutInCell="1" allowOverlap="1" wp14:anchorId="06C3BA7A" wp14:editId="0940229C">
                <wp:simplePos x="0" y="0"/>
                <wp:positionH relativeFrom="column">
                  <wp:posOffset>4354195</wp:posOffset>
                </wp:positionH>
                <wp:positionV relativeFrom="paragraph">
                  <wp:posOffset>90170</wp:posOffset>
                </wp:positionV>
                <wp:extent cx="2190750" cy="309245"/>
                <wp:effectExtent l="0" t="0" r="19050" b="14605"/>
                <wp:wrapNone/>
                <wp:docPr id="2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309245"/>
                        </a:xfrm>
                        <a:prstGeom prst="roundRect">
                          <a:avLst>
                            <a:gd name="adj" fmla="val 16667"/>
                          </a:avLst>
                        </a:prstGeom>
                        <a:solidFill>
                          <a:srgbClr val="FFFFFF"/>
                        </a:solidFill>
                        <a:ln w="9525">
                          <a:solidFill>
                            <a:srgbClr val="000000"/>
                          </a:solidFill>
                          <a:round/>
                          <a:headEnd/>
                          <a:tailEnd/>
                        </a:ln>
                      </wps:spPr>
                      <wps:txbx>
                        <w:txbxContent>
                          <w:p w14:paraId="06C3BB2E" w14:textId="77777777" w:rsidR="00CC5C7F" w:rsidRDefault="00CC5C7F" w:rsidP="00C918C7">
                            <w:pPr>
                              <w:jc w:val="center"/>
                            </w:pPr>
                            <w:r>
                              <w:t>Porte latérale coulissante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C3BA7A" id="_x0000_s1141" style="position:absolute;left:0;text-align:left;margin-left:342.85pt;margin-top:7.1pt;width:172.5pt;height:24.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">
                <v:textbox>
                  <w:txbxContent>
                    <w:p w14:paraId="06C3BB2E" w14:textId="77777777" w:rsidR="00CC5C7F" w:rsidRDefault="00CC5C7F" w:rsidP="00C918C7">
                      <w:pPr>
                        <w:jc w:val="center"/>
                      </w:pPr>
                      <w:r>
                        <w:t>Porte latérale coulissante</w:t>
                      </w:r>
                    </w:p>
                  </w:txbxContent>
                </v:textbox>
              </v:roundrect>
            </w:pict>
          </mc:Fallback>
        </mc:AlternateContent>
      </w:r>
      <w:r w:rsidRPr="003B1BE9">
        <w:rPr>
          <w:noProof/>
        </w:rPr>
        <mc:AlternateContent>
          <mc:Choice Requires="wps">
            <w:drawing>
              <wp:anchor distT="0" distB="0" distL="114300" distR="114300" simplePos="0" relativeHeight="251679232" behindDoc="0" locked="0" layoutInCell="1" allowOverlap="1" wp14:anchorId="06C3BA7C" wp14:editId="7C7C62AE">
                <wp:simplePos x="0" y="0"/>
                <wp:positionH relativeFrom="column">
                  <wp:posOffset>2555875</wp:posOffset>
                </wp:positionH>
                <wp:positionV relativeFrom="paragraph">
                  <wp:posOffset>177165</wp:posOffset>
                </wp:positionV>
                <wp:extent cx="1800225" cy="447675"/>
                <wp:effectExtent l="38100" t="0" r="28575" b="66675"/>
                <wp:wrapNone/>
                <wp:docPr id="2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0225" cy="4476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CD2123" id="AutoShape 4" o:spid="_x0000_s1026" type="#_x0000_t32" style="position:absolute;margin-left:201.25pt;margin-top:13.95pt;width:141.75pt;height:35.25p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">
                <v:stroke endarrow="block"/>
              </v:shape>
            </w:pict>
          </mc:Fallback>
        </mc:AlternateContent>
      </w:r>
    </w:p>
    <w:p w14:paraId="06C3B92B" w14:textId="77777777" w:rsidR="00C918C7" w:rsidRDefault="00C918C7" w:rsidP="00C918C7"/>
    <w:p w14:paraId="06C3B92C" w14:textId="77777777" w:rsidR="00C918C7" w:rsidRDefault="00C918C7" w:rsidP="00C918C7"/>
    <w:p w14:paraId="06C3B92D" w14:textId="77777777" w:rsidR="00C918C7" w:rsidRDefault="00C918C7" w:rsidP="00C918C7"/>
    <w:p w14:paraId="06C3B92E" w14:textId="77777777" w:rsidR="00C918C7" w:rsidRDefault="00C918C7" w:rsidP="00C918C7"/>
    <w:p w14:paraId="06C3B92F" w14:textId="77777777" w:rsidR="00C918C7" w:rsidRDefault="00C918C7" w:rsidP="00C918C7"/>
    <w:p w14:paraId="06C3B930" w14:textId="77777777" w:rsidR="00C918C7" w:rsidRPr="003B1BE9" w:rsidRDefault="00C918C7" w:rsidP="00C918C7">
      <w:pPr>
        <w:rPr>
          <w:u w:val="single"/>
        </w:rPr>
      </w:pPr>
      <w:r w:rsidRPr="003B1BE9">
        <w:rPr>
          <w:u w:val="single"/>
        </w:rPr>
        <w:t>b) Solution technologique retenue</w:t>
      </w:r>
      <w:r w:rsidRPr="00B70915">
        <w:t> :</w:t>
      </w:r>
    </w:p>
    <w:p w14:paraId="46F233A6" w14:textId="77777777" w:rsidR="009D7F01" w:rsidRPr="009D7F01" w:rsidRDefault="009D7F01" w:rsidP="00C918C7">
      <w:pPr>
        <w:rPr>
          <w:sz w:val="8"/>
          <w:szCs w:val="8"/>
        </w:rPr>
      </w:pPr>
    </w:p>
    <w:p w14:paraId="06C3B932" w14:textId="39CB4A67" w:rsidR="00C918C7" w:rsidRDefault="00BD7610" w:rsidP="00C918C7">
      <w:r>
        <w:rPr>
          <w:rFonts w:cs="Arial"/>
          <w:noProof/>
          <w:sz w:val="24"/>
        </w:rPr>
        <mc:AlternateContent>
          <mc:Choice Requires="wpg">
            <w:drawing>
              <wp:anchor distT="0" distB="0" distL="114300" distR="114300" simplePos="0" relativeHeight="251666944" behindDoc="0" locked="0" layoutInCell="1" allowOverlap="1" wp14:anchorId="06C3BA7E" wp14:editId="4AE2AD43">
                <wp:simplePos x="0" y="0"/>
                <wp:positionH relativeFrom="column">
                  <wp:posOffset>-167005</wp:posOffset>
                </wp:positionH>
                <wp:positionV relativeFrom="paragraph">
                  <wp:posOffset>399621</wp:posOffset>
                </wp:positionV>
                <wp:extent cx="6891655" cy="4620260"/>
                <wp:effectExtent l="0" t="0" r="0" b="27940"/>
                <wp:wrapNone/>
                <wp:docPr id="374" name="Groupe 374"/>
                <wp:cNvGraphicFramePr/>
                <a:graphic xmlns:a="http://schemas.openxmlformats.org/drawingml/2006/main">
                  <a:graphicData uri="http://schemas.microsoft.com/office/word/2010/wordprocessingGroup">
                    <wpg:wgp>
                      <wpg:cNvGrpSpPr/>
                      <wpg:grpSpPr>
                        <a:xfrm>
                          <a:off x="0" y="0"/>
                          <a:ext cx="6891655" cy="4620260"/>
                          <a:chOff x="-510631" y="12273"/>
                          <a:chExt cx="6891799" cy="4620773"/>
                        </a:xfrm>
                      </wpg:grpSpPr>
                      <wps:wsp>
                        <wps:cNvPr id="375" name="Arc 47"/>
                        <wps:cNvSpPr/>
                        <wps:spPr>
                          <a:xfrm rot="10800000">
                            <a:off x="1350899" y="2907660"/>
                            <a:ext cx="747395" cy="1410335"/>
                          </a:xfrm>
                          <a:prstGeom prst="arc">
                            <a:avLst>
                              <a:gd name="adj1" fmla="val 15133826"/>
                              <a:gd name="adj2" fmla="val 17337982"/>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Connecteur droit 59"/>
                        <wps:cNvCnPr/>
                        <wps:spPr>
                          <a:xfrm>
                            <a:off x="1539226" y="4350020"/>
                            <a:ext cx="377164" cy="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wpg:grpSp>
                        <wpg:cNvPr id="377" name="Groupe 377"/>
                        <wpg:cNvGrpSpPr/>
                        <wpg:grpSpPr>
                          <a:xfrm>
                            <a:off x="-510631" y="12273"/>
                            <a:ext cx="6891799" cy="4616459"/>
                            <a:chOff x="-510631" y="12273"/>
                            <a:chExt cx="6891799" cy="4616459"/>
                          </a:xfrm>
                        </wpg:grpSpPr>
                        <wps:wsp>
                          <wps:cNvPr id="378" name="Arc 16"/>
                          <wps:cNvSpPr/>
                          <wps:spPr>
                            <a:xfrm rot="10800000">
                              <a:off x="3964931" y="2199203"/>
                              <a:ext cx="388620" cy="781050"/>
                            </a:xfrm>
                            <a:custGeom>
                              <a:avLst/>
                              <a:gdLst>
                                <a:gd name="connsiteX0" fmla="*/ 187808 w 747395"/>
                                <a:gd name="connsiteY0" fmla="*/ 93391 h 1409700"/>
                                <a:gd name="connsiteX1" fmla="*/ 576965 w 747395"/>
                                <a:gd name="connsiteY1" fmla="*/ 113391 h 1409700"/>
                                <a:gd name="connsiteX2" fmla="*/ 373698 w 747395"/>
                                <a:gd name="connsiteY2" fmla="*/ 704850 h 1409700"/>
                                <a:gd name="connsiteX3" fmla="*/ 187808 w 747395"/>
                                <a:gd name="connsiteY3" fmla="*/ 93391 h 1409700"/>
                                <a:gd name="connsiteX0" fmla="*/ 187808 w 747395"/>
                                <a:gd name="connsiteY0" fmla="*/ 93391 h 1409700"/>
                                <a:gd name="connsiteX1" fmla="*/ 576965 w 747395"/>
                                <a:gd name="connsiteY1" fmla="*/ 113391 h 1409700"/>
                                <a:gd name="connsiteX0" fmla="*/ 17932 w 389157"/>
                                <a:gd name="connsiteY0" fmla="*/ 169591 h 704850"/>
                                <a:gd name="connsiteX1" fmla="*/ 389157 w 389157"/>
                                <a:gd name="connsiteY1" fmla="*/ 113391 h 704850"/>
                                <a:gd name="connsiteX2" fmla="*/ 185890 w 389157"/>
                                <a:gd name="connsiteY2" fmla="*/ 704850 h 704850"/>
                                <a:gd name="connsiteX3" fmla="*/ 0 w 389157"/>
                                <a:gd name="connsiteY3" fmla="*/ 93391 h 704850"/>
                                <a:gd name="connsiteX0" fmla="*/ 0 w 389157"/>
                                <a:gd name="connsiteY0" fmla="*/ 93391 h 704850"/>
                                <a:gd name="connsiteX1" fmla="*/ 389157 w 389157"/>
                                <a:gd name="connsiteY1" fmla="*/ 113391 h 704850"/>
                                <a:gd name="connsiteX0" fmla="*/ 17932 w 389157"/>
                                <a:gd name="connsiteY0" fmla="*/ 169591 h 781050"/>
                                <a:gd name="connsiteX1" fmla="*/ 389157 w 389157"/>
                                <a:gd name="connsiteY1" fmla="*/ 113391 h 781050"/>
                                <a:gd name="connsiteX2" fmla="*/ 214504 w 389157"/>
                                <a:gd name="connsiteY2" fmla="*/ 781050 h 781050"/>
                                <a:gd name="connsiteX3" fmla="*/ 0 w 389157"/>
                                <a:gd name="connsiteY3" fmla="*/ 93391 h 781050"/>
                                <a:gd name="connsiteX4" fmla="*/ 17932 w 389157"/>
                                <a:gd name="connsiteY4" fmla="*/ 169591 h 781050"/>
                                <a:gd name="connsiteX0" fmla="*/ 0 w 389157"/>
                                <a:gd name="connsiteY0" fmla="*/ 93391 h 781050"/>
                                <a:gd name="connsiteX1" fmla="*/ 389157 w 389157"/>
                                <a:gd name="connsiteY1" fmla="*/ 113391 h 781050"/>
                              </a:gdLst>
                              <a:ahLst/>
                              <a:cxnLst>
                                <a:cxn ang="0">
                                  <a:pos x="connsiteX0" y="connsiteY0"/>
                                </a:cxn>
                                <a:cxn ang="0">
                                  <a:pos x="connsiteX1" y="connsiteY1"/>
                                </a:cxn>
                              </a:cxnLst>
                              <a:rect l="l" t="t" r="r" b="b"/>
                              <a:pathLst>
                                <a:path w="389157" h="781050" stroke="0" extrusionOk="0">
                                  <a:moveTo>
                                    <a:pt x="17932" y="169591"/>
                                  </a:moveTo>
                                  <a:cubicBezTo>
                                    <a:pt x="139394" y="38225"/>
                                    <a:pt x="271667" y="-30255"/>
                                    <a:pt x="389157" y="113391"/>
                                  </a:cubicBezTo>
                                  <a:lnTo>
                                    <a:pt x="214504" y="781050"/>
                                  </a:lnTo>
                                  <a:lnTo>
                                    <a:pt x="0" y="93391"/>
                                  </a:lnTo>
                                  <a:lnTo>
                                    <a:pt x="17932" y="169591"/>
                                  </a:lnTo>
                                  <a:close/>
                                </a:path>
                                <a:path w="389157" h="781050" fill="none">
                                  <a:moveTo>
                                    <a:pt x="0" y="93391"/>
                                  </a:moveTo>
                                  <a:cubicBezTo>
                                    <a:pt x="121462" y="-37975"/>
                                    <a:pt x="271667" y="-30255"/>
                                    <a:pt x="389157" y="113391"/>
                                  </a:cubicBezTo>
                                </a:path>
                              </a:pathLst>
                            </a:custGeom>
                            <a:ln w="28575">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Connecteur droit 379"/>
                          <wps:cNvCnPr/>
                          <wps:spPr>
                            <a:xfrm>
                              <a:off x="3968286" y="2998214"/>
                              <a:ext cx="395273" cy="3199"/>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380" name="Connecteur droit 380"/>
                          <wps:cNvCnPr/>
                          <wps:spPr>
                            <a:xfrm>
                              <a:off x="1885915" y="1201493"/>
                              <a:ext cx="6082" cy="412383"/>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wpg:grpSp>
                          <wpg:cNvPr id="381" name="Groupe 381"/>
                          <wpg:cNvGrpSpPr/>
                          <wpg:grpSpPr>
                            <a:xfrm>
                              <a:off x="-510631" y="12273"/>
                              <a:ext cx="6891799" cy="4616459"/>
                              <a:chOff x="-510631" y="12273"/>
                              <a:chExt cx="6891799" cy="4616459"/>
                            </a:xfrm>
                          </wpg:grpSpPr>
                          <wps:wsp>
                            <wps:cNvPr id="382" name="Connecteur droit avec flèche 382"/>
                            <wps:cNvCnPr>
                              <a:stCxn id="383" idx="1"/>
                            </wps:cNvCnPr>
                            <wps:spPr>
                              <a:xfrm flipH="1">
                                <a:off x="4415739" y="2571942"/>
                                <a:ext cx="1449174" cy="15428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83" name="Rectangle 383"/>
                            <wps:cNvSpPr/>
                            <wps:spPr>
                              <a:xfrm>
                                <a:off x="5864913" y="2444941"/>
                                <a:ext cx="516255" cy="2540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C3BB2F" w14:textId="77777777" w:rsidR="00CC5C7F" w:rsidRPr="00AE4866" w:rsidRDefault="00CC5C7F" w:rsidP="00C918C7">
                                  <w:pPr>
                                    <w:jc w:val="center"/>
                                    <w:rPr>
                                      <w:color w:val="000000" w:themeColor="text1"/>
                                    </w:rPr>
                                  </w:pPr>
                                  <w:r w:rsidRPr="00AE4866">
                                    <w:rPr>
                                      <w:rFonts w:cs="Arial"/>
                                      <w:color w:val="000000" w:themeColor="text1"/>
                                      <w:sz w:val="24"/>
                                    </w:rPr>
                                    <w:t>L</w:t>
                                  </w:r>
                                  <w:r>
                                    <w:rPr>
                                      <w:rFonts w:cs="Arial"/>
                                      <w:color w:val="000000" w:themeColor="text1"/>
                                      <w:sz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4" name="Groupe 384"/>
                            <wpg:cNvGrpSpPr/>
                            <wpg:grpSpPr>
                              <a:xfrm>
                                <a:off x="-510631" y="12273"/>
                                <a:ext cx="6248707" cy="4616459"/>
                                <a:chOff x="-510631" y="12273"/>
                                <a:chExt cx="6248707" cy="4616459"/>
                              </a:xfrm>
                            </wpg:grpSpPr>
                            <wps:wsp>
                              <wps:cNvPr id="385" name="Connecteur droit avec flèche 385"/>
                              <wps:cNvCnPr/>
                              <wps:spPr>
                                <a:xfrm flipV="1">
                                  <a:off x="856527" y="4282633"/>
                                  <a:ext cx="603250" cy="2095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86" name="Rectangle 386"/>
                              <wps:cNvSpPr/>
                              <wps:spPr>
                                <a:xfrm>
                                  <a:off x="341453" y="4369443"/>
                                  <a:ext cx="516255" cy="2540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C3BB30" w14:textId="77777777" w:rsidR="00CC5C7F" w:rsidRPr="00AE4866" w:rsidRDefault="00CC5C7F" w:rsidP="00C918C7">
                                    <w:pPr>
                                      <w:jc w:val="center"/>
                                      <w:rPr>
                                        <w:color w:val="000000" w:themeColor="text1"/>
                                      </w:rPr>
                                    </w:pPr>
                                    <w:r w:rsidRPr="00AE4866">
                                      <w:rPr>
                                        <w:rFonts w:cs="Arial"/>
                                        <w:color w:val="000000" w:themeColor="text1"/>
                                        <w:sz w:val="24"/>
                                      </w:rPr>
                                      <w:t>L</w:t>
                                    </w:r>
                                    <w:r>
                                      <w:rPr>
                                        <w:rFonts w:cs="Arial"/>
                                        <w:color w:val="000000" w:themeColor="text1"/>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7" name="Groupe 387"/>
                              <wpg:cNvGrpSpPr/>
                              <wpg:grpSpPr>
                                <a:xfrm>
                                  <a:off x="-510631" y="12273"/>
                                  <a:ext cx="6248707" cy="4616459"/>
                                  <a:chOff x="-510631" y="12273"/>
                                  <a:chExt cx="6248707" cy="4616459"/>
                                </a:xfrm>
                              </wpg:grpSpPr>
                              <wpg:grpSp>
                                <wpg:cNvPr id="388" name="Groupe 388"/>
                                <wpg:cNvGrpSpPr/>
                                <wpg:grpSpPr>
                                  <a:xfrm>
                                    <a:off x="202557" y="888511"/>
                                    <a:ext cx="5535519" cy="3740221"/>
                                    <a:chOff x="0" y="-43251"/>
                                    <a:chExt cx="5535519" cy="3740221"/>
                                  </a:xfrm>
                                </wpg:grpSpPr>
                                <wpg:grpSp>
                                  <wpg:cNvPr id="389" name="Groupe 389"/>
                                  <wpg:cNvGrpSpPr/>
                                  <wpg:grpSpPr>
                                    <a:xfrm>
                                      <a:off x="1516284" y="-43251"/>
                                      <a:ext cx="4019235" cy="3740221"/>
                                      <a:chOff x="-258551" y="-40678"/>
                                      <a:chExt cx="4019681" cy="3517747"/>
                                    </a:xfrm>
                                  </wpg:grpSpPr>
                                  <wpg:grpSp>
                                    <wpg:cNvPr id="390" name="Groupe 390"/>
                                    <wpg:cNvGrpSpPr/>
                                    <wpg:grpSpPr>
                                      <a:xfrm rot="5400000">
                                        <a:off x="3246696" y="138796"/>
                                        <a:ext cx="693907" cy="334960"/>
                                        <a:chOff x="-40679" y="-1"/>
                                        <a:chExt cx="693907" cy="334960"/>
                                      </a:xfrm>
                                    </wpg:grpSpPr>
                                    <wpg:grpSp>
                                      <wpg:cNvPr id="391" name="Groupe 391"/>
                                      <wpg:cNvGrpSpPr/>
                                      <wpg:grpSpPr>
                                        <a:xfrm rot="10800000">
                                          <a:off x="-40679" y="-1"/>
                                          <a:ext cx="693907" cy="139684"/>
                                          <a:chOff x="7682" y="-1"/>
                                          <a:chExt cx="694247" cy="139702"/>
                                        </a:xfrm>
                                      </wpg:grpSpPr>
                                      <wps:wsp>
                                        <wps:cNvPr id="392" name="Connecteur droit 392"/>
                                        <wps:cNvCnPr/>
                                        <wps:spPr>
                                          <a:xfrm rot="5400000">
                                            <a:off x="411235" y="-290693"/>
                                            <a:ext cx="2" cy="581386"/>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393" name="Connecteur droit 393"/>
                                        <wps:cNvCnPr/>
                                        <wps:spPr>
                                          <a:xfrm flipH="1">
                                            <a:off x="469075" y="0"/>
                                            <a:ext cx="190500" cy="13970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394" name="Connecteur droit 394"/>
                                        <wps:cNvCnPr/>
                                        <wps:spPr>
                                          <a:xfrm flipH="1">
                                            <a:off x="307237" y="0"/>
                                            <a:ext cx="190500" cy="13970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395" name="Connecteur droit 395"/>
                                        <wps:cNvCnPr/>
                                        <wps:spPr>
                                          <a:xfrm flipH="1">
                                            <a:off x="139127" y="0"/>
                                            <a:ext cx="190500" cy="13970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396" name="Connecteur droit 396"/>
                                        <wps:cNvCnPr/>
                                        <wps:spPr>
                                          <a:xfrm flipH="1">
                                            <a:off x="7682" y="1"/>
                                            <a:ext cx="190500" cy="13970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wpg:grpSp>
                                    <wps:wsp>
                                      <wps:cNvPr id="397" name="Connecteur droit 397"/>
                                      <wps:cNvCnPr/>
                                      <wps:spPr>
                                        <a:xfrm rot="16200000" flipH="1">
                                          <a:off x="167644" y="239137"/>
                                          <a:ext cx="191645"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wpg:grpSp>
                                  <wps:wsp>
                                    <wps:cNvPr id="398" name="Connecteur droit 398"/>
                                    <wps:cNvCnPr/>
                                    <wps:spPr>
                                      <a:xfrm>
                                        <a:off x="-93580" y="266090"/>
                                        <a:ext cx="3549696" cy="2486"/>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399" name="Connecteur droit 399"/>
                                    <wps:cNvCnPr/>
                                    <wps:spPr>
                                      <a:xfrm flipV="1">
                                        <a:off x="3452508" y="270779"/>
                                        <a:ext cx="125" cy="320629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400" name="Connecteur droit 400"/>
                                    <wps:cNvCnPr/>
                                    <wps:spPr>
                                      <a:xfrm>
                                        <a:off x="2199185" y="2240092"/>
                                        <a:ext cx="1259672" cy="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401" name="Connecteur droit 401"/>
                                    <wps:cNvCnPr/>
                                    <wps:spPr>
                                      <a:xfrm>
                                        <a:off x="-258551" y="3468154"/>
                                        <a:ext cx="3711059" cy="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wpg:grpSp>
                                <wpg:grpSp>
                                  <wpg:cNvPr id="402" name="Groupe 402"/>
                                  <wpg:cNvGrpSpPr/>
                                  <wpg:grpSpPr>
                                    <a:xfrm>
                                      <a:off x="0" y="960699"/>
                                      <a:ext cx="4139644" cy="2383845"/>
                                      <a:chOff x="0" y="0"/>
                                      <a:chExt cx="4139644" cy="2383845"/>
                                    </a:xfrm>
                                  </wpg:grpSpPr>
                                  <wpg:grpSp>
                                    <wpg:cNvPr id="403" name="Groupe 403"/>
                                    <wpg:cNvGrpSpPr/>
                                    <wpg:grpSpPr>
                                      <a:xfrm>
                                        <a:off x="0" y="0"/>
                                        <a:ext cx="1369036" cy="1842375"/>
                                        <a:chOff x="0" y="0"/>
                                        <a:chExt cx="1117092" cy="1550822"/>
                                      </a:xfrm>
                                    </wpg:grpSpPr>
                                    <wps:wsp>
                                      <wps:cNvPr id="404" name="Forme libre 404"/>
                                      <wps:cNvSpPr/>
                                      <wps:spPr>
                                        <a:xfrm>
                                          <a:off x="0" y="0"/>
                                          <a:ext cx="1117092" cy="241300"/>
                                        </a:xfrm>
                                        <a:custGeom>
                                          <a:avLst/>
                                          <a:gdLst>
                                            <a:gd name="connsiteX0" fmla="*/ 0 w 1250899"/>
                                            <a:gd name="connsiteY0" fmla="*/ 0 h 241402"/>
                                            <a:gd name="connsiteX1" fmla="*/ 1250899 w 1250899"/>
                                            <a:gd name="connsiteY1" fmla="*/ 0 h 241402"/>
                                            <a:gd name="connsiteX2" fmla="*/ 1243584 w 1250899"/>
                                            <a:gd name="connsiteY2" fmla="*/ 241402 h 241402"/>
                                          </a:gdLst>
                                          <a:ahLst/>
                                          <a:cxnLst>
                                            <a:cxn ang="0">
                                              <a:pos x="connsiteX0" y="connsiteY0"/>
                                            </a:cxn>
                                            <a:cxn ang="0">
                                              <a:pos x="connsiteX1" y="connsiteY1"/>
                                            </a:cxn>
                                            <a:cxn ang="0">
                                              <a:pos x="connsiteX2" y="connsiteY2"/>
                                            </a:cxn>
                                          </a:cxnLst>
                                          <a:rect l="l" t="t" r="r" b="b"/>
                                          <a:pathLst>
                                            <a:path w="1250899" h="241402">
                                              <a:moveTo>
                                                <a:pt x="0" y="0"/>
                                              </a:moveTo>
                                              <a:lnTo>
                                                <a:pt x="1250899" y="0"/>
                                              </a:lnTo>
                                              <a:lnTo>
                                                <a:pt x="1243584" y="241402"/>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Forme libre 405"/>
                                      <wps:cNvSpPr/>
                                      <wps:spPr>
                                        <a:xfrm>
                                          <a:off x="0" y="0"/>
                                          <a:ext cx="929030" cy="1550822"/>
                                        </a:xfrm>
                                        <a:custGeom>
                                          <a:avLst/>
                                          <a:gdLst>
                                            <a:gd name="connsiteX0" fmla="*/ 7315 w 929030"/>
                                            <a:gd name="connsiteY0" fmla="*/ 0 h 1550822"/>
                                            <a:gd name="connsiteX1" fmla="*/ 0 w 929030"/>
                                            <a:gd name="connsiteY1" fmla="*/ 855878 h 1550822"/>
                                            <a:gd name="connsiteX2" fmla="*/ 21945 w 929030"/>
                                            <a:gd name="connsiteY2" fmla="*/ 950976 h 1550822"/>
                                            <a:gd name="connsiteX3" fmla="*/ 7315 w 929030"/>
                                            <a:gd name="connsiteY3" fmla="*/ 1550822 h 1550822"/>
                                            <a:gd name="connsiteX4" fmla="*/ 929030 w 929030"/>
                                            <a:gd name="connsiteY4" fmla="*/ 1536192 h 15508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9030" h="1550822">
                                              <a:moveTo>
                                                <a:pt x="7315" y="0"/>
                                              </a:moveTo>
                                              <a:cubicBezTo>
                                                <a:pt x="4877" y="285293"/>
                                                <a:pt x="2438" y="570585"/>
                                                <a:pt x="0" y="855878"/>
                                              </a:cubicBezTo>
                                              <a:lnTo>
                                                <a:pt x="21945" y="950976"/>
                                              </a:lnTo>
                                              <a:lnTo>
                                                <a:pt x="7315" y="1550822"/>
                                              </a:lnTo>
                                              <a:lnTo>
                                                <a:pt x="929030" y="1536192"/>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Forme libre 406"/>
                                      <wps:cNvSpPr/>
                                      <wps:spPr>
                                        <a:xfrm>
                                          <a:off x="920009" y="241222"/>
                                          <a:ext cx="193801" cy="1302521"/>
                                        </a:xfrm>
                                        <a:custGeom>
                                          <a:avLst/>
                                          <a:gdLst>
                                            <a:gd name="connsiteX0" fmla="*/ 259011 w 259011"/>
                                            <a:gd name="connsiteY0" fmla="*/ 0 h 1280160"/>
                                            <a:gd name="connsiteX1" fmla="*/ 120022 w 259011"/>
                                            <a:gd name="connsiteY1" fmla="*/ 204825 h 1280160"/>
                                            <a:gd name="connsiteX2" fmla="*/ 2979 w 259011"/>
                                            <a:gd name="connsiteY2" fmla="*/ 570585 h 1280160"/>
                                            <a:gd name="connsiteX3" fmla="*/ 39555 w 259011"/>
                                            <a:gd name="connsiteY3" fmla="*/ 680313 h 1280160"/>
                                            <a:gd name="connsiteX4" fmla="*/ 90761 w 259011"/>
                                            <a:gd name="connsiteY4" fmla="*/ 819302 h 1280160"/>
                                            <a:gd name="connsiteX5" fmla="*/ 90761 w 259011"/>
                                            <a:gd name="connsiteY5" fmla="*/ 936345 h 1280160"/>
                                            <a:gd name="connsiteX6" fmla="*/ 54185 w 259011"/>
                                            <a:gd name="connsiteY6" fmla="*/ 1280160 h 1280160"/>
                                            <a:gd name="connsiteX0" fmla="*/ 247986 w 247986"/>
                                            <a:gd name="connsiteY0" fmla="*/ 0 h 1302521"/>
                                            <a:gd name="connsiteX1" fmla="*/ 120022 w 247986"/>
                                            <a:gd name="connsiteY1" fmla="*/ 227186 h 1302521"/>
                                            <a:gd name="connsiteX2" fmla="*/ 2979 w 247986"/>
                                            <a:gd name="connsiteY2" fmla="*/ 592946 h 1302521"/>
                                            <a:gd name="connsiteX3" fmla="*/ 39555 w 247986"/>
                                            <a:gd name="connsiteY3" fmla="*/ 702674 h 1302521"/>
                                            <a:gd name="connsiteX4" fmla="*/ 90761 w 247986"/>
                                            <a:gd name="connsiteY4" fmla="*/ 841663 h 1302521"/>
                                            <a:gd name="connsiteX5" fmla="*/ 90761 w 247986"/>
                                            <a:gd name="connsiteY5" fmla="*/ 958706 h 1302521"/>
                                            <a:gd name="connsiteX6" fmla="*/ 54185 w 247986"/>
                                            <a:gd name="connsiteY6" fmla="*/ 1302521 h 1302521"/>
                                            <a:gd name="connsiteX0" fmla="*/ 250812 w 250812"/>
                                            <a:gd name="connsiteY0" fmla="*/ 0 h 1302521"/>
                                            <a:gd name="connsiteX1" fmla="*/ 122848 w 250812"/>
                                            <a:gd name="connsiteY1" fmla="*/ 227186 h 1302521"/>
                                            <a:gd name="connsiteX2" fmla="*/ 2826 w 250812"/>
                                            <a:gd name="connsiteY2" fmla="*/ 508790 h 1302521"/>
                                            <a:gd name="connsiteX3" fmla="*/ 42381 w 250812"/>
                                            <a:gd name="connsiteY3" fmla="*/ 702674 h 1302521"/>
                                            <a:gd name="connsiteX4" fmla="*/ 93587 w 250812"/>
                                            <a:gd name="connsiteY4" fmla="*/ 841663 h 1302521"/>
                                            <a:gd name="connsiteX5" fmla="*/ 93587 w 250812"/>
                                            <a:gd name="connsiteY5" fmla="*/ 958706 h 1302521"/>
                                            <a:gd name="connsiteX6" fmla="*/ 57011 w 250812"/>
                                            <a:gd name="connsiteY6" fmla="*/ 1302521 h 1302521"/>
                                            <a:gd name="connsiteX0" fmla="*/ 249070 w 249070"/>
                                            <a:gd name="connsiteY0" fmla="*/ 0 h 1302521"/>
                                            <a:gd name="connsiteX1" fmla="*/ 121106 w 249070"/>
                                            <a:gd name="connsiteY1" fmla="*/ 227186 h 1302521"/>
                                            <a:gd name="connsiteX2" fmla="*/ 1084 w 249070"/>
                                            <a:gd name="connsiteY2" fmla="*/ 508790 h 1302521"/>
                                            <a:gd name="connsiteX3" fmla="*/ 63514 w 249070"/>
                                            <a:gd name="connsiteY3" fmla="*/ 708285 h 1302521"/>
                                            <a:gd name="connsiteX4" fmla="*/ 91845 w 249070"/>
                                            <a:gd name="connsiteY4" fmla="*/ 841663 h 1302521"/>
                                            <a:gd name="connsiteX5" fmla="*/ 91845 w 249070"/>
                                            <a:gd name="connsiteY5" fmla="*/ 958706 h 1302521"/>
                                            <a:gd name="connsiteX6" fmla="*/ 55269 w 249070"/>
                                            <a:gd name="connsiteY6" fmla="*/ 1302521 h 1302521"/>
                                            <a:gd name="connsiteX0" fmla="*/ 193801 w 193801"/>
                                            <a:gd name="connsiteY0" fmla="*/ 0 h 1302521"/>
                                            <a:gd name="connsiteX1" fmla="*/ 65837 w 193801"/>
                                            <a:gd name="connsiteY1" fmla="*/ 227186 h 1302521"/>
                                            <a:gd name="connsiteX2" fmla="*/ 9864 w 193801"/>
                                            <a:gd name="connsiteY2" fmla="*/ 503180 h 1302521"/>
                                            <a:gd name="connsiteX3" fmla="*/ 8245 w 193801"/>
                                            <a:gd name="connsiteY3" fmla="*/ 708285 h 1302521"/>
                                            <a:gd name="connsiteX4" fmla="*/ 36576 w 193801"/>
                                            <a:gd name="connsiteY4" fmla="*/ 841663 h 1302521"/>
                                            <a:gd name="connsiteX5" fmla="*/ 36576 w 193801"/>
                                            <a:gd name="connsiteY5" fmla="*/ 958706 h 1302521"/>
                                            <a:gd name="connsiteX6" fmla="*/ 0 w 193801"/>
                                            <a:gd name="connsiteY6" fmla="*/ 1302521 h 13025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3801" h="1302521">
                                              <a:moveTo>
                                                <a:pt x="193801" y="0"/>
                                              </a:moveTo>
                                              <a:cubicBezTo>
                                                <a:pt x="145642" y="54864"/>
                                                <a:pt x="96493" y="143323"/>
                                                <a:pt x="65837" y="227186"/>
                                              </a:cubicBezTo>
                                              <a:cubicBezTo>
                                                <a:pt x="35181" y="311049"/>
                                                <a:pt x="19463" y="422997"/>
                                                <a:pt x="9864" y="503180"/>
                                              </a:cubicBezTo>
                                              <a:cubicBezTo>
                                                <a:pt x="265" y="583363"/>
                                                <a:pt x="3793" y="651871"/>
                                                <a:pt x="8245" y="708285"/>
                                              </a:cubicBezTo>
                                              <a:cubicBezTo>
                                                <a:pt x="12697" y="764699"/>
                                                <a:pt x="31854" y="799926"/>
                                                <a:pt x="36576" y="841663"/>
                                              </a:cubicBezTo>
                                              <a:cubicBezTo>
                                                <a:pt x="41298" y="883400"/>
                                                <a:pt x="42672" y="881896"/>
                                                <a:pt x="36576" y="958706"/>
                                              </a:cubicBezTo>
                                              <a:cubicBezTo>
                                                <a:pt x="30480" y="1035516"/>
                                                <a:pt x="7315" y="1250095"/>
                                                <a:pt x="0" y="130252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Forme libre 407"/>
                                      <wps:cNvSpPr/>
                                      <wps:spPr>
                                        <a:xfrm>
                                          <a:off x="157075" y="213173"/>
                                          <a:ext cx="673273" cy="465682"/>
                                        </a:xfrm>
                                        <a:custGeom>
                                          <a:avLst/>
                                          <a:gdLst>
                                            <a:gd name="connsiteX0" fmla="*/ 0 w 751716"/>
                                            <a:gd name="connsiteY0" fmla="*/ 0 h 241222"/>
                                            <a:gd name="connsiteX1" fmla="*/ 751716 w 751716"/>
                                            <a:gd name="connsiteY1" fmla="*/ 0 h 241222"/>
                                            <a:gd name="connsiteX2" fmla="*/ 746106 w 751716"/>
                                            <a:gd name="connsiteY2" fmla="*/ 241222 h 241222"/>
                                            <a:gd name="connsiteX3" fmla="*/ 11220 w 751716"/>
                                            <a:gd name="connsiteY3" fmla="*/ 241222 h 241222"/>
                                            <a:gd name="connsiteX4" fmla="*/ 0 w 751716"/>
                                            <a:gd name="connsiteY4" fmla="*/ 0 h 2412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1716" h="241222">
                                              <a:moveTo>
                                                <a:pt x="0" y="0"/>
                                              </a:moveTo>
                                              <a:lnTo>
                                                <a:pt x="751716" y="0"/>
                                              </a:lnTo>
                                              <a:lnTo>
                                                <a:pt x="746106" y="241222"/>
                                              </a:lnTo>
                                              <a:lnTo>
                                                <a:pt x="11220" y="241222"/>
                                              </a:lnTo>
                                              <a:lnTo>
                                                <a:pt x="0" y="0"/>
                                              </a:ln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8" name="Connecteur droit 408"/>
                                    <wps:cNvCnPr/>
                                    <wps:spPr>
                                      <a:xfrm>
                                        <a:off x="1145894" y="891250"/>
                                        <a:ext cx="264922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409" name="Ellipse 409"/>
                                    <wps:cNvSpPr/>
                                    <wps:spPr>
                                      <a:xfrm rot="5400000">
                                        <a:off x="3802283" y="711843"/>
                                        <a:ext cx="333968" cy="340754"/>
                                      </a:xfrm>
                                      <a:prstGeom prst="ellipse">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0" name="Groupe 410"/>
                                    <wpg:cNvGrpSpPr/>
                                    <wpg:grpSpPr>
                                      <a:xfrm>
                                        <a:off x="115803" y="1834227"/>
                                        <a:ext cx="1577043" cy="549618"/>
                                        <a:chOff x="56" y="-360"/>
                                        <a:chExt cx="1577043" cy="549618"/>
                                      </a:xfrm>
                                    </wpg:grpSpPr>
                                    <wps:wsp>
                                      <wps:cNvPr id="411" name="Forme libre 411"/>
                                      <wps:cNvSpPr/>
                                      <wps:spPr>
                                        <a:xfrm rot="16200000">
                                          <a:off x="430212" y="-430516"/>
                                          <a:ext cx="375285" cy="1235597"/>
                                        </a:xfrm>
                                        <a:custGeom>
                                          <a:avLst/>
                                          <a:gdLst>
                                            <a:gd name="connsiteX0" fmla="*/ 0 w 880741"/>
                                            <a:gd name="connsiteY0" fmla="*/ 207563 h 207563"/>
                                            <a:gd name="connsiteX1" fmla="*/ 0 w 880741"/>
                                            <a:gd name="connsiteY1" fmla="*/ 0 h 207563"/>
                                            <a:gd name="connsiteX2" fmla="*/ 880741 w 880741"/>
                                            <a:gd name="connsiteY2" fmla="*/ 5610 h 207563"/>
                                            <a:gd name="connsiteX0" fmla="*/ 0 w 880741"/>
                                            <a:gd name="connsiteY0" fmla="*/ 775458 h 775458"/>
                                            <a:gd name="connsiteX1" fmla="*/ 0 w 880741"/>
                                            <a:gd name="connsiteY1" fmla="*/ 0 h 775458"/>
                                            <a:gd name="connsiteX2" fmla="*/ 880741 w 880741"/>
                                            <a:gd name="connsiteY2" fmla="*/ 5610 h 775458"/>
                                          </a:gdLst>
                                          <a:ahLst/>
                                          <a:cxnLst>
                                            <a:cxn ang="0">
                                              <a:pos x="connsiteX0" y="connsiteY0"/>
                                            </a:cxn>
                                            <a:cxn ang="0">
                                              <a:pos x="connsiteX1" y="connsiteY1"/>
                                            </a:cxn>
                                            <a:cxn ang="0">
                                              <a:pos x="connsiteX2" y="connsiteY2"/>
                                            </a:cxn>
                                          </a:cxnLst>
                                          <a:rect l="l" t="t" r="r" b="b"/>
                                          <a:pathLst>
                                            <a:path w="880741" h="775458">
                                              <a:moveTo>
                                                <a:pt x="0" y="775458"/>
                                              </a:moveTo>
                                              <a:lnTo>
                                                <a:pt x="0" y="0"/>
                                              </a:lnTo>
                                              <a:lnTo>
                                                <a:pt x="880741" y="561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Ellipse 41"/>
                                      <wps:cNvSpPr/>
                                      <wps:spPr>
                                        <a:xfrm>
                                          <a:off x="1243724" y="208898"/>
                                          <a:ext cx="333375" cy="340360"/>
                                        </a:xfrm>
                                        <a:prstGeom prst="ellipse">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413" name="Groupe 413"/>
                                <wpg:cNvGrpSpPr/>
                                <wpg:grpSpPr>
                                  <a:xfrm>
                                    <a:off x="-510631" y="12273"/>
                                    <a:ext cx="2410169" cy="1880188"/>
                                    <a:chOff x="-510631" y="12273"/>
                                    <a:chExt cx="2410169" cy="1880188"/>
                                  </a:xfrm>
                                </wpg:grpSpPr>
                                <wps:wsp>
                                  <wps:cNvPr id="414" name="Forme libre 414"/>
                                  <wps:cNvSpPr/>
                                  <wps:spPr>
                                    <a:xfrm>
                                      <a:off x="312517" y="1232704"/>
                                      <a:ext cx="879475" cy="659757"/>
                                    </a:xfrm>
                                    <a:custGeom>
                                      <a:avLst/>
                                      <a:gdLst>
                                        <a:gd name="connsiteX0" fmla="*/ 0 w 880741"/>
                                        <a:gd name="connsiteY0" fmla="*/ 207563 h 207563"/>
                                        <a:gd name="connsiteX1" fmla="*/ 0 w 880741"/>
                                        <a:gd name="connsiteY1" fmla="*/ 0 h 207563"/>
                                        <a:gd name="connsiteX2" fmla="*/ 880741 w 880741"/>
                                        <a:gd name="connsiteY2" fmla="*/ 5610 h 207563"/>
                                        <a:gd name="connsiteX0" fmla="*/ 0 w 880741"/>
                                        <a:gd name="connsiteY0" fmla="*/ 775458 h 775458"/>
                                        <a:gd name="connsiteX1" fmla="*/ 0 w 880741"/>
                                        <a:gd name="connsiteY1" fmla="*/ 0 h 775458"/>
                                        <a:gd name="connsiteX2" fmla="*/ 880741 w 880741"/>
                                        <a:gd name="connsiteY2" fmla="*/ 5610 h 775458"/>
                                      </a:gdLst>
                                      <a:ahLst/>
                                      <a:cxnLst>
                                        <a:cxn ang="0">
                                          <a:pos x="connsiteX0" y="connsiteY0"/>
                                        </a:cxn>
                                        <a:cxn ang="0">
                                          <a:pos x="connsiteX1" y="connsiteY1"/>
                                        </a:cxn>
                                        <a:cxn ang="0">
                                          <a:pos x="connsiteX2" y="connsiteY2"/>
                                        </a:cxn>
                                      </a:cxnLst>
                                      <a:rect l="l" t="t" r="r" b="b"/>
                                      <a:pathLst>
                                        <a:path w="880741" h="775458">
                                          <a:moveTo>
                                            <a:pt x="0" y="775458"/>
                                          </a:moveTo>
                                          <a:lnTo>
                                            <a:pt x="0" y="0"/>
                                          </a:lnTo>
                                          <a:lnTo>
                                            <a:pt x="880741" y="561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Ellipse 415"/>
                                  <wps:cNvSpPr/>
                                  <wps:spPr>
                                    <a:xfrm>
                                      <a:off x="1192192" y="1076628"/>
                                      <a:ext cx="333975" cy="309503"/>
                                    </a:xfrm>
                                    <a:prstGeom prst="ellipse">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Arc 416"/>
                                  <wps:cNvSpPr/>
                                  <wps:spPr>
                                    <a:xfrm rot="10800000">
                                      <a:off x="988587" y="12273"/>
                                      <a:ext cx="747395" cy="1410335"/>
                                    </a:xfrm>
                                    <a:prstGeom prst="arc">
                                      <a:avLst>
                                        <a:gd name="adj1" fmla="val 15095098"/>
                                        <a:gd name="adj2" fmla="val 17337982"/>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Connecteur droit 417"/>
                                  <wps:cNvCnPr/>
                                  <wps:spPr>
                                    <a:xfrm flipH="1" flipV="1">
                                      <a:off x="1122744" y="1446835"/>
                                      <a:ext cx="436729" cy="4755"/>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418" name="Connecteur droit avec flèche 418"/>
                                  <wps:cNvCnPr>
                                    <a:stCxn id="419" idx="3"/>
                                  </wps:cNvCnPr>
                                  <wps:spPr>
                                    <a:xfrm>
                                      <a:off x="6166" y="1076630"/>
                                      <a:ext cx="1185805" cy="5933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19" name="Rectangle 419"/>
                                  <wps:cNvSpPr/>
                                  <wps:spPr>
                                    <a:xfrm>
                                      <a:off x="-510631" y="949410"/>
                                      <a:ext cx="516797" cy="254441"/>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C3BB31" w14:textId="77777777" w:rsidR="00CC5C7F" w:rsidRPr="00AE4866" w:rsidRDefault="00CC5C7F" w:rsidP="00C918C7">
                                        <w:pPr>
                                          <w:jc w:val="center"/>
                                          <w:rPr>
                                            <w:color w:val="000000" w:themeColor="text1"/>
                                          </w:rPr>
                                        </w:pPr>
                                        <w:r w:rsidRPr="00AE4866">
                                          <w:rPr>
                                            <w:rFonts w:cs="Arial"/>
                                            <w:color w:val="000000" w:themeColor="text1"/>
                                            <w:sz w:val="24"/>
                                          </w:rPr>
                                          <w:t>L1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Connecteur droit 420"/>
                                  <wps:cNvCnPr/>
                                  <wps:spPr>
                                    <a:xfrm>
                                      <a:off x="1354165" y="1452490"/>
                                      <a:ext cx="0" cy="167684"/>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421" name="Connecteur droit 421"/>
                                  <wps:cNvCnPr/>
                                  <wps:spPr>
                                    <a:xfrm flipH="1">
                                      <a:off x="1348447" y="1596610"/>
                                      <a:ext cx="551091" cy="3782"/>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wpg:grpSp>
                            </wpg:grpSp>
                          </wpg:grpSp>
                        </wpg:grpSp>
                        <wps:wsp>
                          <wps:cNvPr id="422" name="Connecteur droit 422"/>
                          <wps:cNvCnPr/>
                          <wps:spPr>
                            <a:xfrm>
                              <a:off x="4173270" y="2997937"/>
                              <a:ext cx="0" cy="333974"/>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wpg:grpSp>
                      <wps:wsp>
                        <wps:cNvPr id="423" name="Connecteur droit 423"/>
                        <wps:cNvCnPr/>
                        <wps:spPr>
                          <a:xfrm>
                            <a:off x="1739103" y="4315441"/>
                            <a:ext cx="0" cy="317605"/>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6C3BA7E" id="Groupe 374" o:spid="_x0000_s1142" style="position:absolute;left:0;text-align:left;margin-left:-13.15pt;margin-top:31.45pt;width:542.65pt;height:363.8pt;z-index:251666944;mso-width-relative:margin;mso-height-relative:margin" coordorigin="-5106,122" coordsize="68917,46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">
                <v:shape id="Arc 47" o:spid="_x0000_s1143" style="position:absolute;left:13508;top:29076;width:7474;height:14103;rotation:180;visibility:visible;mso-wrap-style:square;v-text-anchor:middle" coordsize="747395,141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" path="m180317,101758nsc302830,-38048,456904,-33479,577029,113521l373698,705168,180317,101758xem180317,101758nfc302830,-38048,456904,-33479,577029,113521e" filled="f" strokecolor="#00b050" strokeweight="2.25pt">
                  <v:path arrowok="t" o:connecttype="custom" o:connectlocs="180317,101758;577029,113521" o:connectangles="0,0"/>
                </v:shape>
                <v:line id="Connecteur droit 59" o:spid="_x0000_s1144" style="position:absolute;visibility:visible;mso-wrap-style:square" from="15392,43500" to="19163,4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" strokecolor="#00b050" strokeweight="3pt"/>
                <v:group id="Groupe 377" o:spid="_x0000_s1145" style="position:absolute;left:-5106;top:122;width:68917;height:46165" coordorigin="-5106,122" coordsize="68917,4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Arc 16" o:spid="_x0000_s1146" style="position:absolute;left:39649;top:21992;width:3886;height:7810;rotation:180;visibility:visible;mso-wrap-style:square;v-text-anchor:middle" coordsize="389157,7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" path="m17932,169591nsc139394,38225,271667,-30255,389157,113391l214504,781050,,93391r17932,76200xem,93391nfc121462,-37975,271667,-30255,389157,113391e" filled="f" strokecolor="#00b050" strokeweight="2.25pt">
                    <v:path arrowok="t" o:connecttype="custom" o:connectlocs="0,93391;388620,113391" o:connectangles="0,0"/>
                  </v:shape>
                  <v:line id="Connecteur droit 379" o:spid="_x0000_s1147" style="position:absolute;visibility:visible;mso-wrap-style:square" from="39682,29982" to="43635,30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" strokecolor="#00b050" strokeweight="3pt"/>
                  <v:line id="Connecteur droit 380" o:spid="_x0000_s1148" style="position:absolute;visibility:visible;mso-wrap-style:square" from="18859,12014" to="18919,1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" strokecolor="#00b050" strokeweight="3pt"/>
                  <v:group id="Groupe 381" o:spid="_x0000_s1149" style="position:absolute;left:-5106;top:122;width:68917;height:46165" coordorigin="-5106,122" coordsize="68917,4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Connecteur droit avec flèche 382" o:spid="_x0000_s1150" type="#_x0000_t32" style="position:absolute;left:44157;top:25719;width:14492;height:15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" strokecolor="black [3213]">
                      <v:stroke endarrow="open"/>
                    </v:shape>
                    <v:rect id="Rectangle 383" o:spid="_x0000_s1151" style="position:absolute;left:58649;top:24449;width:5162;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" fillcolor="white [3212]" strokecolor="black [3213]">
                      <v:textbox>
                        <w:txbxContent>
                          <w:p w14:paraId="06C3BB2F" w14:textId="77777777" w:rsidR="00CC5C7F" w:rsidRPr="00AE4866" w:rsidRDefault="00CC5C7F" w:rsidP="00C918C7">
                            <w:pPr>
                              <w:jc w:val="center"/>
                              <w:rPr>
                                <w:color w:val="000000" w:themeColor="text1"/>
                              </w:rPr>
                            </w:pPr>
                            <w:r w:rsidRPr="00AE4866">
                              <w:rPr>
                                <w:rFonts w:cs="Arial"/>
                                <w:color w:val="000000" w:themeColor="text1"/>
                                <w:sz w:val="24"/>
                              </w:rPr>
                              <w:t>L</w:t>
                            </w:r>
                            <w:r>
                              <w:rPr>
                                <w:rFonts w:cs="Arial"/>
                                <w:color w:val="000000" w:themeColor="text1"/>
                                <w:sz w:val="24"/>
                              </w:rPr>
                              <w:t>3</w:t>
                            </w:r>
                          </w:p>
                        </w:txbxContent>
                      </v:textbox>
                    </v:rect>
                    <v:group id="Groupe 384" o:spid="_x0000_s1152" style="position:absolute;left:-5106;top:122;width:62486;height:46165" coordorigin="-5106,122" coordsize="62487,4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Connecteur droit avec flèche 385" o:spid="_x0000_s1153" type="#_x0000_t32" style="position:absolute;left:8565;top:42826;width:6032;height:20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" strokecolor="black [3213]">
                        <v:stroke endarrow="open"/>
                      </v:shape>
                      <v:rect id="Rectangle 386" o:spid="_x0000_s1154" style="position:absolute;left:3414;top:43694;width:5163;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" fillcolor="white [3212]" strokecolor="black [3213]">
                        <v:textbox>
                          <w:txbxContent>
                            <w:p w14:paraId="06C3BB30" w14:textId="77777777" w:rsidR="00CC5C7F" w:rsidRPr="00AE4866" w:rsidRDefault="00CC5C7F" w:rsidP="00C918C7">
                              <w:pPr>
                                <w:jc w:val="center"/>
                                <w:rPr>
                                  <w:color w:val="000000" w:themeColor="text1"/>
                                </w:rPr>
                              </w:pPr>
                              <w:r w:rsidRPr="00AE4866">
                                <w:rPr>
                                  <w:rFonts w:cs="Arial"/>
                                  <w:color w:val="000000" w:themeColor="text1"/>
                                  <w:sz w:val="24"/>
                                </w:rPr>
                                <w:t>L</w:t>
                              </w:r>
                              <w:r>
                                <w:rPr>
                                  <w:rFonts w:cs="Arial"/>
                                  <w:color w:val="000000" w:themeColor="text1"/>
                                  <w:sz w:val="24"/>
                                </w:rPr>
                                <w:t>2</w:t>
                              </w:r>
                            </w:p>
                          </w:txbxContent>
                        </v:textbox>
                      </v:rect>
                      <v:group id="Groupe 387" o:spid="_x0000_s1155" style="position:absolute;left:-5106;top:122;width:62486;height:46165" coordorigin="-5106,122" coordsize="62487,4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group id="Groupe 388" o:spid="_x0000_s1156" style="position:absolute;left:2025;top:8885;width:55355;height:37402" coordorigin=",-432" coordsize="55355,37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group id="Groupe 389" o:spid="_x0000_s1157" style="position:absolute;left:15162;top:-432;width:40193;height:37401" coordorigin="-2585,-406" coordsize="40196,35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e 390" o:spid="_x0000_s1158" style="position:absolute;left:32467;top:1388;width:6938;height:3350;rotation:90" coordorigin="-406" coordsize="6939,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">
                              <v:group id="Groupe 391" o:spid="_x0000_s1159" style="position:absolute;left:-406;width:6938;height:1396;rotation:180" coordorigin="76" coordsize="6942,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">
                                <v:line id="Connecteur droit 392" o:spid="_x0000_s1160" style="position:absolute;rotation:90;visibility:visible;mso-wrap-style:square" from="4112,-2907" to="4112,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" strokecolor="#00b050" strokeweight="2.25pt"/>
                                <v:line id="Connecteur droit 393" o:spid="_x0000_s1161" style="position:absolute;flip:x;visibility:visible;mso-wrap-style:square" from="4690,0" to="6595,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" strokecolor="#00b050" strokeweight="2.25pt"/>
                                <v:line id="Connecteur droit 394" o:spid="_x0000_s1162" style="position:absolute;flip:x;visibility:visible;mso-wrap-style:square" from="3072,0" to="4977,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" strokecolor="#00b050" strokeweight="2.25pt"/>
                                <v:line id="Connecteur droit 395" o:spid="_x0000_s1163" style="position:absolute;flip:x;visibility:visible;mso-wrap-style:square" from="1391,0" to="3296,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" strokecolor="#00b050" strokeweight="2.25pt"/>
                                <v:line id="Connecteur droit 396" o:spid="_x0000_s1164" style="position:absolute;flip:x;visibility:visible;mso-wrap-style:square" from="76,0" to="1981,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" strokecolor="#00b050" strokeweight="2.25pt"/>
                              </v:group>
                              <v:line id="Connecteur droit 397" o:spid="_x0000_s1165" style="position:absolute;rotation:90;flip:x;visibility:visible;mso-wrap-style:square" from="1676,2391" to="3592,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" strokecolor="#00b050" strokeweight="2.25pt"/>
                            </v:group>
                            <v:line id="Connecteur droit 398" o:spid="_x0000_s1166" style="position:absolute;visibility:visible;mso-wrap-style:square" from="-935,2660" to="34561,2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" strokecolor="#00b050" strokeweight="3pt"/>
                            <v:line id="Connecteur droit 399" o:spid="_x0000_s1167" style="position:absolute;flip:y;visibility:visible;mso-wrap-style:square" from="34525,2707" to="34526,3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" strokecolor="#00b050" strokeweight="3pt"/>
                            <v:line id="Connecteur droit 400" o:spid="_x0000_s1168" style="position:absolute;visibility:visible;mso-wrap-style:square" from="21991,22400" to="34588,2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" strokecolor="#00b050" strokeweight="3pt"/>
                            <v:line id="Connecteur droit 401" o:spid="_x0000_s1169" style="position:absolute;visibility:visible;mso-wrap-style:square" from="-2585,34681" to="34525,3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" strokecolor="#00b050" strokeweight="3pt"/>
                          </v:group>
                          <v:group id="Groupe 402" o:spid="_x0000_s1170" style="position:absolute;top:9606;width:41396;height:23839" coordsize="41396,2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group id="Groupe 403" o:spid="_x0000_s1171" style="position:absolute;width:13690;height:18423" coordsize="11170,1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orme libre 404" o:spid="_x0000_s1172" style="position:absolute;width:11170;height:2413;visibility:visible;mso-wrap-style:square;v-text-anchor:middle" coordsize="1250899,24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" path="m,l1250899,r-7315,241402e" filled="f" strokecolor="#243f60 [1604]" strokeweight="2pt">
                                <v:path arrowok="t" o:connecttype="custom" o:connectlocs="0,0;1117092,0;1110559,241300" o:connectangles="0,0,0"/>
                              </v:shape>
                              <v:shape id="Forme libre 405" o:spid="_x0000_s1173" style="position:absolute;width:9290;height:15508;visibility:visible;mso-wrap-style:square;v-text-anchor:middle" coordsize="929030,155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" path="m7315,c4877,285293,2438,570585,,855878r21945,95098l7315,1550822r921715,-14630e" filled="f" strokecolor="#243f60 [1604]" strokeweight="2pt">
                                <v:path arrowok="t" o:connecttype="custom" o:connectlocs="7315,0;0,855878;21945,950976;7315,1550822;929030,1536192" o:connectangles="0,0,0,0,0"/>
                              </v:shape>
                              <v:shape id="Forme libre 406" o:spid="_x0000_s1174" style="position:absolute;left:9200;top:2412;width:1938;height:13025;visibility:visible;mso-wrap-style:square;v-text-anchor:middle" coordsize="193801,130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" path="m193801,c145642,54864,96493,143323,65837,227186,35181,311049,19463,422997,9864,503180,265,583363,3793,651871,8245,708285v4452,56414,23609,91641,28331,133378c41298,883400,42672,881896,36576,958706,30480,1035516,7315,1250095,,1302521e" filled="f" strokecolor="#243f60 [1604]" strokeweight="2pt">
                                <v:path arrowok="t" o:connecttype="custom" o:connectlocs="193801,0;65837,227186;9864,503180;8245,708285;36576,841663;36576,958706;0,1302521" o:connectangles="0,0,0,0,0,0,0"/>
                              </v:shape>
                              <v:shape id="Forme libre 407" o:spid="_x0000_s1175" style="position:absolute;left:1570;top:2131;width:6733;height:4657;visibility:visible;mso-wrap-style:square;v-text-anchor:middle" coordsize="751716,24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" path="m,l751716,r-5610,241222l11220,241222,,xe" filled="f" strokecolor="#243f60 [1604]" strokeweight="2pt">
                                <v:path arrowok="t" o:connecttype="custom" o:connectlocs="0,0;673273,0;668248,465682;10049,465682;0,0" o:connectangles="0,0,0,0,0"/>
                              </v:shape>
                            </v:group>
                            <v:line id="Connecteur droit 408" o:spid="_x0000_s1176" style="position:absolute;visibility:visible;mso-wrap-style:square" from="11458,8912" to="37951,8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" strokecolor="#1f497d [3215]" strokeweight="3pt"/>
                            <v:oval id="Ellipse 409" o:spid="_x0000_s1177" style="position:absolute;left:38022;top:7118;width:3340;height:34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" filled="f" strokecolor="#1f497d [3215]" strokeweight="2pt"/>
                            <v:group id="Groupe 410" o:spid="_x0000_s1178" style="position:absolute;left:1158;top:18342;width:15770;height:5496" coordorigin=",-3" coordsize="15770,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orme libre 411" o:spid="_x0000_s1179" style="position:absolute;left:4302;top:-4305;width:3752;height:12356;rotation:-90;visibility:visible;mso-wrap-style:square;v-text-anchor:middle" coordsize="880741,77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" path="m,775458l,,880741,5610e" filled="f" strokecolor="#243f60 [1604]" strokeweight="2pt">
                                <v:path arrowok="t" o:connecttype="custom" o:connectlocs="0,1235597;0,0;375285,8939" o:connectangles="0,0,0"/>
                              </v:shape>
                              <v:oval id="Ellipse 41" o:spid="_x0000_s1180" style="position:absolute;left:12437;top:2088;width:3333;height:3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" filled="f" strokecolor="#1f497d [3215]" strokeweight="2pt"/>
                            </v:group>
                          </v:group>
                        </v:group>
                        <v:group id="Groupe 413" o:spid="_x0000_s1181" style="position:absolute;left:-5106;top:122;width:24101;height:18802" coordorigin="-5106,122" coordsize="24101,1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orme libre 414" o:spid="_x0000_s1182" style="position:absolute;left:3125;top:12327;width:8794;height:6597;visibility:visible;mso-wrap-style:square;v-text-anchor:middle" coordsize="880741,77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" path="m,775458l,,880741,5610e" filled="f" strokecolor="#243f60 [1604]" strokeweight="2pt">
                            <v:path arrowok="t" o:connecttype="custom" o:connectlocs="0,659757;0,0;879475,4773" o:connectangles="0,0,0"/>
                          </v:shape>
                          <v:oval id="Ellipse 415" o:spid="_x0000_s1183" style="position:absolute;left:11921;top:10766;width:3340;height: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" filled="f" strokecolor="#1f497d [3215]" strokeweight="2pt"/>
                          <v:shape id="Arc 416" o:spid="_x0000_s1184" style="position:absolute;left:9885;top:122;width:7474;height:14104;rotation:180;visibility:visible;mso-wrap-style:square;v-text-anchor:middle" coordsize="747395,141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" path="m174894,108066nsc298075,-37971,454973,-35843,577029,113521l373698,705168,174894,108066xem174894,108066nfc298075,-37971,454973,-35843,577029,113521e" filled="f" strokecolor="#00b050" strokeweight="2.25pt">
                            <v:path arrowok="t" o:connecttype="custom" o:connectlocs="174894,108066;577029,113521" o:connectangles="0,0"/>
                          </v:shape>
                          <v:line id="Connecteur droit 417" o:spid="_x0000_s1185" style="position:absolute;flip:x y;visibility:visible;mso-wrap-style:square" from="11227,14468" to="15594,1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" strokecolor="#00b050" strokeweight="3pt"/>
                          <v:shape id="Connecteur droit avec flèche 418" o:spid="_x0000_s1186" type="#_x0000_t32" style="position:absolute;left:61;top:10766;width:11858;height:5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" strokecolor="black [3213]">
                            <v:stroke endarrow="open"/>
                          </v:shape>
                          <v:rect id="Rectangle 419" o:spid="_x0000_s1187" style="position:absolute;left:-5106;top:9494;width:5167;height:2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" fillcolor="white [3212]" strokecolor="black [3213]">
                            <v:textbox>
                              <w:txbxContent>
                                <w:p w14:paraId="06C3BB31" w14:textId="77777777" w:rsidR="00CC5C7F" w:rsidRPr="00AE4866" w:rsidRDefault="00CC5C7F" w:rsidP="00C918C7">
                                  <w:pPr>
                                    <w:jc w:val="center"/>
                                    <w:rPr>
                                      <w:color w:val="000000" w:themeColor="text1"/>
                                    </w:rPr>
                                  </w:pPr>
                                  <w:r w:rsidRPr="00AE4866">
                                    <w:rPr>
                                      <w:rFonts w:cs="Arial"/>
                                      <w:color w:val="000000" w:themeColor="text1"/>
                                      <w:sz w:val="24"/>
                                    </w:rPr>
                                    <w:t>L1</w:t>
                                  </w:r>
                                </w:p>
                              </w:txbxContent>
                            </v:textbox>
                          </v:rect>
                          <v:line id="Connecteur droit 420" o:spid="_x0000_s1188" style="position:absolute;visibility:visible;mso-wrap-style:square" from="13541,14524" to="13541,1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" strokecolor="#00b050" strokeweight="3pt"/>
                          <v:line id="Connecteur droit 421" o:spid="_x0000_s1189" style="position:absolute;flip:x;visibility:visible;mso-wrap-style:square" from="13484,15966" to="18995,16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" strokecolor="#00b050" strokeweight="3pt"/>
                        </v:group>
                      </v:group>
                    </v:group>
                  </v:group>
                  <v:line id="Connecteur droit 422" o:spid="_x0000_s1190" style="position:absolute;visibility:visible;mso-wrap-style:square" from="41732,29979" to="41732,3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" strokecolor="#00b050" strokeweight="3pt"/>
                </v:group>
                <v:line id="Connecteur droit 423" o:spid="_x0000_s1191" style="position:absolute;visibility:visible;mso-wrap-style:square" from="17391,43154" to="17391,46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" strokecolor="#00b050" strokeweight="3pt"/>
              </v:group>
            </w:pict>
          </mc:Fallback>
        </mc:AlternateContent>
      </w:r>
      <w:r w:rsidR="00C918C7">
        <w:t xml:space="preserve">Pour la réalisation de </w:t>
      </w:r>
      <w:r w:rsidR="00957148" w:rsidRPr="00AC2425">
        <w:t>la</w:t>
      </w:r>
      <w:r w:rsidR="00957148">
        <w:t xml:space="preserve"> </w:t>
      </w:r>
      <w:r w:rsidR="00C918C7">
        <w:t>liaison entre la porte et la structure du véhicule, le constructeur a choisi la solution suivante :</w:t>
      </w:r>
      <w:r>
        <w:t xml:space="preserve"> l</w:t>
      </w:r>
      <w:r w:rsidR="00C918C7">
        <w:t>e système est technologiquement réalisé par trois liaisons</w:t>
      </w:r>
      <w:r w:rsidR="00C918C7" w:rsidRPr="008A2712">
        <w:t xml:space="preserve"> </w:t>
      </w:r>
      <w:r w:rsidR="00D44C3C" w:rsidRPr="008A2712">
        <w:t>identiques représentées ci-dessous</w:t>
      </w:r>
      <w:r w:rsidR="00C918C7">
        <w:t>. En effet leur degré de liberté permet d’avoir du jeu dans l’assemblage afin de faciliter le réglage des jeux d’ouverture et de l’affleurement par le carrossier.</w:t>
      </w:r>
    </w:p>
    <w:p w14:paraId="06C3B933" w14:textId="145F215D" w:rsidR="00C918C7" w:rsidRDefault="00C918C7" w:rsidP="00C918C7">
      <w:r>
        <w:t>Les trois liaisons repéré</w:t>
      </w:r>
      <w:r w:rsidR="00B70915">
        <w:t>e</w:t>
      </w:r>
      <w:r>
        <w:t xml:space="preserve">s L1, L2 et L3 sur le schéma ci-dessous respectent en plus de guider la porte, chacune une fonction technique supplémentaire : </w:t>
      </w:r>
    </w:p>
    <w:p w14:paraId="06C3B934" w14:textId="725B6ABF" w:rsidR="00C918C7" w:rsidRDefault="00C918C7" w:rsidP="00C918C7">
      <w:pPr>
        <w:pStyle w:val="Paragraphedeliste"/>
        <w:numPr>
          <w:ilvl w:val="0"/>
          <w:numId w:val="39"/>
        </w:numPr>
      </w:pPr>
      <w:r>
        <w:t xml:space="preserve">L1 et L2 : </w:t>
      </w:r>
      <w:r w:rsidR="00B70915">
        <w:t>supporter le poids de la porte,</w:t>
      </w:r>
    </w:p>
    <w:p w14:paraId="06C3B935" w14:textId="75C11C3A" w:rsidR="00C918C7" w:rsidRDefault="00C918C7" w:rsidP="00C918C7">
      <w:pPr>
        <w:pStyle w:val="Paragraphedeliste"/>
        <w:numPr>
          <w:ilvl w:val="0"/>
          <w:numId w:val="39"/>
        </w:numPr>
      </w:pPr>
      <w:r>
        <w:t xml:space="preserve">L3 : </w:t>
      </w:r>
      <w:r w:rsidR="00B70915">
        <w:t>r</w:t>
      </w:r>
      <w:r>
        <w:t>égler la course de la porte</w:t>
      </w:r>
      <w:r w:rsidR="00B70915">
        <w:t>.</w:t>
      </w:r>
    </w:p>
    <w:p w14:paraId="0C64D3AF" w14:textId="77777777" w:rsidR="00BD7610" w:rsidRDefault="00BD7610" w:rsidP="00BD7610">
      <w:pPr>
        <w:pStyle w:val="Paragraphedeliste"/>
        <w:ind w:left="1429"/>
      </w:pPr>
    </w:p>
    <w:p w14:paraId="06C3B936" w14:textId="77777777" w:rsidR="00C918C7" w:rsidRDefault="00C918C7" w:rsidP="00C918C7">
      <w:pPr>
        <w:pStyle w:val="Paragraphedeliste"/>
        <w:ind w:left="1429"/>
      </w:pPr>
    </w:p>
    <w:p w14:paraId="06C3B937" w14:textId="77777777" w:rsidR="00C918C7" w:rsidRDefault="00C918C7" w:rsidP="00C918C7"/>
    <w:p w14:paraId="06C3B938" w14:textId="77777777" w:rsidR="00C918C7" w:rsidRDefault="00C918C7" w:rsidP="00C918C7">
      <w:pPr>
        <w:tabs>
          <w:tab w:val="left" w:pos="900"/>
        </w:tabs>
      </w:pPr>
    </w:p>
    <w:p w14:paraId="06C3B939" w14:textId="77777777" w:rsidR="00C918C7" w:rsidRDefault="00C918C7" w:rsidP="00C918C7">
      <w:pPr>
        <w:tabs>
          <w:tab w:val="left" w:pos="900"/>
        </w:tabs>
      </w:pPr>
    </w:p>
    <w:p w14:paraId="06C3B93A" w14:textId="77777777" w:rsidR="00C918C7" w:rsidRDefault="00C918C7" w:rsidP="00C918C7">
      <w:pPr>
        <w:tabs>
          <w:tab w:val="left" w:pos="900"/>
        </w:tabs>
      </w:pPr>
    </w:p>
    <w:p w14:paraId="06C3B93B" w14:textId="77777777" w:rsidR="00C918C7" w:rsidRDefault="00C918C7" w:rsidP="00C918C7">
      <w:pPr>
        <w:tabs>
          <w:tab w:val="left" w:pos="900"/>
        </w:tabs>
      </w:pPr>
    </w:p>
    <w:p w14:paraId="06C3B93C" w14:textId="77777777" w:rsidR="00C918C7" w:rsidRDefault="00C918C7" w:rsidP="00C918C7">
      <w:pPr>
        <w:tabs>
          <w:tab w:val="left" w:pos="900"/>
        </w:tabs>
      </w:pPr>
    </w:p>
    <w:p w14:paraId="06C3B93D" w14:textId="77777777" w:rsidR="00C918C7" w:rsidRDefault="00C918C7" w:rsidP="00C918C7">
      <w:pPr>
        <w:tabs>
          <w:tab w:val="left" w:pos="900"/>
        </w:tabs>
      </w:pPr>
    </w:p>
    <w:p w14:paraId="06C3B93E" w14:textId="77777777" w:rsidR="00C918C7" w:rsidRDefault="00C918C7" w:rsidP="00C918C7">
      <w:pPr>
        <w:tabs>
          <w:tab w:val="left" w:pos="900"/>
        </w:tabs>
      </w:pPr>
    </w:p>
    <w:p w14:paraId="06C3B93F" w14:textId="77777777" w:rsidR="00C918C7" w:rsidRDefault="00C918C7" w:rsidP="00C918C7">
      <w:pPr>
        <w:tabs>
          <w:tab w:val="left" w:pos="900"/>
        </w:tabs>
      </w:pPr>
    </w:p>
    <w:p w14:paraId="06C3B940" w14:textId="77777777" w:rsidR="00C918C7" w:rsidRDefault="00C918C7" w:rsidP="00C918C7">
      <w:pPr>
        <w:tabs>
          <w:tab w:val="left" w:pos="900"/>
        </w:tabs>
      </w:pPr>
    </w:p>
    <w:p w14:paraId="06C3B941" w14:textId="77777777" w:rsidR="00C918C7" w:rsidRDefault="00C918C7" w:rsidP="00C918C7">
      <w:pPr>
        <w:tabs>
          <w:tab w:val="left" w:pos="900"/>
        </w:tabs>
      </w:pPr>
    </w:p>
    <w:p w14:paraId="06C3B942" w14:textId="77777777" w:rsidR="00C918C7" w:rsidRDefault="00C918C7" w:rsidP="00C918C7">
      <w:pPr>
        <w:tabs>
          <w:tab w:val="left" w:pos="900"/>
        </w:tabs>
      </w:pPr>
    </w:p>
    <w:p w14:paraId="06C3B943" w14:textId="77777777" w:rsidR="00C918C7" w:rsidRDefault="00C918C7" w:rsidP="00C918C7">
      <w:pPr>
        <w:tabs>
          <w:tab w:val="left" w:pos="900"/>
        </w:tabs>
      </w:pPr>
    </w:p>
    <w:p w14:paraId="06C3B944" w14:textId="77777777" w:rsidR="00C918C7" w:rsidRDefault="00C918C7" w:rsidP="00C918C7">
      <w:pPr>
        <w:tabs>
          <w:tab w:val="left" w:pos="900"/>
        </w:tabs>
      </w:pPr>
    </w:p>
    <w:p w14:paraId="06C3B945" w14:textId="77777777" w:rsidR="00C918C7" w:rsidRDefault="00C918C7" w:rsidP="00C918C7">
      <w:pPr>
        <w:tabs>
          <w:tab w:val="left" w:pos="900"/>
        </w:tabs>
      </w:pPr>
    </w:p>
    <w:p w14:paraId="06C3B946" w14:textId="77777777" w:rsidR="00C918C7" w:rsidRDefault="00C918C7" w:rsidP="00C918C7">
      <w:pPr>
        <w:tabs>
          <w:tab w:val="left" w:pos="900"/>
        </w:tabs>
      </w:pPr>
    </w:p>
    <w:p w14:paraId="06C3B947" w14:textId="77777777" w:rsidR="00C918C7" w:rsidRDefault="00C918C7" w:rsidP="00C918C7">
      <w:pPr>
        <w:tabs>
          <w:tab w:val="left" w:pos="900"/>
        </w:tabs>
      </w:pPr>
    </w:p>
    <w:p w14:paraId="06C3B948" w14:textId="77777777" w:rsidR="00C918C7" w:rsidRDefault="00C918C7" w:rsidP="00C918C7">
      <w:pPr>
        <w:tabs>
          <w:tab w:val="left" w:pos="900"/>
        </w:tabs>
      </w:pPr>
    </w:p>
    <w:p w14:paraId="06C3B949" w14:textId="77777777" w:rsidR="00C918C7" w:rsidRDefault="00C918C7">
      <w:pPr>
        <w:jc w:val="left"/>
      </w:pPr>
    </w:p>
    <w:p w14:paraId="06C3B94A" w14:textId="77777777" w:rsidR="00C918C7" w:rsidRPr="000D0F08" w:rsidRDefault="00C918C7" w:rsidP="000D0F08">
      <w:pPr>
        <w:tabs>
          <w:tab w:val="left" w:pos="1050"/>
        </w:tabs>
      </w:pPr>
    </w:p>
    <w:p w14:paraId="06C3B94B" w14:textId="0C604863" w:rsidR="00FE454F" w:rsidRDefault="00FE454F">
      <w:pPr>
        <w:pStyle w:val="Titre1"/>
      </w:pPr>
      <w:bookmarkStart w:id="5" w:name="_Toc95920082"/>
      <w:r>
        <w:rPr>
          <w:noProof/>
        </w:rPr>
        <w:lastRenderedPageBreak/>
        <w:drawing>
          <wp:anchor distT="0" distB="0" distL="114300" distR="114300" simplePos="0" relativeHeight="251636224" behindDoc="0" locked="0" layoutInCell="1" allowOverlap="1" wp14:anchorId="06C3BA80" wp14:editId="751DCD83">
            <wp:simplePos x="0" y="0"/>
            <wp:positionH relativeFrom="column">
              <wp:posOffset>250190</wp:posOffset>
            </wp:positionH>
            <wp:positionV relativeFrom="paragraph">
              <wp:posOffset>600710</wp:posOffset>
            </wp:positionV>
            <wp:extent cx="6127750" cy="7759065"/>
            <wp:effectExtent l="0" t="0" r="6350" b="0"/>
            <wp:wrapSquare wrapText="bothSides"/>
            <wp:docPr id="301"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7750" cy="775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D7610">
        <w:rPr>
          <w:noProof/>
        </w:rPr>
        <w:t>É</w:t>
      </w:r>
      <w:r w:rsidR="003B1BE9">
        <w:rPr>
          <w:noProof/>
        </w:rPr>
        <w:t>claté de l’ensemble des pièces de la porte</w:t>
      </w:r>
      <w:r w:rsidR="00B70915">
        <w:rPr>
          <w:noProof/>
        </w:rPr>
        <w:t xml:space="preserve"> arrière</w:t>
      </w:r>
      <w:r w:rsidR="003B1BE9">
        <w:rPr>
          <w:noProof/>
        </w:rPr>
        <w:t xml:space="preserve"> coulissante</w:t>
      </w:r>
      <w:bookmarkEnd w:id="5"/>
      <w:r>
        <w:t xml:space="preserve"> </w:t>
      </w:r>
    </w:p>
    <w:p w14:paraId="06C3B94C" w14:textId="74610505" w:rsidR="00DD3896" w:rsidRPr="00CC5C7F" w:rsidRDefault="00BD7610" w:rsidP="00C918C7">
      <w:pPr>
        <w:jc w:val="left"/>
        <w:rPr>
          <w:b/>
          <w:sz w:val="24"/>
        </w:rPr>
      </w:pPr>
      <w:r>
        <w:rPr>
          <w:noProof/>
        </w:rPr>
        <mc:AlternateContent>
          <mc:Choice Requires="wps">
            <w:drawing>
              <wp:anchor distT="0" distB="0" distL="114300" distR="114300" simplePos="0" relativeHeight="251693568" behindDoc="0" locked="0" layoutInCell="1" allowOverlap="1" wp14:anchorId="490A90DE" wp14:editId="13620331">
                <wp:simplePos x="0" y="0"/>
                <wp:positionH relativeFrom="column">
                  <wp:posOffset>511440</wp:posOffset>
                </wp:positionH>
                <wp:positionV relativeFrom="paragraph">
                  <wp:posOffset>142196</wp:posOffset>
                </wp:positionV>
                <wp:extent cx="5586470" cy="375274"/>
                <wp:effectExtent l="0" t="0" r="0" b="6350"/>
                <wp:wrapNone/>
                <wp:docPr id="61" name="Zone de texte 61"/>
                <wp:cNvGraphicFramePr/>
                <a:graphic xmlns:a="http://schemas.openxmlformats.org/drawingml/2006/main">
                  <a:graphicData uri="http://schemas.microsoft.com/office/word/2010/wordprocessingShape">
                    <wps:wsp>
                      <wps:cNvSpPr txBox="1"/>
                      <wps:spPr>
                        <a:xfrm>
                          <a:off x="0" y="0"/>
                          <a:ext cx="5586470" cy="375274"/>
                        </a:xfrm>
                        <a:prstGeom prst="rect">
                          <a:avLst/>
                        </a:prstGeom>
                        <a:solidFill>
                          <a:schemeClr val="lt1"/>
                        </a:solidFill>
                        <a:ln w="6350">
                          <a:noFill/>
                        </a:ln>
                      </wps:spPr>
                      <wps:txbx>
                        <w:txbxContent>
                          <w:p w14:paraId="23EE90CC" w14:textId="17CC1CF9" w:rsidR="00BD7610" w:rsidRPr="00BD7610" w:rsidRDefault="00BD7610" w:rsidP="00BD7610">
                            <w:pPr>
                              <w:jc w:val="center"/>
                              <w:rPr>
                                <w:b/>
                                <w:sz w:val="28"/>
                                <w:szCs w:val="28"/>
                              </w:rPr>
                            </w:pPr>
                            <w:r w:rsidRPr="00BD7610">
                              <w:rPr>
                                <w:b/>
                                <w:sz w:val="28"/>
                                <w:szCs w:val="28"/>
                              </w:rPr>
                              <w:t>PORTES LATÉRALES AR COULISSANTES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90A90DE" id="_x0000_t202" coordsize="21600,21600" o:spt="202" path="m,l,21600r21600,l21600,xe">
                <v:stroke joinstyle="miter"/>
                <v:path gradientshapeok="t" o:connecttype="rect"/>
              </v:shapetype>
              <v:shape id="Zone de texte 61" o:spid="_x0000_s1192" type="#_x0000_t202" style="position:absolute;margin-left:40.25pt;margin-top:11.2pt;width:439.9pt;height:29.55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" fillcolor="white [3201]" stroked="f" strokeweight=".5pt">
                <v:textbox>
                  <w:txbxContent>
                    <w:p w14:paraId="23EE90CC" w14:textId="17CC1CF9" w:rsidR="00BD7610" w:rsidRPr="00BD7610" w:rsidRDefault="00BD7610" w:rsidP="00BD7610">
                      <w:pPr>
                        <w:jc w:val="center"/>
                        <w:rPr>
                          <w:b/>
                          <w:sz w:val="28"/>
                          <w:szCs w:val="28"/>
                        </w:rPr>
                      </w:pPr>
                      <w:r w:rsidRPr="00BD7610">
                        <w:rPr>
                          <w:b/>
                          <w:sz w:val="28"/>
                          <w:szCs w:val="28"/>
                        </w:rPr>
                        <w:t>PORTES LATÉRALES AR COULISSANTES</w:t>
                      </w:r>
                    </w:p>
                  </w:txbxContent>
                </v:textbox>
              </v:shape>
            </w:pict>
          </mc:Fallback>
        </mc:AlternateContent>
      </w:r>
      <w:r w:rsidR="003B1BE9">
        <w:br w:type="page"/>
      </w:r>
      <w:r w:rsidR="00DD3896" w:rsidRPr="00CC5C7F">
        <w:rPr>
          <w:b/>
          <w:sz w:val="24"/>
        </w:rPr>
        <w:lastRenderedPageBreak/>
        <w:t>Références constructeur des pièces</w:t>
      </w:r>
      <w:r w:rsidR="00CC5C7F" w:rsidRPr="00CC5C7F">
        <w:rPr>
          <w:b/>
          <w:sz w:val="24"/>
        </w:rPr>
        <w:t> :</w:t>
      </w:r>
    </w:p>
    <w:p w14:paraId="06C3B94D" w14:textId="77777777" w:rsidR="00DD3896" w:rsidRDefault="00DD3896" w:rsidP="00DD3896">
      <w:r>
        <w:rPr>
          <w:noProof/>
        </w:rPr>
        <mc:AlternateContent>
          <mc:Choice Requires="wps">
            <w:drawing>
              <wp:anchor distT="0" distB="0" distL="114300" distR="114300" simplePos="0" relativeHeight="251647488" behindDoc="0" locked="0" layoutInCell="1" allowOverlap="1" wp14:anchorId="06C3BA82" wp14:editId="32213828">
                <wp:simplePos x="0" y="0"/>
                <wp:positionH relativeFrom="column">
                  <wp:posOffset>2899932</wp:posOffset>
                </wp:positionH>
                <wp:positionV relativeFrom="paragraph">
                  <wp:posOffset>361258</wp:posOffset>
                </wp:positionV>
                <wp:extent cx="2579772" cy="506994"/>
                <wp:effectExtent l="38100" t="0" r="11430" b="83820"/>
                <wp:wrapNone/>
                <wp:docPr id="433" name="Connecteur droit avec flèche 433"/>
                <wp:cNvGraphicFramePr/>
                <a:graphic xmlns:a="http://schemas.openxmlformats.org/drawingml/2006/main">
                  <a:graphicData uri="http://schemas.microsoft.com/office/word/2010/wordprocessingShape">
                    <wps:wsp>
                      <wps:cNvCnPr/>
                      <wps:spPr>
                        <a:xfrm flipH="1">
                          <a:off x="0" y="0"/>
                          <a:ext cx="2579772" cy="50699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F861FA" id="Connecteur droit avec flèche 433" o:spid="_x0000_s1026" type="#_x0000_t32" style="position:absolute;margin-left:228.35pt;margin-top:28.45pt;width:203.15pt;height:39.9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" strokecolor="black [3213]">
                <v:stroke endarrow="open"/>
              </v:shape>
            </w:pict>
          </mc:Fallback>
        </mc:AlternateContent>
      </w:r>
      <w:r>
        <w:rPr>
          <w:noProof/>
        </w:rPr>
        <mc:AlternateContent>
          <mc:Choice Requires="wps">
            <w:drawing>
              <wp:anchor distT="0" distB="0" distL="114300" distR="114300" simplePos="0" relativeHeight="251645440" behindDoc="0" locked="0" layoutInCell="1" allowOverlap="1" wp14:anchorId="06C3BA84" wp14:editId="3F7429B4">
                <wp:simplePos x="0" y="0"/>
                <wp:positionH relativeFrom="column">
                  <wp:posOffset>1215987</wp:posOffset>
                </wp:positionH>
                <wp:positionV relativeFrom="paragraph">
                  <wp:posOffset>361258</wp:posOffset>
                </wp:positionV>
                <wp:extent cx="1502825" cy="579422"/>
                <wp:effectExtent l="38100" t="0" r="21590" b="68580"/>
                <wp:wrapNone/>
                <wp:docPr id="431" name="Connecteur droit avec flèche 431"/>
                <wp:cNvGraphicFramePr/>
                <a:graphic xmlns:a="http://schemas.openxmlformats.org/drawingml/2006/main">
                  <a:graphicData uri="http://schemas.microsoft.com/office/word/2010/wordprocessingShape">
                    <wps:wsp>
                      <wps:cNvCnPr/>
                      <wps:spPr>
                        <a:xfrm flipH="1">
                          <a:off x="0" y="0"/>
                          <a:ext cx="1502825" cy="57942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13BF73" id="Connecteur droit avec flèche 431" o:spid="_x0000_s1026" type="#_x0000_t32" style="position:absolute;margin-left:95.75pt;margin-top:28.45pt;width:118.35pt;height:45.6p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" strokecolor="black [3213]">
                <v:stroke endarrow="open"/>
              </v:shape>
            </w:pict>
          </mc:Fallback>
        </mc:AlternateContent>
      </w:r>
      <w:r>
        <w:rPr>
          <w:noProof/>
        </w:rPr>
        <mc:AlternateContent>
          <mc:Choice Requires="wps">
            <w:drawing>
              <wp:anchor distT="0" distB="0" distL="114300" distR="114300" simplePos="0" relativeHeight="251642368" behindDoc="0" locked="0" layoutInCell="1" allowOverlap="1" wp14:anchorId="06C3BA86" wp14:editId="6670A9B1">
                <wp:simplePos x="0" y="0"/>
                <wp:positionH relativeFrom="column">
                  <wp:posOffset>536575</wp:posOffset>
                </wp:positionH>
                <wp:positionV relativeFrom="paragraph">
                  <wp:posOffset>362585</wp:posOffset>
                </wp:positionV>
                <wp:extent cx="0" cy="432435"/>
                <wp:effectExtent l="95250" t="0" r="57150" b="62865"/>
                <wp:wrapNone/>
                <wp:docPr id="425" name="Connecteur droit avec flèche 425"/>
                <wp:cNvGraphicFramePr/>
                <a:graphic xmlns:a="http://schemas.openxmlformats.org/drawingml/2006/main">
                  <a:graphicData uri="http://schemas.microsoft.com/office/word/2010/wordprocessingShape">
                    <wps:wsp>
                      <wps:cNvCnPr/>
                      <wps:spPr>
                        <a:xfrm>
                          <a:off x="0" y="0"/>
                          <a:ext cx="0" cy="4324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11DF2E" id="Connecteur droit avec flèche 425" o:spid="_x0000_s1026" type="#_x0000_t32" style="position:absolute;margin-left:42.25pt;margin-top:28.55pt;width:0;height:34.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" strokecolor="black [3213]">
                <v:stroke endarrow="open"/>
              </v:shape>
            </w:pict>
          </mc:Fallback>
        </mc:AlternateContent>
      </w:r>
      <w:r w:rsidRPr="003B1BE9">
        <w:rPr>
          <w:noProof/>
        </w:rPr>
        <mc:AlternateContent>
          <mc:Choice Requires="wps">
            <w:drawing>
              <wp:anchor distT="0" distB="0" distL="114300" distR="114300" simplePos="0" relativeHeight="251646464" behindDoc="0" locked="0" layoutInCell="1" allowOverlap="1" wp14:anchorId="06C3BA88" wp14:editId="0B2ADA33">
                <wp:simplePos x="0" y="0"/>
                <wp:positionH relativeFrom="column">
                  <wp:posOffset>3922974</wp:posOffset>
                </wp:positionH>
                <wp:positionV relativeFrom="paragraph">
                  <wp:posOffset>53441</wp:posOffset>
                </wp:positionV>
                <wp:extent cx="2815232" cy="309245"/>
                <wp:effectExtent l="0" t="0" r="23495" b="14605"/>
                <wp:wrapNone/>
                <wp:docPr id="43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5232" cy="309245"/>
                        </a:xfrm>
                        <a:prstGeom prst="roundRect">
                          <a:avLst>
                            <a:gd name="adj" fmla="val 16667"/>
                          </a:avLst>
                        </a:prstGeom>
                        <a:solidFill>
                          <a:srgbClr val="FFFFFF"/>
                        </a:solidFill>
                        <a:ln w="9525">
                          <a:solidFill>
                            <a:srgbClr val="000000"/>
                          </a:solidFill>
                          <a:round/>
                          <a:headEnd/>
                          <a:tailEnd/>
                        </a:ln>
                      </wps:spPr>
                      <wps:txbx>
                        <w:txbxContent>
                          <w:p w14:paraId="06C3BB32" w14:textId="77777777" w:rsidR="00CC5C7F" w:rsidRDefault="00CC5C7F" w:rsidP="00DD3896">
                            <w:pPr>
                              <w:jc w:val="center"/>
                            </w:pPr>
                            <w:r>
                              <w:t xml:space="preserve">Désignation et descriptif des pièces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C3BA88" id="_x0000_s1193" style="position:absolute;left:0;text-align:left;margin-left:308.9pt;margin-top:4.2pt;width:221.65pt;height:24.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">
                <v:textbox>
                  <w:txbxContent>
                    <w:p w14:paraId="06C3BB32" w14:textId="77777777" w:rsidR="00CC5C7F" w:rsidRDefault="00CC5C7F" w:rsidP="00DD3896">
                      <w:pPr>
                        <w:jc w:val="center"/>
                      </w:pPr>
                      <w:r>
                        <w:t xml:space="preserve">Désignation et descriptif des pièces </w:t>
                      </w:r>
                    </w:p>
                  </w:txbxContent>
                </v:textbox>
              </v:roundrect>
            </w:pict>
          </mc:Fallback>
        </mc:AlternateContent>
      </w:r>
      <w:r w:rsidRPr="003B1BE9">
        <w:rPr>
          <w:noProof/>
        </w:rPr>
        <mc:AlternateContent>
          <mc:Choice Requires="wps">
            <w:drawing>
              <wp:anchor distT="0" distB="0" distL="114300" distR="114300" simplePos="0" relativeHeight="251644416" behindDoc="0" locked="0" layoutInCell="1" allowOverlap="1" wp14:anchorId="06C3BA8A" wp14:editId="0601836A">
                <wp:simplePos x="0" y="0"/>
                <wp:positionH relativeFrom="column">
                  <wp:posOffset>1893519</wp:posOffset>
                </wp:positionH>
                <wp:positionV relativeFrom="paragraph">
                  <wp:posOffset>51831</wp:posOffset>
                </wp:positionV>
                <wp:extent cx="1801639" cy="309245"/>
                <wp:effectExtent l="0" t="0" r="27305" b="14605"/>
                <wp:wrapNone/>
                <wp:docPr id="42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1639" cy="309245"/>
                        </a:xfrm>
                        <a:prstGeom prst="roundRect">
                          <a:avLst>
                            <a:gd name="adj" fmla="val 16667"/>
                          </a:avLst>
                        </a:prstGeom>
                        <a:solidFill>
                          <a:srgbClr val="FFFFFF"/>
                        </a:solidFill>
                        <a:ln w="9525">
                          <a:solidFill>
                            <a:srgbClr val="000000"/>
                          </a:solidFill>
                          <a:round/>
                          <a:headEnd/>
                          <a:tailEnd/>
                        </a:ln>
                      </wps:spPr>
                      <wps:txbx>
                        <w:txbxContent>
                          <w:p w14:paraId="06C3BB33" w14:textId="77777777" w:rsidR="00CC5C7F" w:rsidRDefault="00CC5C7F" w:rsidP="00DD3896">
                            <w:pPr>
                              <w:jc w:val="center"/>
                            </w:pPr>
                            <w:r>
                              <w:t xml:space="preserve">Numéro de référence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C3BA8A" id="_x0000_s1194" style="position:absolute;left:0;text-align:left;margin-left:149.1pt;margin-top:4.1pt;width:141.85pt;height:24.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">
                <v:textbox>
                  <w:txbxContent>
                    <w:p w14:paraId="06C3BB33" w14:textId="77777777" w:rsidR="00CC5C7F" w:rsidRDefault="00CC5C7F" w:rsidP="00DD3896">
                      <w:pPr>
                        <w:jc w:val="center"/>
                      </w:pPr>
                      <w:r>
                        <w:t xml:space="preserve">Numéro de référence </w:t>
                      </w:r>
                    </w:p>
                  </w:txbxContent>
                </v:textbox>
              </v:roundrect>
            </w:pict>
          </mc:Fallback>
        </mc:AlternateContent>
      </w:r>
      <w:r w:rsidRPr="003B1BE9">
        <w:rPr>
          <w:noProof/>
        </w:rPr>
        <mc:AlternateContent>
          <mc:Choice Requires="wps">
            <w:drawing>
              <wp:anchor distT="0" distB="0" distL="114300" distR="114300" simplePos="0" relativeHeight="251643392" behindDoc="0" locked="0" layoutInCell="1" allowOverlap="1" wp14:anchorId="06C3BA8C" wp14:editId="031B256B">
                <wp:simplePos x="0" y="0"/>
                <wp:positionH relativeFrom="column">
                  <wp:posOffset>-295941</wp:posOffset>
                </wp:positionH>
                <wp:positionV relativeFrom="paragraph">
                  <wp:posOffset>53441</wp:posOffset>
                </wp:positionV>
                <wp:extent cx="1801639" cy="309245"/>
                <wp:effectExtent l="0" t="0" r="27305" b="14605"/>
                <wp:wrapNone/>
                <wp:docPr id="42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1639" cy="309245"/>
                        </a:xfrm>
                        <a:prstGeom prst="roundRect">
                          <a:avLst>
                            <a:gd name="adj" fmla="val 16667"/>
                          </a:avLst>
                        </a:prstGeom>
                        <a:solidFill>
                          <a:srgbClr val="FFFFFF"/>
                        </a:solidFill>
                        <a:ln w="9525">
                          <a:solidFill>
                            <a:srgbClr val="000000"/>
                          </a:solidFill>
                          <a:round/>
                          <a:headEnd/>
                          <a:tailEnd/>
                        </a:ln>
                      </wps:spPr>
                      <wps:txbx>
                        <w:txbxContent>
                          <w:p w14:paraId="06C3BB34" w14:textId="77777777" w:rsidR="00CC5C7F" w:rsidRDefault="00CC5C7F" w:rsidP="00DD3896">
                            <w:pPr>
                              <w:jc w:val="center"/>
                            </w:pPr>
                            <w:r>
                              <w:t xml:space="preserve">Repère sur le DT6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C3BA8C" id="_x0000_s1195" style="position:absolute;left:0;text-align:left;margin-left:-23.3pt;margin-top:4.2pt;width:141.85pt;height:24.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">
                <v:textbox>
                  <w:txbxContent>
                    <w:p w14:paraId="06C3BB34" w14:textId="77777777" w:rsidR="00CC5C7F" w:rsidRDefault="00CC5C7F" w:rsidP="00DD3896">
                      <w:pPr>
                        <w:jc w:val="center"/>
                      </w:pPr>
                      <w:r>
                        <w:t xml:space="preserve">Repère sur le DT6 </w:t>
                      </w:r>
                    </w:p>
                  </w:txbxContent>
                </v:textbox>
              </v:roundrect>
            </w:pict>
          </mc:Fallback>
        </mc:AlternateContent>
      </w:r>
    </w:p>
    <w:p w14:paraId="06C3B94E" w14:textId="77777777" w:rsidR="00DD3896" w:rsidRPr="00DD3896" w:rsidRDefault="00DD3896" w:rsidP="00DD3896"/>
    <w:p w14:paraId="06C3B94F" w14:textId="77777777" w:rsidR="00DD3896" w:rsidRPr="00DD3896" w:rsidRDefault="00DD3896" w:rsidP="00DD3896"/>
    <w:p w14:paraId="06C3B950" w14:textId="77777777" w:rsidR="00DD3896" w:rsidRPr="00DD3896" w:rsidRDefault="00DD3896" w:rsidP="00DD3896"/>
    <w:p w14:paraId="06C3B951" w14:textId="77777777" w:rsidR="00DD3896" w:rsidRPr="00DD3896" w:rsidRDefault="00DD3896" w:rsidP="00DD3896">
      <w:r w:rsidRPr="00DD3896">
        <w:rPr>
          <w:noProof/>
        </w:rPr>
        <w:drawing>
          <wp:anchor distT="0" distB="0" distL="114300" distR="114300" simplePos="0" relativeHeight="251641344" behindDoc="0" locked="0" layoutInCell="1" allowOverlap="1" wp14:anchorId="06C3BA8E" wp14:editId="43773E48">
            <wp:simplePos x="0" y="0"/>
            <wp:positionH relativeFrom="column">
              <wp:posOffset>424815</wp:posOffset>
            </wp:positionH>
            <wp:positionV relativeFrom="paragraph">
              <wp:posOffset>109220</wp:posOffset>
            </wp:positionV>
            <wp:extent cx="5624830" cy="7571740"/>
            <wp:effectExtent l="0" t="0" r="0" b="0"/>
            <wp:wrapNone/>
            <wp:docPr id="424" name="Imag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t="1" b="630"/>
                    <a:stretch/>
                  </pic:blipFill>
                  <pic:spPr bwMode="auto">
                    <a:xfrm>
                      <a:off x="0" y="0"/>
                      <a:ext cx="5624830" cy="7571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C3B952" w14:textId="77777777" w:rsidR="00DD3896" w:rsidRPr="00DD3896" w:rsidRDefault="00DD3896" w:rsidP="00DD3896"/>
    <w:p w14:paraId="06C3B953" w14:textId="77777777" w:rsidR="00DD3896" w:rsidRPr="00DD3896" w:rsidRDefault="00DD3896" w:rsidP="00DD3896"/>
    <w:p w14:paraId="06C3B954" w14:textId="77777777" w:rsidR="00DD3896" w:rsidRPr="00DD3896" w:rsidRDefault="00DD3896" w:rsidP="00DD3896"/>
    <w:p w14:paraId="06C3B955" w14:textId="77777777" w:rsidR="00DD3896" w:rsidRPr="00DD3896" w:rsidRDefault="00DD3896" w:rsidP="00DD3896"/>
    <w:p w14:paraId="06C3B956" w14:textId="77777777" w:rsidR="00DD3896" w:rsidRPr="00DD3896" w:rsidRDefault="00DD3896" w:rsidP="00DD3896"/>
    <w:p w14:paraId="06C3B957" w14:textId="77777777" w:rsidR="00DD3896" w:rsidRPr="00DD3896" w:rsidRDefault="00DD3896" w:rsidP="00DD3896"/>
    <w:p w14:paraId="06C3B958" w14:textId="77777777" w:rsidR="00DD3896" w:rsidRPr="00DD3896" w:rsidRDefault="00DD3896" w:rsidP="00DD3896"/>
    <w:p w14:paraId="06C3B959" w14:textId="77777777" w:rsidR="00DD3896" w:rsidRPr="00DD3896" w:rsidRDefault="00DD3896" w:rsidP="00DD3896"/>
    <w:p w14:paraId="06C3B95A" w14:textId="77777777" w:rsidR="00DD3896" w:rsidRPr="00DD3896" w:rsidRDefault="00DD3896" w:rsidP="00DD3896"/>
    <w:p w14:paraId="06C3B95B" w14:textId="77777777" w:rsidR="00DD3896" w:rsidRPr="00DD3896" w:rsidRDefault="00DD3896" w:rsidP="00DD3896"/>
    <w:p w14:paraId="06C3B95C" w14:textId="77777777" w:rsidR="00DD3896" w:rsidRPr="00DD3896" w:rsidRDefault="00DD3896" w:rsidP="00DD3896"/>
    <w:p w14:paraId="06C3B95D" w14:textId="77777777" w:rsidR="00DD3896" w:rsidRPr="00DD3896" w:rsidRDefault="00DD3896" w:rsidP="00DD3896"/>
    <w:p w14:paraId="06C3B95E" w14:textId="77777777" w:rsidR="00DD3896" w:rsidRPr="00DD3896" w:rsidRDefault="00DD3896" w:rsidP="00DD3896"/>
    <w:p w14:paraId="06C3B95F" w14:textId="77777777" w:rsidR="00DD3896" w:rsidRPr="00DD3896" w:rsidRDefault="00DD3896" w:rsidP="00DD3896"/>
    <w:p w14:paraId="06C3B960" w14:textId="77777777" w:rsidR="00DD3896" w:rsidRPr="00DD3896" w:rsidRDefault="00DD3896" w:rsidP="00DD3896"/>
    <w:p w14:paraId="06C3B961" w14:textId="77777777" w:rsidR="00DD3896" w:rsidRPr="00DD3896" w:rsidRDefault="00DD3896" w:rsidP="00DD3896"/>
    <w:p w14:paraId="06C3B962" w14:textId="77777777" w:rsidR="00DD3896" w:rsidRPr="00DD3896" w:rsidRDefault="00DD3896" w:rsidP="00DD3896"/>
    <w:p w14:paraId="06C3B963" w14:textId="77777777" w:rsidR="00DD3896" w:rsidRPr="00DD3896" w:rsidRDefault="00DD3896" w:rsidP="00DD3896"/>
    <w:p w14:paraId="06C3B964" w14:textId="77777777" w:rsidR="00DD3896" w:rsidRPr="00DD3896" w:rsidRDefault="00DD3896" w:rsidP="00DD3896"/>
    <w:p w14:paraId="06C3B965" w14:textId="77777777" w:rsidR="00DD3896" w:rsidRPr="00DD3896" w:rsidRDefault="00DD3896" w:rsidP="00DD3896"/>
    <w:p w14:paraId="06C3B966" w14:textId="77777777" w:rsidR="00DD3896" w:rsidRPr="00DD3896" w:rsidRDefault="00DD3896" w:rsidP="00DD3896"/>
    <w:p w14:paraId="06C3B967" w14:textId="77777777" w:rsidR="00DD3896" w:rsidRPr="00DD3896" w:rsidRDefault="00DD3896" w:rsidP="00DD3896"/>
    <w:p w14:paraId="06C3B968" w14:textId="77777777" w:rsidR="00DD3896" w:rsidRPr="00DD3896" w:rsidRDefault="00DD3896" w:rsidP="00DD3896"/>
    <w:p w14:paraId="06C3B969" w14:textId="77777777" w:rsidR="00DD3896" w:rsidRPr="00DD3896" w:rsidRDefault="00DD3896" w:rsidP="00DD3896"/>
    <w:p w14:paraId="06C3B96A" w14:textId="77777777" w:rsidR="00DD3896" w:rsidRPr="00DD3896" w:rsidRDefault="00DD3896" w:rsidP="00DD3896"/>
    <w:p w14:paraId="06C3B96B" w14:textId="77777777" w:rsidR="00DD3896" w:rsidRPr="00DD3896" w:rsidRDefault="00DD3896" w:rsidP="00DD3896"/>
    <w:p w14:paraId="06C3B96C" w14:textId="77777777" w:rsidR="00DD3896" w:rsidRPr="00DD3896" w:rsidRDefault="00DD3896" w:rsidP="00DD3896"/>
    <w:p w14:paraId="06C3B96D" w14:textId="77777777" w:rsidR="00DD3896" w:rsidRPr="00DD3896" w:rsidRDefault="00DD3896" w:rsidP="00DD3896"/>
    <w:p w14:paraId="06C3B96E" w14:textId="77777777" w:rsidR="00DD3896" w:rsidRPr="00DD3896" w:rsidRDefault="00DD3896" w:rsidP="00DD3896"/>
    <w:p w14:paraId="06C3B96F" w14:textId="77777777" w:rsidR="00DD3896" w:rsidRPr="00DD3896" w:rsidRDefault="00DD3896" w:rsidP="00DD3896"/>
    <w:p w14:paraId="06C3B970" w14:textId="77777777" w:rsidR="00DD3896" w:rsidRPr="00DD3896" w:rsidRDefault="00DD3896" w:rsidP="00DD3896"/>
    <w:p w14:paraId="06C3B971" w14:textId="77777777" w:rsidR="00DD3896" w:rsidRPr="00DD3896" w:rsidRDefault="00DD3896" w:rsidP="00DD3896"/>
    <w:p w14:paraId="06C3B972" w14:textId="77777777" w:rsidR="00DD3896" w:rsidRPr="00DD3896" w:rsidRDefault="00DD3896" w:rsidP="00DD3896"/>
    <w:p w14:paraId="06C3B973" w14:textId="77777777" w:rsidR="00DD3896" w:rsidRPr="00DD3896" w:rsidRDefault="00DD3896" w:rsidP="00DD3896"/>
    <w:p w14:paraId="06C3B974" w14:textId="77777777" w:rsidR="00DD3896" w:rsidRPr="00DD3896" w:rsidRDefault="00DD3896" w:rsidP="00DD3896"/>
    <w:p w14:paraId="06C3B975" w14:textId="77777777" w:rsidR="00DD3896" w:rsidRPr="00DD3896" w:rsidRDefault="00DD3896" w:rsidP="00DD3896"/>
    <w:p w14:paraId="06C3B976" w14:textId="77777777" w:rsidR="00DD3896" w:rsidRPr="00DD3896" w:rsidRDefault="00DD3896" w:rsidP="00DD3896"/>
    <w:p w14:paraId="06C3B977" w14:textId="77777777" w:rsidR="00DD3896" w:rsidRPr="00DD3896" w:rsidRDefault="00DD3896" w:rsidP="00DD3896"/>
    <w:p w14:paraId="06C3B978" w14:textId="77777777" w:rsidR="00DD3896" w:rsidRPr="00DD3896" w:rsidRDefault="00DD3896" w:rsidP="00DD3896"/>
    <w:p w14:paraId="06C3B979" w14:textId="77777777" w:rsidR="00DD3896" w:rsidRPr="00DD3896" w:rsidRDefault="00DD3896" w:rsidP="00DD3896"/>
    <w:p w14:paraId="06C3B97A" w14:textId="77777777" w:rsidR="00DD3896" w:rsidRPr="00DD3896" w:rsidRDefault="00DD3896" w:rsidP="00DD3896"/>
    <w:p w14:paraId="06C3B97B" w14:textId="77777777" w:rsidR="00DD3896" w:rsidRPr="00DD3896" w:rsidRDefault="00DD3896" w:rsidP="00DD3896"/>
    <w:p w14:paraId="06C3B97C" w14:textId="77777777" w:rsidR="00DD3896" w:rsidRPr="00DD3896" w:rsidRDefault="00DD3896" w:rsidP="00DD3896"/>
    <w:p w14:paraId="06C3B97D" w14:textId="77777777" w:rsidR="00DD3896" w:rsidRPr="00DD3896" w:rsidRDefault="00DD3896" w:rsidP="00DD3896"/>
    <w:p w14:paraId="06C3B97E" w14:textId="77777777" w:rsidR="00DD3896" w:rsidRPr="00DD3896" w:rsidRDefault="00DD3896" w:rsidP="00DD3896"/>
    <w:p w14:paraId="06C3B97F" w14:textId="77777777" w:rsidR="00DD3896" w:rsidRDefault="00DD3896" w:rsidP="00DD3896"/>
    <w:p w14:paraId="06C3B980" w14:textId="77777777" w:rsidR="00DD3896" w:rsidRDefault="00DD3896" w:rsidP="00DD3896"/>
    <w:p w14:paraId="06C3B981" w14:textId="1E149253" w:rsidR="00095D2A" w:rsidRDefault="00BD7610" w:rsidP="00BD7610">
      <w:pPr>
        <w:jc w:val="center"/>
      </w:pPr>
      <w:r w:rsidRPr="00DD3896">
        <w:rPr>
          <w:noProof/>
        </w:rPr>
        <w:lastRenderedPageBreak/>
        <w:drawing>
          <wp:anchor distT="0" distB="0" distL="114300" distR="114300" simplePos="0" relativeHeight="251663872" behindDoc="1" locked="0" layoutInCell="1" allowOverlap="1" wp14:anchorId="06C3BA90" wp14:editId="509D23C7">
            <wp:simplePos x="0" y="0"/>
            <wp:positionH relativeFrom="column">
              <wp:posOffset>986790</wp:posOffset>
            </wp:positionH>
            <wp:positionV relativeFrom="paragraph">
              <wp:posOffset>6213475</wp:posOffset>
            </wp:positionV>
            <wp:extent cx="4536000" cy="2541133"/>
            <wp:effectExtent l="0" t="0" r="0" b="0"/>
            <wp:wrapNone/>
            <wp:docPr id="435" name="Imag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b="39985"/>
                    <a:stretch/>
                  </pic:blipFill>
                  <pic:spPr bwMode="auto">
                    <a:xfrm>
                      <a:off x="0" y="0"/>
                      <a:ext cx="4536000" cy="25411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3896" w:rsidRPr="00DD3896">
        <w:rPr>
          <w:noProof/>
        </w:rPr>
        <w:drawing>
          <wp:inline distT="0" distB="0" distL="0" distR="0" wp14:anchorId="06C3BA92" wp14:editId="37726F0C">
            <wp:extent cx="4533900" cy="6246041"/>
            <wp:effectExtent l="0" t="0" r="0" b="2540"/>
            <wp:docPr id="434" name="Imag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33900" cy="6246041"/>
                    </a:xfrm>
                    <a:prstGeom prst="rect">
                      <a:avLst/>
                    </a:prstGeom>
                  </pic:spPr>
                </pic:pic>
              </a:graphicData>
            </a:graphic>
          </wp:inline>
        </w:drawing>
      </w:r>
    </w:p>
    <w:p w14:paraId="06C3B982" w14:textId="710D1612" w:rsidR="00095D2A" w:rsidRPr="00095D2A" w:rsidRDefault="00095D2A" w:rsidP="00095D2A"/>
    <w:p w14:paraId="06C3B983" w14:textId="77777777" w:rsidR="00095D2A" w:rsidRPr="00095D2A" w:rsidRDefault="00095D2A" w:rsidP="00095D2A"/>
    <w:p w14:paraId="06C3B984" w14:textId="5431D802" w:rsidR="00095D2A" w:rsidRPr="00095D2A" w:rsidRDefault="00BD7610" w:rsidP="00BD7610">
      <w:pPr>
        <w:tabs>
          <w:tab w:val="left" w:pos="3238"/>
        </w:tabs>
      </w:pPr>
      <w:r>
        <w:tab/>
      </w:r>
    </w:p>
    <w:p w14:paraId="06C3B985" w14:textId="77777777" w:rsidR="00095D2A" w:rsidRPr="00095D2A" w:rsidRDefault="00095D2A" w:rsidP="00095D2A"/>
    <w:p w14:paraId="06C3B986" w14:textId="77777777" w:rsidR="00095D2A" w:rsidRPr="00095D2A" w:rsidRDefault="00095D2A" w:rsidP="00095D2A"/>
    <w:p w14:paraId="06C3B987" w14:textId="66848528" w:rsidR="00095D2A" w:rsidRPr="00095D2A" w:rsidRDefault="00BD7610" w:rsidP="00BD7610">
      <w:pPr>
        <w:tabs>
          <w:tab w:val="left" w:pos="7999"/>
        </w:tabs>
      </w:pPr>
      <w:r>
        <w:tab/>
      </w:r>
    </w:p>
    <w:p w14:paraId="06C3B988" w14:textId="77777777" w:rsidR="00095D2A" w:rsidRPr="00095D2A" w:rsidRDefault="00095D2A" w:rsidP="00095D2A"/>
    <w:p w14:paraId="06C3B989" w14:textId="77777777" w:rsidR="00095D2A" w:rsidRPr="00095D2A" w:rsidRDefault="00095D2A" w:rsidP="00095D2A"/>
    <w:p w14:paraId="06C3B98A" w14:textId="77777777" w:rsidR="00095D2A" w:rsidRPr="00095D2A" w:rsidRDefault="00095D2A" w:rsidP="00095D2A"/>
    <w:p w14:paraId="06C3B98B" w14:textId="77777777" w:rsidR="00095D2A" w:rsidRPr="00095D2A" w:rsidRDefault="00095D2A" w:rsidP="00095D2A"/>
    <w:p w14:paraId="06C3B98C" w14:textId="77777777" w:rsidR="00095D2A" w:rsidRPr="00095D2A" w:rsidRDefault="00095D2A" w:rsidP="00095D2A"/>
    <w:p w14:paraId="06C3B98D" w14:textId="77777777" w:rsidR="00095D2A" w:rsidRDefault="00095D2A" w:rsidP="00095D2A"/>
    <w:p w14:paraId="06C3B98E" w14:textId="77777777" w:rsidR="00095D2A" w:rsidRPr="00095D2A" w:rsidRDefault="00095D2A" w:rsidP="00095D2A"/>
    <w:p w14:paraId="06C3B98F" w14:textId="77777777" w:rsidR="00095D2A" w:rsidRDefault="00095D2A" w:rsidP="00095D2A"/>
    <w:p w14:paraId="06C3B990" w14:textId="77777777" w:rsidR="00DD3896" w:rsidRPr="00095D2A" w:rsidRDefault="00095D2A" w:rsidP="009635D8">
      <w:pPr>
        <w:jc w:val="left"/>
      </w:pPr>
      <w:r>
        <w:br w:type="page"/>
      </w:r>
    </w:p>
    <w:p w14:paraId="06C3B991" w14:textId="77777777" w:rsidR="009635D8" w:rsidRDefault="009635D8">
      <w:pPr>
        <w:pStyle w:val="Titre1"/>
      </w:pPr>
      <w:bookmarkStart w:id="6" w:name="_Toc95920083"/>
      <w:r>
        <w:lastRenderedPageBreak/>
        <w:t>Documentation technique chariot central</w:t>
      </w:r>
      <w:bookmarkEnd w:id="6"/>
    </w:p>
    <w:p w14:paraId="06C3B992" w14:textId="77777777" w:rsidR="009635D8" w:rsidRDefault="007C7501" w:rsidP="009635D8">
      <w:r w:rsidRPr="009635D8">
        <w:rPr>
          <w:rFonts w:cs="Arial"/>
          <w:noProof/>
          <w:sz w:val="24"/>
        </w:rPr>
        <w:drawing>
          <wp:anchor distT="0" distB="0" distL="114300" distR="114300" simplePos="0" relativeHeight="251664896" behindDoc="0" locked="0" layoutInCell="1" allowOverlap="1" wp14:anchorId="06C3BA94" wp14:editId="3C1AEC76">
            <wp:simplePos x="0" y="0"/>
            <wp:positionH relativeFrom="column">
              <wp:posOffset>4002405</wp:posOffset>
            </wp:positionH>
            <wp:positionV relativeFrom="paragraph">
              <wp:posOffset>66040</wp:posOffset>
            </wp:positionV>
            <wp:extent cx="2471420" cy="1232535"/>
            <wp:effectExtent l="0" t="0" r="5080" b="571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4249" t="7080"/>
                    <a:stretch/>
                  </pic:blipFill>
                  <pic:spPr bwMode="auto">
                    <a:xfrm>
                      <a:off x="0" y="0"/>
                      <a:ext cx="2471420" cy="1232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35D8">
        <w:rPr>
          <w:noProof/>
        </w:rPr>
        <w:drawing>
          <wp:anchor distT="0" distB="0" distL="114300" distR="114300" simplePos="0" relativeHeight="251652608" behindDoc="0" locked="0" layoutInCell="1" allowOverlap="1" wp14:anchorId="06C3BA96" wp14:editId="6FEE412F">
            <wp:simplePos x="0" y="0"/>
            <wp:positionH relativeFrom="column">
              <wp:posOffset>86101</wp:posOffset>
            </wp:positionH>
            <wp:positionV relativeFrom="paragraph">
              <wp:posOffset>155337</wp:posOffset>
            </wp:positionV>
            <wp:extent cx="1896473" cy="941560"/>
            <wp:effectExtent l="0" t="0" r="8890" b="0"/>
            <wp:wrapNone/>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13926" t="24176" r="21534" b="17033"/>
                    <a:stretch/>
                  </pic:blipFill>
                  <pic:spPr bwMode="auto">
                    <a:xfrm>
                      <a:off x="0" y="0"/>
                      <a:ext cx="1897982" cy="9423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C3B993" w14:textId="77777777" w:rsidR="009635D8" w:rsidRDefault="009635D8" w:rsidP="009635D8">
      <w:pPr>
        <w:rPr>
          <w:rFonts w:cs="Arial"/>
          <w:sz w:val="24"/>
        </w:rPr>
      </w:pPr>
      <w:r>
        <w:rPr>
          <w:noProof/>
        </w:rPr>
        <w:drawing>
          <wp:anchor distT="0" distB="0" distL="114300" distR="114300" simplePos="0" relativeHeight="251649536" behindDoc="0" locked="0" layoutInCell="1" allowOverlap="1" wp14:anchorId="06C3BA98" wp14:editId="22478B82">
            <wp:simplePos x="0" y="0"/>
            <wp:positionH relativeFrom="column">
              <wp:posOffset>2120900</wp:posOffset>
            </wp:positionH>
            <wp:positionV relativeFrom="paragraph">
              <wp:posOffset>93980</wp:posOffset>
            </wp:positionV>
            <wp:extent cx="1664970" cy="841375"/>
            <wp:effectExtent l="0" t="0" r="0" b="0"/>
            <wp:wrapNone/>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13627" t="23901" r="21832" b="16209"/>
                    <a:stretch/>
                  </pic:blipFill>
                  <pic:spPr bwMode="auto">
                    <a:xfrm>
                      <a:off x="0" y="0"/>
                      <a:ext cx="1664970" cy="841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C3B994" w14:textId="77777777" w:rsidR="009635D8" w:rsidRDefault="009635D8" w:rsidP="009635D8">
      <w:pPr>
        <w:rPr>
          <w:rFonts w:cs="Arial"/>
          <w:sz w:val="24"/>
        </w:rPr>
      </w:pPr>
    </w:p>
    <w:p w14:paraId="06C3B995" w14:textId="77777777" w:rsidR="009635D8" w:rsidRDefault="009635D8" w:rsidP="009635D8">
      <w:pPr>
        <w:rPr>
          <w:rFonts w:cs="Arial"/>
          <w:sz w:val="24"/>
        </w:rPr>
      </w:pPr>
    </w:p>
    <w:p w14:paraId="06C3B996" w14:textId="77777777" w:rsidR="009635D8" w:rsidRPr="00DE1036" w:rsidRDefault="009635D8" w:rsidP="009635D8">
      <w:pPr>
        <w:rPr>
          <w:rFonts w:cs="Arial"/>
          <w:sz w:val="24"/>
        </w:rPr>
      </w:pPr>
    </w:p>
    <w:p w14:paraId="06C3B997" w14:textId="77777777" w:rsidR="009635D8" w:rsidRPr="00DE1036" w:rsidRDefault="009635D8" w:rsidP="009635D8">
      <w:pPr>
        <w:rPr>
          <w:rFonts w:cs="Arial"/>
          <w:sz w:val="24"/>
        </w:rPr>
      </w:pPr>
    </w:p>
    <w:p w14:paraId="06C3B998" w14:textId="77777777" w:rsidR="009635D8" w:rsidRPr="00DE1036" w:rsidRDefault="009635D8" w:rsidP="009635D8">
      <w:pPr>
        <w:rPr>
          <w:rFonts w:cs="Arial"/>
          <w:sz w:val="24"/>
        </w:rPr>
      </w:pPr>
      <w:r>
        <w:rPr>
          <w:noProof/>
        </w:rPr>
        <mc:AlternateContent>
          <mc:Choice Requires="wps">
            <w:drawing>
              <wp:anchor distT="0" distB="0" distL="114300" distR="114300" simplePos="0" relativeHeight="251653632" behindDoc="0" locked="0" layoutInCell="1" allowOverlap="1" wp14:anchorId="06C3BA9A" wp14:editId="2DBFAF34">
                <wp:simplePos x="0" y="0"/>
                <wp:positionH relativeFrom="column">
                  <wp:posOffset>-83184</wp:posOffset>
                </wp:positionH>
                <wp:positionV relativeFrom="paragraph">
                  <wp:posOffset>147320</wp:posOffset>
                </wp:positionV>
                <wp:extent cx="3790950" cy="289560"/>
                <wp:effectExtent l="0" t="0" r="19050" b="15240"/>
                <wp:wrapNone/>
                <wp:docPr id="130" name="Rectangle 130"/>
                <wp:cNvGraphicFramePr/>
                <a:graphic xmlns:a="http://schemas.openxmlformats.org/drawingml/2006/main">
                  <a:graphicData uri="http://schemas.microsoft.com/office/word/2010/wordprocessingShape">
                    <wps:wsp>
                      <wps:cNvSpPr/>
                      <wps:spPr>
                        <a:xfrm>
                          <a:off x="0" y="0"/>
                          <a:ext cx="3790950" cy="28956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C3BB35" w14:textId="77777777" w:rsidR="00CC5C7F" w:rsidRPr="00541944" w:rsidRDefault="00CC5C7F" w:rsidP="009635D8">
                            <w:pPr>
                              <w:jc w:val="center"/>
                              <w:rPr>
                                <w:rFonts w:cs="Arial"/>
                                <w:color w:val="000000" w:themeColor="text1"/>
                                <w:sz w:val="24"/>
                              </w:rPr>
                            </w:pPr>
                            <w:r w:rsidRPr="00541944">
                              <w:rPr>
                                <w:rFonts w:cs="Arial"/>
                                <w:color w:val="000000" w:themeColor="text1"/>
                                <w:sz w:val="24"/>
                              </w:rPr>
                              <w:t xml:space="preserve">Chariot central </w:t>
                            </w:r>
                          </w:p>
                          <w:p w14:paraId="06C3BB36" w14:textId="77777777" w:rsidR="00CC5C7F" w:rsidRPr="00B7763B" w:rsidRDefault="00CC5C7F" w:rsidP="009635D8">
                            <w:pPr>
                              <w:jc w:val="center"/>
                              <w:rPr>
                                <w:rFonts w:cs="Arial"/>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3BA9A" id="Rectangle 130" o:spid="_x0000_s1196" style="position:absolute;left:0;text-align:left;margin-left:-6.55pt;margin-top:11.6pt;width:298.5pt;height:22.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" filled="f" strokecolor="black [3213]">
                <v:textbox>
                  <w:txbxContent>
                    <w:p w14:paraId="06C3BB35" w14:textId="77777777" w:rsidR="00CC5C7F" w:rsidRPr="00541944" w:rsidRDefault="00CC5C7F" w:rsidP="009635D8">
                      <w:pPr>
                        <w:jc w:val="center"/>
                        <w:rPr>
                          <w:rFonts w:cs="Arial"/>
                          <w:color w:val="000000" w:themeColor="text1"/>
                          <w:sz w:val="24"/>
                        </w:rPr>
                      </w:pPr>
                      <w:r w:rsidRPr="00541944">
                        <w:rPr>
                          <w:rFonts w:cs="Arial"/>
                          <w:color w:val="000000" w:themeColor="text1"/>
                          <w:sz w:val="24"/>
                        </w:rPr>
                        <w:t xml:space="preserve">Chariot central </w:t>
                      </w:r>
                    </w:p>
                    <w:p w14:paraId="06C3BB36" w14:textId="77777777" w:rsidR="00CC5C7F" w:rsidRPr="00B7763B" w:rsidRDefault="00CC5C7F" w:rsidP="009635D8">
                      <w:pPr>
                        <w:jc w:val="center"/>
                        <w:rPr>
                          <w:rFonts w:cs="Arial"/>
                          <w:color w:val="000000" w:themeColor="text1"/>
                          <w:sz w:val="24"/>
                        </w:rPr>
                      </w:pPr>
                    </w:p>
                  </w:txbxContent>
                </v:textbox>
              </v:rect>
            </w:pict>
          </mc:Fallback>
        </mc:AlternateContent>
      </w:r>
    </w:p>
    <w:p w14:paraId="06C3B999" w14:textId="77777777" w:rsidR="009635D8" w:rsidRPr="00DE1036" w:rsidRDefault="009635D8" w:rsidP="009635D8">
      <w:pPr>
        <w:rPr>
          <w:rFonts w:cs="Arial"/>
          <w:sz w:val="24"/>
        </w:rPr>
      </w:pPr>
    </w:p>
    <w:p w14:paraId="06C3B99A" w14:textId="77777777" w:rsidR="009635D8" w:rsidRPr="00DE1036" w:rsidRDefault="007C7501" w:rsidP="009635D8">
      <w:pPr>
        <w:rPr>
          <w:rFonts w:cs="Arial"/>
          <w:sz w:val="24"/>
        </w:rPr>
      </w:pPr>
      <w:r>
        <w:rPr>
          <w:noProof/>
        </w:rPr>
        <mc:AlternateContent>
          <mc:Choice Requires="wps">
            <w:drawing>
              <wp:anchor distT="0" distB="0" distL="114300" distR="114300" simplePos="0" relativeHeight="251650560" behindDoc="0" locked="0" layoutInCell="1" allowOverlap="1" wp14:anchorId="06C3BA9C" wp14:editId="2DB1217A">
                <wp:simplePos x="0" y="0"/>
                <wp:positionH relativeFrom="column">
                  <wp:posOffset>3978821</wp:posOffset>
                </wp:positionH>
                <wp:positionV relativeFrom="paragraph">
                  <wp:posOffset>80010</wp:posOffset>
                </wp:positionV>
                <wp:extent cx="2546931" cy="290195"/>
                <wp:effectExtent l="0" t="0" r="25400" b="14605"/>
                <wp:wrapNone/>
                <wp:docPr id="128" name="Rectangle 128"/>
                <wp:cNvGraphicFramePr/>
                <a:graphic xmlns:a="http://schemas.openxmlformats.org/drawingml/2006/main">
                  <a:graphicData uri="http://schemas.microsoft.com/office/word/2010/wordprocessingShape">
                    <wps:wsp>
                      <wps:cNvSpPr/>
                      <wps:spPr>
                        <a:xfrm>
                          <a:off x="0" y="0"/>
                          <a:ext cx="2546931" cy="29019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C3BB37" w14:textId="77777777" w:rsidR="00CC5C7F" w:rsidRPr="00541944" w:rsidRDefault="00CC5C7F" w:rsidP="009635D8">
                            <w:pPr>
                              <w:jc w:val="center"/>
                              <w:rPr>
                                <w:rFonts w:cs="Arial"/>
                                <w:color w:val="000000" w:themeColor="text1"/>
                                <w:sz w:val="24"/>
                              </w:rPr>
                            </w:pPr>
                            <w:r w:rsidRPr="00541944">
                              <w:rPr>
                                <w:rFonts w:cs="Arial"/>
                                <w:color w:val="000000" w:themeColor="text1"/>
                                <w:sz w:val="24"/>
                              </w:rPr>
                              <w:t>Rail central</w:t>
                            </w:r>
                          </w:p>
                          <w:p w14:paraId="06C3BB38" w14:textId="77777777" w:rsidR="00CC5C7F" w:rsidRPr="00B7763B" w:rsidRDefault="00CC5C7F" w:rsidP="009635D8">
                            <w:pPr>
                              <w:jc w:val="center"/>
                              <w:rPr>
                                <w:rFonts w:cs="Arial"/>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3BA9C" id="Rectangle 128" o:spid="_x0000_s1197" style="position:absolute;left:0;text-align:left;margin-left:313.3pt;margin-top:6.3pt;width:200.55pt;height:22.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" filled="f" strokecolor="black [3213]">
                <v:textbox>
                  <w:txbxContent>
                    <w:p w14:paraId="06C3BB37" w14:textId="77777777" w:rsidR="00CC5C7F" w:rsidRPr="00541944" w:rsidRDefault="00CC5C7F" w:rsidP="009635D8">
                      <w:pPr>
                        <w:jc w:val="center"/>
                        <w:rPr>
                          <w:rFonts w:cs="Arial"/>
                          <w:color w:val="000000" w:themeColor="text1"/>
                          <w:sz w:val="24"/>
                        </w:rPr>
                      </w:pPr>
                      <w:r w:rsidRPr="00541944">
                        <w:rPr>
                          <w:rFonts w:cs="Arial"/>
                          <w:color w:val="000000" w:themeColor="text1"/>
                          <w:sz w:val="24"/>
                        </w:rPr>
                        <w:t>Rail central</w:t>
                      </w:r>
                    </w:p>
                    <w:p w14:paraId="06C3BB38" w14:textId="77777777" w:rsidR="00CC5C7F" w:rsidRPr="00B7763B" w:rsidRDefault="00CC5C7F" w:rsidP="009635D8">
                      <w:pPr>
                        <w:jc w:val="center"/>
                        <w:rPr>
                          <w:rFonts w:cs="Arial"/>
                          <w:color w:val="000000" w:themeColor="text1"/>
                          <w:sz w:val="24"/>
                        </w:rPr>
                      </w:pPr>
                    </w:p>
                  </w:txbxContent>
                </v:textbox>
              </v:rect>
            </w:pict>
          </mc:Fallback>
        </mc:AlternateContent>
      </w:r>
    </w:p>
    <w:p w14:paraId="06C3B99B" w14:textId="77777777" w:rsidR="00007223" w:rsidRPr="00DE1036" w:rsidRDefault="00007223" w:rsidP="009635D8">
      <w:pPr>
        <w:rPr>
          <w:rFonts w:cs="Arial"/>
          <w:sz w:val="24"/>
        </w:rPr>
      </w:pPr>
    </w:p>
    <w:p w14:paraId="06C3B99C" w14:textId="77777777" w:rsidR="007C7501" w:rsidRPr="00CF5BCF" w:rsidRDefault="007C7501" w:rsidP="009635D8">
      <w:pPr>
        <w:rPr>
          <w:rFonts w:cs="Arial"/>
          <w:sz w:val="24"/>
          <w:u w:val="single"/>
        </w:rPr>
      </w:pPr>
      <w:r w:rsidRPr="00CF5BCF">
        <w:rPr>
          <w:rFonts w:cs="Arial"/>
          <w:sz w:val="24"/>
          <w:u w:val="single"/>
        </w:rPr>
        <w:t>Fonctionnement</w:t>
      </w:r>
      <w:r w:rsidRPr="00CF5BCF">
        <w:rPr>
          <w:rFonts w:cs="Arial"/>
          <w:sz w:val="24"/>
        </w:rPr>
        <w:t> :</w:t>
      </w:r>
      <w:r w:rsidRPr="00CF5BCF">
        <w:rPr>
          <w:rFonts w:cs="Arial"/>
          <w:sz w:val="24"/>
          <w:u w:val="single"/>
        </w:rPr>
        <w:t xml:space="preserve"> </w:t>
      </w:r>
    </w:p>
    <w:p w14:paraId="06C3B99D" w14:textId="1735A02C" w:rsidR="007C7501" w:rsidRPr="00CF5BCF" w:rsidRDefault="007C7501" w:rsidP="009635D8">
      <w:pPr>
        <w:rPr>
          <w:rFonts w:cs="Arial"/>
          <w:sz w:val="24"/>
        </w:rPr>
      </w:pPr>
      <w:r w:rsidRPr="00CF5BCF">
        <w:rPr>
          <w:rFonts w:cs="Arial"/>
          <w:sz w:val="24"/>
        </w:rPr>
        <w:t>La porte est fixée sur le support (1). Il est assemblé au corps (2) par le biais de l’axe charnière</w:t>
      </w:r>
      <w:r w:rsidR="009D7F01">
        <w:rPr>
          <w:rFonts w:cs="Arial"/>
          <w:sz w:val="24"/>
        </w:rPr>
        <w:t> </w:t>
      </w:r>
      <w:r w:rsidRPr="00CF5BCF">
        <w:rPr>
          <w:rFonts w:cs="Arial"/>
          <w:sz w:val="24"/>
        </w:rPr>
        <w:t xml:space="preserve">(3). Cet assemblage autorise une rotation de la porte par rapport au chariot. Ceci dans le but de décoller la porte du véhicule avant de la faire coulisser. </w:t>
      </w:r>
    </w:p>
    <w:p w14:paraId="06C3B99E" w14:textId="77777777" w:rsidR="007C7501" w:rsidRPr="00CF5BCF" w:rsidRDefault="007C7501" w:rsidP="009635D8">
      <w:pPr>
        <w:rPr>
          <w:rFonts w:cs="Arial"/>
          <w:sz w:val="24"/>
        </w:rPr>
      </w:pPr>
    </w:p>
    <w:p w14:paraId="06C3B99F" w14:textId="404E0B0E" w:rsidR="007C7501" w:rsidRPr="00CF5BCF" w:rsidRDefault="007C7501" w:rsidP="009635D8">
      <w:pPr>
        <w:rPr>
          <w:rFonts w:cs="Arial"/>
          <w:sz w:val="24"/>
        </w:rPr>
      </w:pPr>
      <w:r w:rsidRPr="00CF5BCF">
        <w:rPr>
          <w:rFonts w:cs="Arial"/>
          <w:sz w:val="24"/>
        </w:rPr>
        <w:t>Le galet principal (4) roule dans la gorge du rail central. Les deux galets secondaires (5) roulent en appui sur le dessus du rail central afin de répartir le poids de la porte et éviter que le galet principal (4) se coince dans le rail central (phénomène d’arc</w:t>
      </w:r>
      <w:r w:rsidR="007C1226" w:rsidRPr="00CF5BCF">
        <w:rPr>
          <w:rFonts w:cs="Arial"/>
          <w:sz w:val="24"/>
        </w:rPr>
        <w:t>-</w:t>
      </w:r>
      <w:r w:rsidRPr="00CF5BCF">
        <w:rPr>
          <w:rFonts w:cs="Arial"/>
          <w:sz w:val="24"/>
        </w:rPr>
        <w:t>boutement).</w:t>
      </w:r>
    </w:p>
    <w:p w14:paraId="06C3B9A0" w14:textId="77777777" w:rsidR="009635D8" w:rsidRPr="00DE1036" w:rsidRDefault="009635D8" w:rsidP="009635D8">
      <w:pPr>
        <w:rPr>
          <w:rFonts w:cs="Arial"/>
          <w:sz w:val="24"/>
        </w:rPr>
      </w:pPr>
    </w:p>
    <w:p w14:paraId="06C3B9A1" w14:textId="77777777" w:rsidR="009635D8" w:rsidRPr="00DE1036" w:rsidRDefault="00554873" w:rsidP="009635D8">
      <w:pPr>
        <w:rPr>
          <w:rFonts w:cs="Arial"/>
          <w:sz w:val="24"/>
        </w:rPr>
      </w:pPr>
      <w:r w:rsidRPr="00554873">
        <w:rPr>
          <w:rFonts w:cs="Arial"/>
          <w:noProof/>
          <w:sz w:val="24"/>
        </w:rPr>
        <w:drawing>
          <wp:anchor distT="0" distB="0" distL="114300" distR="114300" simplePos="0" relativeHeight="251677184" behindDoc="0" locked="0" layoutInCell="1" allowOverlap="1" wp14:anchorId="06C3BA9E" wp14:editId="7F5E1903">
            <wp:simplePos x="0" y="0"/>
            <wp:positionH relativeFrom="column">
              <wp:posOffset>-95112</wp:posOffset>
            </wp:positionH>
            <wp:positionV relativeFrom="paragraph">
              <wp:posOffset>-2779</wp:posOffset>
            </wp:positionV>
            <wp:extent cx="4214191" cy="2464203"/>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16112" t="9099" r="6258" b="9225"/>
                    <a:stretch/>
                  </pic:blipFill>
                  <pic:spPr bwMode="auto">
                    <a:xfrm>
                      <a:off x="0" y="0"/>
                      <a:ext cx="4214049" cy="2464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C3B9A2" w14:textId="77777777" w:rsidR="009635D8" w:rsidRDefault="009635D8" w:rsidP="009635D8">
      <w:pPr>
        <w:rPr>
          <w:rFonts w:cs="Arial"/>
          <w:sz w:val="24"/>
        </w:rPr>
      </w:pPr>
    </w:p>
    <w:p w14:paraId="06C3B9A3" w14:textId="77777777" w:rsidR="009635D8" w:rsidRDefault="009635D8" w:rsidP="009635D8">
      <w:pPr>
        <w:rPr>
          <w:rFonts w:cs="Arial"/>
          <w:b/>
          <w:sz w:val="24"/>
          <w:u w:val="single"/>
        </w:rPr>
      </w:pPr>
    </w:p>
    <w:p w14:paraId="06C3B9A4" w14:textId="77777777" w:rsidR="009635D8" w:rsidRPr="009635D8" w:rsidRDefault="009635D8" w:rsidP="009635D8">
      <w:pPr>
        <w:rPr>
          <w:rFonts w:cs="Arial"/>
          <w:sz w:val="24"/>
        </w:rPr>
      </w:pPr>
    </w:p>
    <w:p w14:paraId="06C3B9A5" w14:textId="77777777" w:rsidR="009635D8" w:rsidRPr="009635D8" w:rsidRDefault="00FD5A20" w:rsidP="009635D8">
      <w:pPr>
        <w:rPr>
          <w:rFonts w:cs="Arial"/>
          <w:sz w:val="24"/>
        </w:rPr>
      </w:pPr>
      <w:r w:rsidRPr="00D33BDD">
        <w:rPr>
          <w:rFonts w:cs="Arial"/>
          <w:noProof/>
          <w:sz w:val="24"/>
        </w:rPr>
        <w:drawing>
          <wp:anchor distT="0" distB="0" distL="114300" distR="114300" simplePos="0" relativeHeight="251648512" behindDoc="0" locked="0" layoutInCell="1" allowOverlap="1" wp14:anchorId="06C3BAA0" wp14:editId="57F2842C">
            <wp:simplePos x="0" y="0"/>
            <wp:positionH relativeFrom="column">
              <wp:posOffset>4159974</wp:posOffset>
            </wp:positionH>
            <wp:positionV relativeFrom="paragraph">
              <wp:posOffset>73660</wp:posOffset>
            </wp:positionV>
            <wp:extent cx="2471420" cy="1616075"/>
            <wp:effectExtent l="0" t="0" r="5080" b="3175"/>
            <wp:wrapNone/>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1259" t="3061" r="23293" b="3441"/>
                    <a:stretch/>
                  </pic:blipFill>
                  <pic:spPr bwMode="auto">
                    <a:xfrm>
                      <a:off x="0" y="0"/>
                      <a:ext cx="2471420" cy="1616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C3B9A6" w14:textId="77777777" w:rsidR="009635D8" w:rsidRPr="009635D8" w:rsidRDefault="009635D8" w:rsidP="009635D8">
      <w:pPr>
        <w:rPr>
          <w:rFonts w:cs="Arial"/>
          <w:sz w:val="24"/>
        </w:rPr>
      </w:pPr>
    </w:p>
    <w:p w14:paraId="06C3B9A7" w14:textId="77777777" w:rsidR="009635D8" w:rsidRPr="009635D8" w:rsidRDefault="009635D8" w:rsidP="009635D8">
      <w:pPr>
        <w:rPr>
          <w:rFonts w:cs="Arial"/>
          <w:sz w:val="24"/>
        </w:rPr>
      </w:pPr>
    </w:p>
    <w:p w14:paraId="06C3B9A8" w14:textId="77777777" w:rsidR="009635D8" w:rsidRPr="009635D8" w:rsidRDefault="009635D8" w:rsidP="009635D8">
      <w:pPr>
        <w:rPr>
          <w:rFonts w:cs="Arial"/>
          <w:sz w:val="24"/>
        </w:rPr>
      </w:pPr>
    </w:p>
    <w:p w14:paraId="06C3B9A9" w14:textId="77777777" w:rsidR="009635D8" w:rsidRPr="009635D8" w:rsidRDefault="009635D8" w:rsidP="009635D8">
      <w:pPr>
        <w:rPr>
          <w:rFonts w:cs="Arial"/>
          <w:sz w:val="24"/>
        </w:rPr>
      </w:pPr>
    </w:p>
    <w:p w14:paraId="06C3B9AA" w14:textId="77777777" w:rsidR="009635D8" w:rsidRPr="009635D8" w:rsidRDefault="009635D8" w:rsidP="009635D8">
      <w:pPr>
        <w:rPr>
          <w:rFonts w:cs="Arial"/>
          <w:sz w:val="24"/>
        </w:rPr>
      </w:pPr>
    </w:p>
    <w:p w14:paraId="06C3B9AB" w14:textId="77777777" w:rsidR="009635D8" w:rsidRPr="009635D8" w:rsidRDefault="009635D8" w:rsidP="009635D8">
      <w:pPr>
        <w:rPr>
          <w:rFonts w:cs="Arial"/>
          <w:sz w:val="24"/>
        </w:rPr>
      </w:pPr>
    </w:p>
    <w:p w14:paraId="06C3B9AC" w14:textId="77777777" w:rsidR="009635D8" w:rsidRPr="009635D8" w:rsidRDefault="009635D8" w:rsidP="009635D8">
      <w:pPr>
        <w:rPr>
          <w:rFonts w:cs="Arial"/>
          <w:sz w:val="24"/>
        </w:rPr>
      </w:pPr>
    </w:p>
    <w:p w14:paraId="06C3B9AD" w14:textId="77777777" w:rsidR="009635D8" w:rsidRPr="009635D8" w:rsidRDefault="009635D8" w:rsidP="009635D8">
      <w:pPr>
        <w:rPr>
          <w:rFonts w:cs="Arial"/>
          <w:sz w:val="24"/>
        </w:rPr>
      </w:pPr>
    </w:p>
    <w:p w14:paraId="06C3B9AE" w14:textId="77777777" w:rsidR="009635D8" w:rsidRPr="009635D8" w:rsidRDefault="009635D8" w:rsidP="009635D8">
      <w:pPr>
        <w:rPr>
          <w:rFonts w:cs="Arial"/>
          <w:sz w:val="24"/>
        </w:rPr>
      </w:pPr>
    </w:p>
    <w:p w14:paraId="06C3B9AF" w14:textId="4BB16573" w:rsidR="009635D8" w:rsidRPr="009635D8" w:rsidRDefault="009D7F01" w:rsidP="009635D8">
      <w:pPr>
        <w:rPr>
          <w:rFonts w:cs="Arial"/>
          <w:sz w:val="24"/>
        </w:rPr>
      </w:pPr>
      <w:r>
        <w:rPr>
          <w:noProof/>
        </w:rPr>
        <mc:AlternateContent>
          <mc:Choice Requires="wps">
            <w:drawing>
              <wp:anchor distT="0" distB="0" distL="114300" distR="114300" simplePos="0" relativeHeight="251656704" behindDoc="0" locked="0" layoutInCell="1" allowOverlap="1" wp14:anchorId="06C3BAA4" wp14:editId="3C9B6BDA">
                <wp:simplePos x="0" y="0"/>
                <wp:positionH relativeFrom="column">
                  <wp:posOffset>-35560</wp:posOffset>
                </wp:positionH>
                <wp:positionV relativeFrom="paragraph">
                  <wp:posOffset>83185</wp:posOffset>
                </wp:positionV>
                <wp:extent cx="4038600" cy="270510"/>
                <wp:effectExtent l="0" t="0" r="19050" b="15240"/>
                <wp:wrapNone/>
                <wp:docPr id="131" name="Rectangle 131"/>
                <wp:cNvGraphicFramePr/>
                <a:graphic xmlns:a="http://schemas.openxmlformats.org/drawingml/2006/main">
                  <a:graphicData uri="http://schemas.microsoft.com/office/word/2010/wordprocessingShape">
                    <wps:wsp>
                      <wps:cNvSpPr/>
                      <wps:spPr>
                        <a:xfrm>
                          <a:off x="0" y="0"/>
                          <a:ext cx="4038600" cy="27051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C3BB3B" w14:textId="77777777" w:rsidR="00CC5C7F" w:rsidRPr="00541944" w:rsidRDefault="00CC5C7F" w:rsidP="009635D8">
                            <w:pPr>
                              <w:jc w:val="center"/>
                              <w:rPr>
                                <w:rFonts w:cs="Arial"/>
                                <w:color w:val="000000" w:themeColor="text1"/>
                                <w:sz w:val="24"/>
                              </w:rPr>
                            </w:pPr>
                            <w:r w:rsidRPr="00541944">
                              <w:rPr>
                                <w:rFonts w:cs="Arial"/>
                                <w:color w:val="000000" w:themeColor="text1"/>
                                <w:sz w:val="24"/>
                              </w:rPr>
                              <w:t xml:space="preserve">Vue éclatée chariot </w:t>
                            </w:r>
                          </w:p>
                          <w:p w14:paraId="06C3BB3C" w14:textId="77777777" w:rsidR="00CC5C7F" w:rsidRPr="009635D8" w:rsidRDefault="00CC5C7F" w:rsidP="009635D8">
                            <w:pPr>
                              <w:jc w:val="center"/>
                              <w:rPr>
                                <w:rFonts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3BAA4" id="Rectangle 131" o:spid="_x0000_s1198" style="position:absolute;left:0;text-align:left;margin-left:-2.8pt;margin-top:6.55pt;width:318pt;height:21.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" filled="f" strokecolor="black [3213]">
                <v:textbox>
                  <w:txbxContent>
                    <w:p w14:paraId="06C3BB3B" w14:textId="77777777" w:rsidR="00CC5C7F" w:rsidRPr="00541944" w:rsidRDefault="00CC5C7F" w:rsidP="009635D8">
                      <w:pPr>
                        <w:jc w:val="center"/>
                        <w:rPr>
                          <w:rFonts w:cs="Arial"/>
                          <w:color w:val="000000" w:themeColor="text1"/>
                          <w:sz w:val="24"/>
                        </w:rPr>
                      </w:pPr>
                      <w:r w:rsidRPr="00541944">
                        <w:rPr>
                          <w:rFonts w:cs="Arial"/>
                          <w:color w:val="000000" w:themeColor="text1"/>
                          <w:sz w:val="24"/>
                        </w:rPr>
                        <w:t xml:space="preserve">Vue éclatée chariot </w:t>
                      </w:r>
                    </w:p>
                    <w:p w14:paraId="06C3BB3C" w14:textId="77777777" w:rsidR="00CC5C7F" w:rsidRPr="009635D8" w:rsidRDefault="00CC5C7F" w:rsidP="009635D8">
                      <w:pPr>
                        <w:jc w:val="center"/>
                        <w:rPr>
                          <w:rFonts w:cs="Arial"/>
                          <w:color w:val="000000" w:themeColor="text1"/>
                        </w:rPr>
                      </w:pPr>
                    </w:p>
                  </w:txbxContent>
                </v:textbox>
              </v:rect>
            </w:pict>
          </mc:Fallback>
        </mc:AlternateContent>
      </w:r>
      <w:r w:rsidR="00CF5BCF">
        <w:rPr>
          <w:noProof/>
        </w:rPr>
        <mc:AlternateContent>
          <mc:Choice Requires="wps">
            <w:drawing>
              <wp:anchor distT="0" distB="0" distL="114300" distR="114300" simplePos="0" relativeHeight="251659776" behindDoc="0" locked="0" layoutInCell="1" allowOverlap="1" wp14:anchorId="06C3BAA2" wp14:editId="5D513A80">
                <wp:simplePos x="0" y="0"/>
                <wp:positionH relativeFrom="column">
                  <wp:posOffset>4170769</wp:posOffset>
                </wp:positionH>
                <wp:positionV relativeFrom="paragraph">
                  <wp:posOffset>78105</wp:posOffset>
                </wp:positionV>
                <wp:extent cx="2464435" cy="270510"/>
                <wp:effectExtent l="0" t="0" r="12065" b="15240"/>
                <wp:wrapNone/>
                <wp:docPr id="132" name="Rectangle 132"/>
                <wp:cNvGraphicFramePr/>
                <a:graphic xmlns:a="http://schemas.openxmlformats.org/drawingml/2006/main">
                  <a:graphicData uri="http://schemas.microsoft.com/office/word/2010/wordprocessingShape">
                    <wps:wsp>
                      <wps:cNvSpPr/>
                      <wps:spPr>
                        <a:xfrm>
                          <a:off x="0" y="0"/>
                          <a:ext cx="2464435" cy="27051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C3BB39" w14:textId="77777777" w:rsidR="00CC5C7F" w:rsidRPr="00B7763B" w:rsidRDefault="00CC5C7F" w:rsidP="009635D8">
                            <w:pPr>
                              <w:jc w:val="center"/>
                              <w:rPr>
                                <w:rFonts w:cs="Arial"/>
                                <w:color w:val="000000" w:themeColor="text1"/>
                                <w:sz w:val="24"/>
                              </w:rPr>
                            </w:pPr>
                            <w:r>
                              <w:rPr>
                                <w:rFonts w:cs="Arial"/>
                                <w:color w:val="000000" w:themeColor="text1"/>
                                <w:sz w:val="24"/>
                              </w:rPr>
                              <w:t>Nomenclature</w:t>
                            </w:r>
                          </w:p>
                          <w:p w14:paraId="06C3BB3A" w14:textId="77777777" w:rsidR="00CC5C7F" w:rsidRPr="00B7763B" w:rsidRDefault="00CC5C7F" w:rsidP="009635D8">
                            <w:pPr>
                              <w:jc w:val="center"/>
                              <w:rPr>
                                <w:rFonts w:cs="Arial"/>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3BAA2" id="Rectangle 132" o:spid="_x0000_s1199" style="position:absolute;left:0;text-align:left;margin-left:328.4pt;margin-top:6.15pt;width:194.05pt;height:21.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" filled="f" strokecolor="black [3213]">
                <v:textbox>
                  <w:txbxContent>
                    <w:p w14:paraId="06C3BB39" w14:textId="77777777" w:rsidR="00CC5C7F" w:rsidRPr="00B7763B" w:rsidRDefault="00CC5C7F" w:rsidP="009635D8">
                      <w:pPr>
                        <w:jc w:val="center"/>
                        <w:rPr>
                          <w:rFonts w:cs="Arial"/>
                          <w:color w:val="000000" w:themeColor="text1"/>
                          <w:sz w:val="24"/>
                        </w:rPr>
                      </w:pPr>
                      <w:r>
                        <w:rPr>
                          <w:rFonts w:cs="Arial"/>
                          <w:color w:val="000000" w:themeColor="text1"/>
                          <w:sz w:val="24"/>
                        </w:rPr>
                        <w:t>Nomenclature</w:t>
                      </w:r>
                    </w:p>
                    <w:p w14:paraId="06C3BB3A" w14:textId="77777777" w:rsidR="00CC5C7F" w:rsidRPr="00B7763B" w:rsidRDefault="00CC5C7F" w:rsidP="009635D8">
                      <w:pPr>
                        <w:jc w:val="center"/>
                        <w:rPr>
                          <w:rFonts w:cs="Arial"/>
                          <w:color w:val="000000" w:themeColor="text1"/>
                          <w:sz w:val="24"/>
                        </w:rPr>
                      </w:pPr>
                    </w:p>
                  </w:txbxContent>
                </v:textbox>
              </v:rect>
            </w:pict>
          </mc:Fallback>
        </mc:AlternateContent>
      </w:r>
    </w:p>
    <w:p w14:paraId="06C3B9B0" w14:textId="77777777" w:rsidR="009635D8" w:rsidRPr="009635D8" w:rsidRDefault="009635D8" w:rsidP="009635D8">
      <w:pPr>
        <w:rPr>
          <w:rFonts w:cs="Arial"/>
          <w:sz w:val="24"/>
        </w:rPr>
      </w:pPr>
    </w:p>
    <w:p w14:paraId="06C3B9B1" w14:textId="77777777" w:rsidR="00FD5A20" w:rsidRPr="00CF5BCF" w:rsidRDefault="00FD5A20" w:rsidP="009635D8">
      <w:pPr>
        <w:rPr>
          <w:rFonts w:cs="Arial"/>
          <w:sz w:val="24"/>
        </w:rPr>
      </w:pPr>
    </w:p>
    <w:p w14:paraId="06C3B9B2" w14:textId="612133DE" w:rsidR="009635D8" w:rsidRPr="00CF5BCF" w:rsidRDefault="00007223" w:rsidP="009635D8">
      <w:pPr>
        <w:rPr>
          <w:rFonts w:cs="Arial"/>
          <w:sz w:val="24"/>
        </w:rPr>
      </w:pPr>
      <w:r w:rsidRPr="00CF5BCF">
        <w:rPr>
          <w:rFonts w:cs="Arial"/>
          <w:sz w:val="24"/>
        </w:rPr>
        <w:t>En fonction des options présente</w:t>
      </w:r>
      <w:r w:rsidR="00CF5BCF">
        <w:rPr>
          <w:rFonts w:cs="Arial"/>
          <w:sz w:val="24"/>
        </w:rPr>
        <w:t>s</w:t>
      </w:r>
      <w:r w:rsidRPr="00CF5BCF">
        <w:rPr>
          <w:rFonts w:cs="Arial"/>
          <w:sz w:val="24"/>
        </w:rPr>
        <w:t xml:space="preserve"> sur la porte coulissante ou du type véhicule </w:t>
      </w:r>
      <w:r w:rsidR="00574F80" w:rsidRPr="00CF5BCF">
        <w:rPr>
          <w:rFonts w:cs="Arial"/>
          <w:sz w:val="24"/>
        </w:rPr>
        <w:t>(</w:t>
      </w:r>
      <w:r w:rsidRPr="00CF5BCF">
        <w:rPr>
          <w:rFonts w:cs="Arial"/>
          <w:sz w:val="24"/>
        </w:rPr>
        <w:t>utilitaire ou familial)</w:t>
      </w:r>
      <w:r w:rsidR="00CF5BCF">
        <w:rPr>
          <w:rFonts w:cs="Arial"/>
          <w:sz w:val="24"/>
        </w:rPr>
        <w:t>, l</w:t>
      </w:r>
      <w:r w:rsidRPr="00CF5BCF">
        <w:rPr>
          <w:rFonts w:cs="Arial"/>
          <w:sz w:val="24"/>
        </w:rPr>
        <w:t>e galet principal (4) subit des efforts mécaniques différents au niveau du point de contact avec le rail central. C’est pourquoi le constructeur propose plusieurs références de chariot central avec les caractéristiques suivantes :</w:t>
      </w:r>
    </w:p>
    <w:p w14:paraId="06C3B9B3" w14:textId="77777777" w:rsidR="00007223" w:rsidRPr="00007223" w:rsidRDefault="00007223" w:rsidP="009635D8">
      <w:pPr>
        <w:rPr>
          <w:rFonts w:cs="Arial"/>
        </w:rPr>
      </w:pPr>
    </w:p>
    <w:tbl>
      <w:tblPr>
        <w:tblStyle w:val="Grilledutableau"/>
        <w:tblW w:w="9115" w:type="dxa"/>
        <w:jc w:val="center"/>
        <w:tblLook w:val="04A0" w:firstRow="1" w:lastRow="0" w:firstColumn="1" w:lastColumn="0" w:noHBand="0" w:noVBand="1"/>
      </w:tblPr>
      <w:tblGrid>
        <w:gridCol w:w="3510"/>
        <w:gridCol w:w="5605"/>
      </w:tblGrid>
      <w:tr w:rsidR="00007223" w14:paraId="06C3B9B6" w14:textId="77777777" w:rsidTr="003F0474">
        <w:trPr>
          <w:trHeight w:val="372"/>
          <w:jc w:val="center"/>
        </w:trPr>
        <w:tc>
          <w:tcPr>
            <w:tcW w:w="3510" w:type="dxa"/>
            <w:shd w:val="clear" w:color="auto" w:fill="D9D9D9" w:themeFill="background1" w:themeFillShade="D9"/>
            <w:vAlign w:val="center"/>
          </w:tcPr>
          <w:p w14:paraId="06C3B9B4" w14:textId="77777777" w:rsidR="00007223" w:rsidRPr="00FD5A20" w:rsidRDefault="00007223" w:rsidP="00FD5A20">
            <w:pPr>
              <w:jc w:val="center"/>
              <w:rPr>
                <w:rFonts w:cs="Arial"/>
                <w:b/>
              </w:rPr>
            </w:pPr>
            <w:r w:rsidRPr="00FD5A20">
              <w:rPr>
                <w:rFonts w:cs="Arial"/>
                <w:b/>
              </w:rPr>
              <w:t>Référence chariot central</w:t>
            </w:r>
          </w:p>
        </w:tc>
        <w:tc>
          <w:tcPr>
            <w:tcW w:w="5605" w:type="dxa"/>
            <w:shd w:val="clear" w:color="auto" w:fill="D9D9D9" w:themeFill="background1" w:themeFillShade="D9"/>
            <w:vAlign w:val="center"/>
          </w:tcPr>
          <w:p w14:paraId="06C3B9B5" w14:textId="77777777" w:rsidR="00007223" w:rsidRPr="00FD5A20" w:rsidRDefault="00007223" w:rsidP="00FD5A20">
            <w:pPr>
              <w:jc w:val="center"/>
              <w:rPr>
                <w:rFonts w:cs="Arial"/>
                <w:b/>
              </w:rPr>
            </w:pPr>
            <w:r w:rsidRPr="00FD5A20">
              <w:rPr>
                <w:rFonts w:cs="Arial"/>
                <w:b/>
              </w:rPr>
              <w:t>Effort maximum supporté par le galet principal (4)</w:t>
            </w:r>
          </w:p>
        </w:tc>
      </w:tr>
      <w:tr w:rsidR="00007223" w14:paraId="06C3B9B9" w14:textId="77777777" w:rsidTr="003F0474">
        <w:trPr>
          <w:trHeight w:val="372"/>
          <w:jc w:val="center"/>
        </w:trPr>
        <w:tc>
          <w:tcPr>
            <w:tcW w:w="3510" w:type="dxa"/>
            <w:vAlign w:val="center"/>
          </w:tcPr>
          <w:p w14:paraId="06C3B9B7" w14:textId="77777777" w:rsidR="00007223" w:rsidRPr="00FD5A20" w:rsidRDefault="00FD5A20" w:rsidP="00FD5A20">
            <w:pPr>
              <w:jc w:val="center"/>
              <w:rPr>
                <w:rFonts w:cs="Arial"/>
                <w:szCs w:val="22"/>
              </w:rPr>
            </w:pPr>
            <w:r w:rsidRPr="00FD5A20">
              <w:rPr>
                <w:rFonts w:cs="Arial"/>
                <w:szCs w:val="22"/>
              </w:rPr>
              <w:t>9816964780-10</w:t>
            </w:r>
          </w:p>
        </w:tc>
        <w:tc>
          <w:tcPr>
            <w:tcW w:w="5605" w:type="dxa"/>
            <w:vAlign w:val="center"/>
          </w:tcPr>
          <w:p w14:paraId="06C3B9B8" w14:textId="77777777" w:rsidR="00007223" w:rsidRPr="00FD5A20" w:rsidRDefault="00FD5A20" w:rsidP="00FD5A20">
            <w:pPr>
              <w:jc w:val="center"/>
              <w:rPr>
                <w:rFonts w:cs="Arial"/>
                <w:szCs w:val="22"/>
              </w:rPr>
            </w:pPr>
            <w:r w:rsidRPr="00FD5A20">
              <w:rPr>
                <w:rFonts w:cs="Arial"/>
                <w:szCs w:val="22"/>
              </w:rPr>
              <w:t>650 N</w:t>
            </w:r>
          </w:p>
        </w:tc>
      </w:tr>
      <w:tr w:rsidR="00FD5A20" w14:paraId="06C3B9BC" w14:textId="77777777" w:rsidTr="003F0474">
        <w:trPr>
          <w:trHeight w:val="372"/>
          <w:jc w:val="center"/>
        </w:trPr>
        <w:tc>
          <w:tcPr>
            <w:tcW w:w="3510" w:type="dxa"/>
            <w:vAlign w:val="center"/>
          </w:tcPr>
          <w:p w14:paraId="06C3B9BA" w14:textId="77777777" w:rsidR="00FD5A20" w:rsidRPr="00FD5A20" w:rsidRDefault="00FD5A20" w:rsidP="00FD5A20">
            <w:pPr>
              <w:jc w:val="center"/>
              <w:rPr>
                <w:rFonts w:cs="Arial"/>
                <w:szCs w:val="22"/>
              </w:rPr>
            </w:pPr>
            <w:r w:rsidRPr="00FD5A20">
              <w:rPr>
                <w:rFonts w:cs="Arial"/>
                <w:szCs w:val="22"/>
              </w:rPr>
              <w:t>9816964780-20</w:t>
            </w:r>
          </w:p>
        </w:tc>
        <w:tc>
          <w:tcPr>
            <w:tcW w:w="5605" w:type="dxa"/>
            <w:vAlign w:val="center"/>
          </w:tcPr>
          <w:p w14:paraId="06C3B9BB" w14:textId="77777777" w:rsidR="00FD5A20" w:rsidRPr="00FD5A20" w:rsidRDefault="00FD5A20" w:rsidP="00FD5A20">
            <w:pPr>
              <w:jc w:val="center"/>
              <w:rPr>
                <w:rFonts w:cs="Arial"/>
                <w:szCs w:val="22"/>
              </w:rPr>
            </w:pPr>
            <w:r w:rsidRPr="00FD5A20">
              <w:rPr>
                <w:rFonts w:cs="Arial"/>
                <w:szCs w:val="22"/>
              </w:rPr>
              <w:t>800 N</w:t>
            </w:r>
          </w:p>
        </w:tc>
      </w:tr>
      <w:tr w:rsidR="00007223" w14:paraId="06C3B9BF" w14:textId="77777777" w:rsidTr="003F0474">
        <w:trPr>
          <w:trHeight w:val="392"/>
          <w:jc w:val="center"/>
        </w:trPr>
        <w:tc>
          <w:tcPr>
            <w:tcW w:w="3510" w:type="dxa"/>
            <w:vAlign w:val="center"/>
          </w:tcPr>
          <w:p w14:paraId="06C3B9BD" w14:textId="77777777" w:rsidR="00007223" w:rsidRPr="00FD5A20" w:rsidRDefault="00FD5A20" w:rsidP="00FD5A20">
            <w:pPr>
              <w:jc w:val="center"/>
              <w:rPr>
                <w:rFonts w:cs="Arial"/>
                <w:szCs w:val="22"/>
              </w:rPr>
            </w:pPr>
            <w:r w:rsidRPr="00FD5A20">
              <w:rPr>
                <w:rFonts w:cs="Arial"/>
                <w:szCs w:val="22"/>
              </w:rPr>
              <w:t>9816964780-30</w:t>
            </w:r>
          </w:p>
        </w:tc>
        <w:tc>
          <w:tcPr>
            <w:tcW w:w="5605" w:type="dxa"/>
            <w:vAlign w:val="center"/>
          </w:tcPr>
          <w:p w14:paraId="06C3B9BE" w14:textId="77777777" w:rsidR="00007223" w:rsidRPr="00FD5A20" w:rsidRDefault="00FD5A20" w:rsidP="007F3010">
            <w:pPr>
              <w:jc w:val="center"/>
              <w:rPr>
                <w:rFonts w:cs="Arial"/>
                <w:szCs w:val="22"/>
              </w:rPr>
            </w:pPr>
            <w:r w:rsidRPr="00FD5A20">
              <w:rPr>
                <w:rFonts w:cs="Arial"/>
                <w:szCs w:val="22"/>
              </w:rPr>
              <w:t>9</w:t>
            </w:r>
            <w:r w:rsidR="007F3010">
              <w:rPr>
                <w:rFonts w:cs="Arial"/>
                <w:szCs w:val="22"/>
              </w:rPr>
              <w:t>50</w:t>
            </w:r>
            <w:r w:rsidRPr="00FD5A20">
              <w:rPr>
                <w:rFonts w:cs="Arial"/>
                <w:szCs w:val="22"/>
              </w:rPr>
              <w:t xml:space="preserve"> N</w:t>
            </w:r>
          </w:p>
        </w:tc>
      </w:tr>
    </w:tbl>
    <w:p w14:paraId="06C3B9C0" w14:textId="77777777" w:rsidR="009635D8" w:rsidRPr="009635D8" w:rsidRDefault="00FD5A20" w:rsidP="00C918C7">
      <w:pPr>
        <w:jc w:val="left"/>
      </w:pPr>
      <w:r>
        <w:br w:type="page"/>
      </w:r>
    </w:p>
    <w:p w14:paraId="06C3B9C1" w14:textId="77777777" w:rsidR="00FD5A20" w:rsidRDefault="00FD5A20">
      <w:pPr>
        <w:pStyle w:val="Titre1"/>
      </w:pPr>
      <w:bookmarkStart w:id="7" w:name="_Toc95920084"/>
      <w:r>
        <w:lastRenderedPageBreak/>
        <w:t>Modélisation des actions mécaniques sur le chariot central</w:t>
      </w:r>
      <w:bookmarkEnd w:id="7"/>
      <w:r>
        <w:t xml:space="preserve"> </w:t>
      </w:r>
    </w:p>
    <w:p w14:paraId="06C3B9C2" w14:textId="77777777" w:rsidR="00FD5A20" w:rsidRDefault="00FD5A20" w:rsidP="00FD5A20"/>
    <w:p w14:paraId="06C3B9C3" w14:textId="77777777" w:rsidR="00FD5A20" w:rsidRPr="00CF5BCF" w:rsidRDefault="00FD5A20" w:rsidP="00FD5A20">
      <w:pPr>
        <w:rPr>
          <w:b/>
          <w:sz w:val="24"/>
        </w:rPr>
      </w:pPr>
      <w:r w:rsidRPr="00CF5BCF">
        <w:rPr>
          <w:b/>
          <w:sz w:val="24"/>
        </w:rPr>
        <w:t>Hypothèses</w:t>
      </w:r>
      <w:r w:rsidR="009D2BAA" w:rsidRPr="00CF5BCF">
        <w:rPr>
          <w:b/>
          <w:sz w:val="24"/>
        </w:rPr>
        <w:t> :</w:t>
      </w:r>
      <w:r w:rsidRPr="00CF5BCF">
        <w:rPr>
          <w:b/>
          <w:sz w:val="24"/>
        </w:rPr>
        <w:t xml:space="preserve"> </w:t>
      </w:r>
    </w:p>
    <w:p w14:paraId="06C3B9C4" w14:textId="77777777" w:rsidR="00FD5A20" w:rsidRPr="00CF5BCF" w:rsidRDefault="00FD5A20" w:rsidP="00FD5A20">
      <w:pPr>
        <w:rPr>
          <w:sz w:val="24"/>
        </w:rPr>
      </w:pPr>
    </w:p>
    <w:p w14:paraId="06C3B9C5" w14:textId="38B18694" w:rsidR="009D2BAA" w:rsidRPr="00CF5BCF" w:rsidRDefault="00CF5BCF" w:rsidP="009D2BAA">
      <w:pPr>
        <w:pStyle w:val="Paragraphedeliste"/>
        <w:numPr>
          <w:ilvl w:val="0"/>
          <w:numId w:val="40"/>
        </w:numPr>
        <w:rPr>
          <w:sz w:val="24"/>
        </w:rPr>
      </w:pPr>
      <w:r>
        <w:rPr>
          <w:sz w:val="24"/>
        </w:rPr>
        <w:t>l</w:t>
      </w:r>
      <w:r w:rsidR="009D2BAA" w:rsidRPr="00CF5BCF">
        <w:rPr>
          <w:sz w:val="24"/>
        </w:rPr>
        <w:t>e problème est ramené dans le plan</w:t>
      </w:r>
      <w:r>
        <w:rPr>
          <w:sz w:val="24"/>
        </w:rPr>
        <w:t> ;</w:t>
      </w:r>
    </w:p>
    <w:p w14:paraId="06C3B9C6" w14:textId="7BC9D714" w:rsidR="00FD5A20" w:rsidRPr="00CF5BCF" w:rsidRDefault="00CF5BCF" w:rsidP="009D2BAA">
      <w:pPr>
        <w:pStyle w:val="Paragraphedeliste"/>
        <w:numPr>
          <w:ilvl w:val="0"/>
          <w:numId w:val="40"/>
        </w:numPr>
        <w:rPr>
          <w:sz w:val="24"/>
        </w:rPr>
      </w:pPr>
      <w:r>
        <w:rPr>
          <w:sz w:val="24"/>
        </w:rPr>
        <w:t>l</w:t>
      </w:r>
      <w:r w:rsidR="00FD5A20" w:rsidRPr="00CF5BCF">
        <w:rPr>
          <w:sz w:val="24"/>
        </w:rPr>
        <w:t>e poids des pièces est négligé</w:t>
      </w:r>
      <w:r>
        <w:rPr>
          <w:sz w:val="24"/>
        </w:rPr>
        <w:t> ;</w:t>
      </w:r>
    </w:p>
    <w:p w14:paraId="06C3B9C7" w14:textId="7AE6E353" w:rsidR="00002757" w:rsidRPr="00CF5BCF" w:rsidRDefault="00CF5BCF" w:rsidP="009D2BAA">
      <w:pPr>
        <w:pStyle w:val="Paragraphedeliste"/>
        <w:numPr>
          <w:ilvl w:val="0"/>
          <w:numId w:val="40"/>
        </w:numPr>
        <w:rPr>
          <w:sz w:val="24"/>
        </w:rPr>
      </w:pPr>
      <w:r>
        <w:rPr>
          <w:sz w:val="24"/>
        </w:rPr>
        <w:t>o</w:t>
      </w:r>
      <w:r w:rsidR="00002757" w:rsidRPr="00CF5BCF">
        <w:rPr>
          <w:sz w:val="24"/>
        </w:rPr>
        <w:t>n isole l’ensemble chariot central</w:t>
      </w:r>
      <w:r>
        <w:rPr>
          <w:sz w:val="24"/>
        </w:rPr>
        <w:t> ;</w:t>
      </w:r>
    </w:p>
    <w:p w14:paraId="06C3B9C8" w14:textId="11EE438F" w:rsidR="009D2BAA" w:rsidRPr="00CF5BCF" w:rsidRDefault="006A48BE" w:rsidP="009D2BAA">
      <w:pPr>
        <w:pStyle w:val="Paragraphedeliste"/>
        <w:numPr>
          <w:ilvl w:val="0"/>
          <w:numId w:val="40"/>
        </w:numPr>
        <w:rPr>
          <w:sz w:val="24"/>
        </w:rPr>
      </w:pPr>
      <w:r w:rsidRPr="00CF5BCF">
        <w:rPr>
          <w:sz w:val="24"/>
        </w:rPr>
        <w:t xml:space="preserve">g </w:t>
      </w:r>
      <w:r w:rsidR="009D2BAA" w:rsidRPr="00CF5BCF">
        <w:rPr>
          <w:sz w:val="24"/>
        </w:rPr>
        <w:t>=</w:t>
      </w:r>
      <w:r w:rsidRPr="00CF5BCF">
        <w:rPr>
          <w:sz w:val="24"/>
        </w:rPr>
        <w:t xml:space="preserve"> </w:t>
      </w:r>
      <w:r w:rsidR="00541944">
        <w:rPr>
          <w:sz w:val="24"/>
        </w:rPr>
        <w:t>9,</w:t>
      </w:r>
      <w:r w:rsidR="009D2BAA" w:rsidRPr="00CF5BCF">
        <w:rPr>
          <w:sz w:val="24"/>
        </w:rPr>
        <w:t>81</w:t>
      </w:r>
      <w:r w:rsidR="00CF5BCF">
        <w:rPr>
          <w:sz w:val="24"/>
        </w:rPr>
        <w:t xml:space="preserve"> </w:t>
      </w:r>
      <w:r w:rsidR="009D2BAA" w:rsidRPr="00CF5BCF">
        <w:rPr>
          <w:sz w:val="24"/>
        </w:rPr>
        <w:t>m/s²</w:t>
      </w:r>
      <w:r w:rsidR="00CF5BCF">
        <w:rPr>
          <w:sz w:val="24"/>
        </w:rPr>
        <w:t>.</w:t>
      </w:r>
    </w:p>
    <w:p w14:paraId="06C3B9C9" w14:textId="77777777" w:rsidR="00FD5A20" w:rsidRDefault="00FD5A20" w:rsidP="00FD5A20"/>
    <w:p w14:paraId="07A8AA94" w14:textId="77777777" w:rsidR="00CF5BCF" w:rsidRDefault="00CF5BCF" w:rsidP="009D2BAA">
      <w:pPr>
        <w:rPr>
          <w:b/>
          <w:sz w:val="24"/>
        </w:rPr>
      </w:pPr>
    </w:p>
    <w:p w14:paraId="06C3B9CA" w14:textId="4B333C9A" w:rsidR="009D2BAA" w:rsidRPr="00CF5BCF" w:rsidRDefault="009D2BAA" w:rsidP="009D2BAA">
      <w:pPr>
        <w:rPr>
          <w:b/>
          <w:sz w:val="24"/>
        </w:rPr>
      </w:pPr>
      <w:r w:rsidRPr="00CF5BCF">
        <w:rPr>
          <w:b/>
          <w:sz w:val="24"/>
        </w:rPr>
        <w:t xml:space="preserve">Données : </w:t>
      </w:r>
    </w:p>
    <w:p w14:paraId="06C3B9CB" w14:textId="77777777" w:rsidR="009D2BAA" w:rsidRDefault="009D2BAA" w:rsidP="009D2BAA"/>
    <w:p w14:paraId="5C8594A5" w14:textId="76023D4C" w:rsidR="00CF5BCF" w:rsidRDefault="00CF5BCF" w:rsidP="00884152">
      <w:pPr>
        <w:pStyle w:val="Paragraphedeliste"/>
        <w:numPr>
          <w:ilvl w:val="0"/>
          <w:numId w:val="40"/>
        </w:numPr>
        <w:spacing w:line="360" w:lineRule="auto"/>
        <w:ind w:left="714" w:hanging="357"/>
        <w:rPr>
          <w:sz w:val="24"/>
        </w:rPr>
      </w:pPr>
      <w:r w:rsidRPr="00CF5BCF">
        <w:rPr>
          <w:noProof/>
          <w:sz w:val="24"/>
        </w:rPr>
        <mc:AlternateContent>
          <mc:Choice Requires="wps">
            <w:drawing>
              <wp:anchor distT="0" distB="0" distL="114300" distR="114300" simplePos="0" relativeHeight="251660800" behindDoc="0" locked="0" layoutInCell="1" allowOverlap="1" wp14:anchorId="06C3BAA6" wp14:editId="2CD041EA">
                <wp:simplePos x="0" y="0"/>
                <wp:positionH relativeFrom="column">
                  <wp:posOffset>1541780</wp:posOffset>
                </wp:positionH>
                <wp:positionV relativeFrom="paragraph">
                  <wp:posOffset>514350</wp:posOffset>
                </wp:positionV>
                <wp:extent cx="631371" cy="5080"/>
                <wp:effectExtent l="0" t="76200" r="16510" b="109220"/>
                <wp:wrapNone/>
                <wp:docPr id="27" name="Connecteur droit avec flèche 27"/>
                <wp:cNvGraphicFramePr/>
                <a:graphic xmlns:a="http://schemas.openxmlformats.org/drawingml/2006/main">
                  <a:graphicData uri="http://schemas.microsoft.com/office/word/2010/wordprocessingShape">
                    <wps:wsp>
                      <wps:cNvCnPr/>
                      <wps:spPr>
                        <a:xfrm flipV="1">
                          <a:off x="0" y="0"/>
                          <a:ext cx="631371" cy="5080"/>
                        </a:xfrm>
                        <a:prstGeom prst="straightConnector1">
                          <a:avLst/>
                        </a:prstGeom>
                        <a:ln w="63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4563858" id="Connecteur droit avec flèche 27" o:spid="_x0000_s1026" type="#_x0000_t32" style="position:absolute;margin-left:121.4pt;margin-top:40.5pt;width:49.7pt;height:.4pt;flip:y;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" strokecolor="black [3213]" strokeweight=".5pt">
                <v:stroke endarrow="open"/>
              </v:shape>
            </w:pict>
          </mc:Fallback>
        </mc:AlternateContent>
      </w:r>
      <w:r w:rsidR="009D2BAA" w:rsidRPr="00CF5BCF">
        <w:rPr>
          <w:sz w:val="24"/>
        </w:rPr>
        <w:t xml:space="preserve">L’action mécanique au point A possède une </w:t>
      </w:r>
      <w:r w:rsidR="00DE36F4" w:rsidRPr="00CF5BCF">
        <w:rPr>
          <w:sz w:val="24"/>
        </w:rPr>
        <w:t>intensité</w:t>
      </w:r>
      <w:r w:rsidR="00884152" w:rsidRPr="00CF5BCF">
        <w:rPr>
          <w:sz w:val="24"/>
        </w:rPr>
        <w:t xml:space="preserve"> de </w:t>
      </w:r>
      <w:r w:rsidR="00442442" w:rsidRPr="00CF5BCF">
        <w:rPr>
          <w:sz w:val="24"/>
        </w:rPr>
        <w:t>112</w:t>
      </w:r>
      <w:r w:rsidR="009D7F01">
        <w:rPr>
          <w:sz w:val="24"/>
        </w:rPr>
        <w:t xml:space="preserve"> </w:t>
      </w:r>
      <w:r w:rsidR="00884152" w:rsidRPr="00CF5BCF">
        <w:rPr>
          <w:sz w:val="24"/>
        </w:rPr>
        <w:t>N</w:t>
      </w:r>
      <w:r w:rsidR="009D2BAA" w:rsidRPr="00CF5BCF">
        <w:rPr>
          <w:sz w:val="24"/>
        </w:rPr>
        <w:t xml:space="preserve"> représentant 30</w:t>
      </w:r>
      <w:r>
        <w:rPr>
          <w:sz w:val="24"/>
        </w:rPr>
        <w:t xml:space="preserve"> </w:t>
      </w:r>
      <w:r w:rsidR="009D2BAA" w:rsidRPr="00CF5BCF">
        <w:rPr>
          <w:sz w:val="24"/>
        </w:rPr>
        <w:t>% du poids total de la porte équipée</w:t>
      </w:r>
      <w:r>
        <w:rPr>
          <w:sz w:val="24"/>
        </w:rPr>
        <w:t xml:space="preserve"> (l</w:t>
      </w:r>
      <w:r w:rsidR="00884152" w:rsidRPr="00CF5BCF">
        <w:rPr>
          <w:sz w:val="24"/>
        </w:rPr>
        <w:t>a masse totale de la porte est de 38 kg).</w:t>
      </w:r>
      <w:r w:rsidR="00002757" w:rsidRPr="00CF5BCF">
        <w:rPr>
          <w:sz w:val="24"/>
        </w:rPr>
        <w:t xml:space="preserve"> </w:t>
      </w:r>
    </w:p>
    <w:p w14:paraId="06C3B9CC" w14:textId="6D4ED8FC" w:rsidR="009D2BAA" w:rsidRPr="00CF5BCF" w:rsidRDefault="00002757" w:rsidP="00CF5BCF">
      <w:pPr>
        <w:pStyle w:val="Paragraphedeliste"/>
        <w:spacing w:line="360" w:lineRule="auto"/>
        <w:ind w:left="714"/>
        <w:rPr>
          <w:sz w:val="24"/>
        </w:rPr>
      </w:pPr>
      <w:r w:rsidRPr="00CF5BCF">
        <w:rPr>
          <w:sz w:val="24"/>
        </w:rPr>
        <w:t xml:space="preserve">Elle est notée : A </w:t>
      </w:r>
      <w:r w:rsidRPr="00CF5BCF">
        <w:rPr>
          <w:sz w:val="24"/>
          <w:vertAlign w:val="subscript"/>
        </w:rPr>
        <w:t>porte/chariot</w:t>
      </w:r>
      <w:r w:rsidR="00CF5BCF">
        <w:rPr>
          <w:sz w:val="24"/>
        </w:rPr>
        <w:t>.</w:t>
      </w:r>
    </w:p>
    <w:p w14:paraId="06C3B9CD" w14:textId="77777777" w:rsidR="00002757" w:rsidRPr="00CF5BCF" w:rsidRDefault="00002757" w:rsidP="00002757">
      <w:pPr>
        <w:pStyle w:val="Paragraphedeliste"/>
        <w:rPr>
          <w:sz w:val="24"/>
        </w:rPr>
      </w:pPr>
    </w:p>
    <w:p w14:paraId="06C3B9CE" w14:textId="035CE406" w:rsidR="00FD5A20" w:rsidRPr="00CF5BCF" w:rsidRDefault="009D7F01" w:rsidP="00884152">
      <w:pPr>
        <w:pStyle w:val="Paragraphedeliste"/>
        <w:numPr>
          <w:ilvl w:val="0"/>
          <w:numId w:val="40"/>
        </w:numPr>
        <w:spacing w:line="360" w:lineRule="auto"/>
        <w:ind w:left="714" w:hanging="357"/>
        <w:rPr>
          <w:sz w:val="24"/>
        </w:rPr>
      </w:pPr>
      <w:r w:rsidRPr="00CF5BCF">
        <w:rPr>
          <w:noProof/>
          <w:sz w:val="24"/>
        </w:rPr>
        <mc:AlternateContent>
          <mc:Choice Requires="wps">
            <w:drawing>
              <wp:anchor distT="0" distB="0" distL="114300" distR="114300" simplePos="0" relativeHeight="251700224" behindDoc="0" locked="0" layoutInCell="1" allowOverlap="1" wp14:anchorId="0ED2DC93" wp14:editId="4986BF70">
                <wp:simplePos x="0" y="0"/>
                <wp:positionH relativeFrom="column">
                  <wp:posOffset>2047875</wp:posOffset>
                </wp:positionH>
                <wp:positionV relativeFrom="paragraph">
                  <wp:posOffset>238125</wp:posOffset>
                </wp:positionV>
                <wp:extent cx="631371" cy="5080"/>
                <wp:effectExtent l="0" t="76200" r="16510" b="109220"/>
                <wp:wrapNone/>
                <wp:docPr id="341" name="Connecteur droit avec flèche 341"/>
                <wp:cNvGraphicFramePr/>
                <a:graphic xmlns:a="http://schemas.openxmlformats.org/drawingml/2006/main">
                  <a:graphicData uri="http://schemas.microsoft.com/office/word/2010/wordprocessingShape">
                    <wps:wsp>
                      <wps:cNvCnPr/>
                      <wps:spPr>
                        <a:xfrm flipV="1">
                          <a:off x="0" y="0"/>
                          <a:ext cx="631371" cy="5080"/>
                        </a:xfrm>
                        <a:prstGeom prst="straightConnector1">
                          <a:avLst/>
                        </a:prstGeom>
                        <a:noFill/>
                        <a:ln w="6350" cap="flat" cmpd="sng" algn="ctr">
                          <a:solidFill>
                            <a:sysClr val="windowText" lastClr="000000"/>
                          </a:solidFill>
                          <a:prstDash val="solid"/>
                          <a:headEnd type="none" w="med" len="med"/>
                          <a:tailEnd type="arrow" w="med" len="med"/>
                        </a:ln>
                        <a:effectLst/>
                      </wps:spPr>
                      <wps:bodyPr/>
                    </wps:wsp>
                  </a:graphicData>
                </a:graphic>
                <wp14:sizeRelH relativeFrom="margin">
                  <wp14:pctWidth>0</wp14:pctWidth>
                </wp14:sizeRelH>
              </wp:anchor>
            </w:drawing>
          </mc:Choice>
          <mc:Fallback>
            <w:pict>
              <v:shape w14:anchorId="2C4D665B" id="Connecteur droit avec flèche 341" o:spid="_x0000_s1026" type="#_x0000_t32" style="position:absolute;margin-left:161.25pt;margin-top:18.75pt;width:49.7pt;height:.4pt;flip:y;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" strokecolor="windowText" strokeweight=".5pt">
                <v:stroke endarrow="open"/>
              </v:shape>
            </w:pict>
          </mc:Fallback>
        </mc:AlternateContent>
      </w:r>
      <w:r w:rsidR="009D2BAA" w:rsidRPr="00CF5BCF">
        <w:rPr>
          <w:sz w:val="24"/>
        </w:rPr>
        <w:t>L’action mécanique au point B modélise le contact entre le galet principal et le rail central</w:t>
      </w:r>
      <w:r w:rsidR="00002757" w:rsidRPr="00CF5BCF">
        <w:rPr>
          <w:sz w:val="24"/>
        </w:rPr>
        <w:t xml:space="preserve">. Elle est notée : B </w:t>
      </w:r>
      <w:r w:rsidR="00002757" w:rsidRPr="00CF5BCF">
        <w:rPr>
          <w:sz w:val="24"/>
          <w:vertAlign w:val="subscript"/>
        </w:rPr>
        <w:t>rail/chariot</w:t>
      </w:r>
      <w:r w:rsidR="00CF5BCF">
        <w:rPr>
          <w:sz w:val="24"/>
        </w:rPr>
        <w:t>.</w:t>
      </w:r>
    </w:p>
    <w:p w14:paraId="06C3B9CF" w14:textId="431AA112" w:rsidR="00002757" w:rsidRPr="00CF5BCF" w:rsidRDefault="00002757" w:rsidP="00002757">
      <w:pPr>
        <w:pStyle w:val="Paragraphedeliste"/>
        <w:rPr>
          <w:sz w:val="24"/>
        </w:rPr>
      </w:pPr>
    </w:p>
    <w:p w14:paraId="06C3B9D0" w14:textId="6FA20687" w:rsidR="0044045B" w:rsidRDefault="009D7F01" w:rsidP="0084302A">
      <w:pPr>
        <w:pStyle w:val="Paragraphedeliste"/>
        <w:numPr>
          <w:ilvl w:val="0"/>
          <w:numId w:val="40"/>
        </w:numPr>
        <w:spacing w:line="360" w:lineRule="auto"/>
        <w:ind w:left="714" w:hanging="357"/>
      </w:pPr>
      <w:r w:rsidRPr="00CF5BCF">
        <w:rPr>
          <w:noProof/>
          <w:sz w:val="24"/>
        </w:rPr>
        <mc:AlternateContent>
          <mc:Choice Requires="wps">
            <w:drawing>
              <wp:anchor distT="0" distB="0" distL="114300" distR="114300" simplePos="0" relativeHeight="251702272" behindDoc="0" locked="0" layoutInCell="1" allowOverlap="1" wp14:anchorId="5BD5E9D7" wp14:editId="67E038DF">
                <wp:simplePos x="0" y="0"/>
                <wp:positionH relativeFrom="column">
                  <wp:posOffset>3057525</wp:posOffset>
                </wp:positionH>
                <wp:positionV relativeFrom="paragraph">
                  <wp:posOffset>500380</wp:posOffset>
                </wp:positionV>
                <wp:extent cx="631371" cy="5080"/>
                <wp:effectExtent l="0" t="76200" r="16510" b="109220"/>
                <wp:wrapNone/>
                <wp:docPr id="342" name="Connecteur droit avec flèche 342"/>
                <wp:cNvGraphicFramePr/>
                <a:graphic xmlns:a="http://schemas.openxmlformats.org/drawingml/2006/main">
                  <a:graphicData uri="http://schemas.microsoft.com/office/word/2010/wordprocessingShape">
                    <wps:wsp>
                      <wps:cNvCnPr/>
                      <wps:spPr>
                        <a:xfrm flipV="1">
                          <a:off x="0" y="0"/>
                          <a:ext cx="631371" cy="5080"/>
                        </a:xfrm>
                        <a:prstGeom prst="straightConnector1">
                          <a:avLst/>
                        </a:prstGeom>
                        <a:noFill/>
                        <a:ln w="6350" cap="flat" cmpd="sng" algn="ctr">
                          <a:solidFill>
                            <a:sysClr val="windowText" lastClr="000000"/>
                          </a:solidFill>
                          <a:prstDash val="solid"/>
                          <a:headEnd type="none" w="med" len="med"/>
                          <a:tailEnd type="arrow" w="med" len="med"/>
                        </a:ln>
                        <a:effectLst/>
                      </wps:spPr>
                      <wps:bodyPr/>
                    </wps:wsp>
                  </a:graphicData>
                </a:graphic>
                <wp14:sizeRelH relativeFrom="margin">
                  <wp14:pctWidth>0</wp14:pctWidth>
                </wp14:sizeRelH>
              </wp:anchor>
            </w:drawing>
          </mc:Choice>
          <mc:Fallback>
            <w:pict>
              <v:shape w14:anchorId="0AA4546D" id="Connecteur droit avec flèche 342" o:spid="_x0000_s1026" type="#_x0000_t32" style="position:absolute;margin-left:240.75pt;margin-top:39.4pt;width:49.7pt;height:.4pt;flip:y;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" strokecolor="windowText" strokeweight=".5pt">
                <v:stroke endarrow="open"/>
              </v:shape>
            </w:pict>
          </mc:Fallback>
        </mc:AlternateContent>
      </w:r>
      <w:r w:rsidR="009D2BAA" w:rsidRPr="00CF5BCF">
        <w:rPr>
          <w:sz w:val="24"/>
        </w:rPr>
        <w:t xml:space="preserve">En raison du frottement entre les galets secondaires et le rail central, la direction de l’action mécanique de contact </w:t>
      </w:r>
      <w:r w:rsidR="00002757" w:rsidRPr="00CF5BCF">
        <w:rPr>
          <w:sz w:val="24"/>
        </w:rPr>
        <w:t xml:space="preserve">au point C </w:t>
      </w:r>
      <w:r w:rsidR="009D2BAA" w:rsidRPr="00CF5BCF">
        <w:rPr>
          <w:sz w:val="24"/>
        </w:rPr>
        <w:t>n’est pas horizontale</w:t>
      </w:r>
      <w:r w:rsidR="00541944">
        <w:rPr>
          <w:sz w:val="24"/>
        </w:rPr>
        <w:t>,</w:t>
      </w:r>
      <w:r w:rsidR="009D2BAA" w:rsidRPr="00CF5BCF">
        <w:rPr>
          <w:sz w:val="24"/>
        </w:rPr>
        <w:t xml:space="preserve"> mais incliné</w:t>
      </w:r>
      <w:r w:rsidR="00BF6179" w:rsidRPr="00CF5BCF">
        <w:rPr>
          <w:sz w:val="24"/>
        </w:rPr>
        <w:t>e</w:t>
      </w:r>
      <w:r w:rsidR="009D2BAA" w:rsidRPr="00CF5BCF">
        <w:rPr>
          <w:sz w:val="24"/>
        </w:rPr>
        <w:t xml:space="preserve"> comme sur le schéma ci-dessous.</w:t>
      </w:r>
      <w:r w:rsidR="00002757" w:rsidRPr="00CF5BCF">
        <w:rPr>
          <w:sz w:val="24"/>
        </w:rPr>
        <w:t xml:space="preserve"> Elle est notée : C </w:t>
      </w:r>
      <w:r w:rsidR="00002757" w:rsidRPr="00CF5BCF">
        <w:rPr>
          <w:sz w:val="24"/>
          <w:vertAlign w:val="subscript"/>
        </w:rPr>
        <w:t>rail/chariot</w:t>
      </w:r>
      <w:r w:rsidR="00CF5BCF">
        <w:rPr>
          <w:sz w:val="24"/>
        </w:rPr>
        <w:t>.</w:t>
      </w:r>
    </w:p>
    <w:p w14:paraId="06C3B9D1" w14:textId="60F16B8F" w:rsidR="0044045B" w:rsidRPr="0044045B" w:rsidRDefault="005E5A4E" w:rsidP="0044045B">
      <w:r>
        <w:rPr>
          <w:noProof/>
        </w:rPr>
        <mc:AlternateContent>
          <mc:Choice Requires="wpg">
            <w:drawing>
              <wp:anchor distT="0" distB="0" distL="114300" distR="114300" simplePos="0" relativeHeight="251692544" behindDoc="0" locked="0" layoutInCell="1" allowOverlap="1" wp14:anchorId="28B82E36" wp14:editId="6809000C">
                <wp:simplePos x="0" y="0"/>
                <wp:positionH relativeFrom="column">
                  <wp:posOffset>-133398</wp:posOffset>
                </wp:positionH>
                <wp:positionV relativeFrom="paragraph">
                  <wp:posOffset>178127</wp:posOffset>
                </wp:positionV>
                <wp:extent cx="6898005" cy="3342470"/>
                <wp:effectExtent l="0" t="38100" r="0" b="0"/>
                <wp:wrapNone/>
                <wp:docPr id="803" name="Groupe 803"/>
                <wp:cNvGraphicFramePr/>
                <a:graphic xmlns:a="http://schemas.openxmlformats.org/drawingml/2006/main">
                  <a:graphicData uri="http://schemas.microsoft.com/office/word/2010/wordprocessingGroup">
                    <wpg:wgp>
                      <wpg:cNvGrpSpPr/>
                      <wpg:grpSpPr>
                        <a:xfrm>
                          <a:off x="0" y="0"/>
                          <a:ext cx="6898005" cy="3342470"/>
                          <a:chOff x="0" y="0"/>
                          <a:chExt cx="6898005" cy="3342470"/>
                        </a:xfrm>
                      </wpg:grpSpPr>
                      <wps:wsp>
                        <wps:cNvPr id="25" name="Rectangle 25"/>
                        <wps:cNvSpPr/>
                        <wps:spPr>
                          <a:xfrm>
                            <a:off x="5428445" y="2414788"/>
                            <a:ext cx="298450" cy="25209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C3BB41" w14:textId="77777777" w:rsidR="00CC5C7F" w:rsidRPr="00002757" w:rsidRDefault="00CC5C7F" w:rsidP="00002757">
                              <w:pPr>
                                <w:jc w:val="center"/>
                                <w:rPr>
                                  <w:rFonts w:cs="Arial"/>
                                  <w:b/>
                                  <w:color w:val="000000" w:themeColor="text1"/>
                                </w:rPr>
                              </w:pPr>
                              <w:r>
                                <w:rPr>
                                  <w:rFonts w:cs="Arial"/>
                                  <w:b/>
                                  <w:color w:val="000000" w:themeColor="text1"/>
                                </w:rPr>
                                <w:t>B</w:t>
                              </w:r>
                            </w:p>
                            <w:p w14:paraId="06C3BB42" w14:textId="77777777" w:rsidR="00CC5C7F" w:rsidRPr="00B7763B" w:rsidRDefault="00CC5C7F" w:rsidP="00002757">
                              <w:pPr>
                                <w:jc w:val="center"/>
                                <w:rPr>
                                  <w:rFonts w:cs="Arial"/>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3" name="Image 253"/>
                          <pic:cNvPicPr>
                            <a:picLocks noChangeAspect="1"/>
                          </pic:cNvPicPr>
                        </pic:nvPicPr>
                        <pic:blipFill rotWithShape="1">
                          <a:blip r:embed="rId27" cstate="print">
                            <a:extLst>
                              <a:ext uri="{28A0092B-C50C-407E-A947-70E740481C1C}">
                                <a14:useLocalDpi xmlns:a14="http://schemas.microsoft.com/office/drawing/2010/main" val="0"/>
                              </a:ext>
                            </a:extLst>
                          </a:blip>
                          <a:srcRect l="2315" t="26218" r="2789" b="27944"/>
                          <a:stretch/>
                        </pic:blipFill>
                        <pic:spPr bwMode="auto">
                          <a:xfrm>
                            <a:off x="0" y="437881"/>
                            <a:ext cx="6898005" cy="2355850"/>
                          </a:xfrm>
                          <a:prstGeom prst="rect">
                            <a:avLst/>
                          </a:prstGeom>
                          <a:ln>
                            <a:noFill/>
                          </a:ln>
                          <a:extLst>
                            <a:ext uri="{53640926-AAD7-44D8-BBD7-CCE9431645EC}">
                              <a14:shadowObscured xmlns:a14="http://schemas.microsoft.com/office/drawing/2010/main"/>
                            </a:ext>
                          </a:extLst>
                        </pic:spPr>
                      </pic:pic>
                      <wps:wsp>
                        <wps:cNvPr id="3" name="Étoile à 4 branches 3"/>
                        <wps:cNvSpPr/>
                        <wps:spPr>
                          <a:xfrm>
                            <a:off x="1596980" y="1429554"/>
                            <a:ext cx="172016" cy="181069"/>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Connecteur droit avec flèche 15"/>
                        <wps:cNvCnPr/>
                        <wps:spPr>
                          <a:xfrm flipH="1">
                            <a:off x="1680692" y="1506828"/>
                            <a:ext cx="9053" cy="150287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 name="Connecteur droit avec flèche 17"/>
                        <wps:cNvCnPr/>
                        <wps:spPr>
                          <a:xfrm flipH="1" flipV="1">
                            <a:off x="4900411" y="412124"/>
                            <a:ext cx="1702435" cy="1871345"/>
                          </a:xfrm>
                          <a:prstGeom prst="straightConnector1">
                            <a:avLst/>
                          </a:prstGeom>
                          <a:ln w="9525">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96" name="Zone de texte 296"/>
                        <wps:cNvSpPr txBox="1"/>
                        <wps:spPr>
                          <a:xfrm>
                            <a:off x="4874653" y="0"/>
                            <a:ext cx="1551305" cy="290830"/>
                          </a:xfrm>
                          <a:prstGeom prst="rect">
                            <a:avLst/>
                          </a:prstGeom>
                          <a:solidFill>
                            <a:schemeClr val="lt1"/>
                          </a:solidFill>
                          <a:ln w="6350">
                            <a:solidFill>
                              <a:prstClr val="black"/>
                            </a:solidFill>
                          </a:ln>
                        </wps:spPr>
                        <wps:txbx>
                          <w:txbxContent>
                            <w:p w14:paraId="68BCF3CB" w14:textId="76972A66" w:rsidR="00CC5C7F" w:rsidRDefault="00CC5C7F">
                              <w:r>
                                <w:t xml:space="preserve">Direction de C </w:t>
                              </w:r>
                              <w:r>
                                <w:rPr>
                                  <w:vertAlign w:val="subscript"/>
                                </w:rPr>
                                <w:t>rail</w:t>
                              </w:r>
                              <w:r w:rsidRPr="00002757">
                                <w:rPr>
                                  <w:vertAlign w:val="subscript"/>
                                </w:rPr>
                                <w:t>/chariot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3" name="Connecteur droit avec flèche 313"/>
                        <wps:cNvCnPr/>
                        <wps:spPr>
                          <a:xfrm flipV="1">
                            <a:off x="5756856" y="51515"/>
                            <a:ext cx="571500" cy="5080"/>
                          </a:xfrm>
                          <a:prstGeom prst="straightConnector1">
                            <a:avLst/>
                          </a:prstGeom>
                          <a:ln w="63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17" name="Connecteur droit avec flèche 317"/>
                        <wps:cNvCnPr/>
                        <wps:spPr>
                          <a:xfrm flipH="1">
                            <a:off x="5196625" y="296214"/>
                            <a:ext cx="510540" cy="4489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 name="Étoile à 4 branches 4"/>
                        <wps:cNvSpPr/>
                        <wps:spPr>
                          <a:xfrm>
                            <a:off x="5943600" y="2369712"/>
                            <a:ext cx="60960" cy="64770"/>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Étoile à 4 branches 7"/>
                        <wps:cNvSpPr/>
                        <wps:spPr>
                          <a:xfrm>
                            <a:off x="6014433" y="1642056"/>
                            <a:ext cx="83820" cy="88265"/>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8" name="Rectangle 798"/>
                        <wps:cNvSpPr/>
                        <wps:spPr>
                          <a:xfrm>
                            <a:off x="6643191" y="2658043"/>
                            <a:ext cx="224790" cy="2000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8511BE" w14:textId="4A5A2E8E" w:rsidR="00B3768F" w:rsidRPr="00B3768F" w:rsidRDefault="00B3768F" w:rsidP="00B3768F">
                              <w:pPr>
                                <w:jc w:val="center"/>
                                <w:rPr>
                                  <w:rFonts w:cs="Arial"/>
                                  <w:b/>
                                  <w:color w:val="000000" w:themeColor="text1"/>
                                  <w:sz w:val="16"/>
                                  <w:szCs w:val="16"/>
                                </w:rPr>
                              </w:pPr>
                              <w:r>
                                <w:rPr>
                                  <w:rFonts w:cs="Arial"/>
                                  <w:b/>
                                  <w:color w:val="000000" w:themeColor="text1"/>
                                  <w:sz w:val="16"/>
                                  <w:szCs w:val="16"/>
                                </w:rPr>
                                <w:t>Y</w:t>
                              </w:r>
                            </w:p>
                            <w:p w14:paraId="43067A2B" w14:textId="77777777" w:rsidR="00B3768F" w:rsidRPr="00B7763B" w:rsidRDefault="00B3768F" w:rsidP="00B3768F">
                              <w:pPr>
                                <w:jc w:val="center"/>
                                <w:rPr>
                                  <w:rFonts w:cs="Arial"/>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7" name="Rectangle 797"/>
                        <wps:cNvSpPr/>
                        <wps:spPr>
                          <a:xfrm>
                            <a:off x="6072770" y="3142445"/>
                            <a:ext cx="224790" cy="2000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68EDB2" w14:textId="007C7108" w:rsidR="00B3768F" w:rsidRPr="00B3768F" w:rsidRDefault="00B3768F" w:rsidP="00B3768F">
                              <w:pPr>
                                <w:jc w:val="center"/>
                                <w:rPr>
                                  <w:rFonts w:cs="Arial"/>
                                  <w:b/>
                                  <w:color w:val="000000" w:themeColor="text1"/>
                                  <w:sz w:val="16"/>
                                  <w:szCs w:val="16"/>
                                </w:rPr>
                              </w:pPr>
                              <w:r>
                                <w:rPr>
                                  <w:rFonts w:cs="Arial"/>
                                  <w:b/>
                                  <w:color w:val="000000" w:themeColor="text1"/>
                                  <w:sz w:val="16"/>
                                  <w:szCs w:val="16"/>
                                </w:rPr>
                                <w:t>Z</w:t>
                              </w:r>
                            </w:p>
                            <w:p w14:paraId="0A739000" w14:textId="77777777" w:rsidR="00B3768F" w:rsidRPr="00B7763B" w:rsidRDefault="00B3768F" w:rsidP="00B3768F">
                              <w:pPr>
                                <w:jc w:val="center"/>
                                <w:rPr>
                                  <w:rFonts w:cs="Arial"/>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1236371" y="1358721"/>
                            <a:ext cx="298450" cy="25209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C3BB3F" w14:textId="77777777" w:rsidR="00CC5C7F" w:rsidRPr="00002757" w:rsidRDefault="00CC5C7F" w:rsidP="00002757">
                              <w:pPr>
                                <w:jc w:val="center"/>
                                <w:rPr>
                                  <w:rFonts w:cs="Arial"/>
                                  <w:b/>
                                  <w:color w:val="000000" w:themeColor="text1"/>
                                </w:rPr>
                              </w:pPr>
                              <w:r w:rsidRPr="00002757">
                                <w:rPr>
                                  <w:rFonts w:cs="Arial"/>
                                  <w:b/>
                                  <w:color w:val="000000" w:themeColor="text1"/>
                                </w:rPr>
                                <w:t>A</w:t>
                              </w:r>
                            </w:p>
                            <w:p w14:paraId="06C3BB40" w14:textId="77777777" w:rsidR="00CC5C7F" w:rsidRPr="00B7763B" w:rsidRDefault="00CC5C7F" w:rsidP="00002757">
                              <w:pPr>
                                <w:jc w:val="center"/>
                                <w:rPr>
                                  <w:rFonts w:cs="Arial"/>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5950039" y="1313645"/>
                            <a:ext cx="298450" cy="25209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C3BB3D" w14:textId="77777777" w:rsidR="00CC5C7F" w:rsidRPr="00002757" w:rsidRDefault="00CC5C7F" w:rsidP="00002757">
                              <w:pPr>
                                <w:jc w:val="center"/>
                                <w:rPr>
                                  <w:rFonts w:cs="Arial"/>
                                  <w:b/>
                                  <w:color w:val="000000" w:themeColor="text1"/>
                                </w:rPr>
                              </w:pPr>
                              <w:r>
                                <w:rPr>
                                  <w:rFonts w:cs="Arial"/>
                                  <w:b/>
                                  <w:color w:val="000000" w:themeColor="text1"/>
                                </w:rPr>
                                <w:t>C</w:t>
                              </w:r>
                            </w:p>
                            <w:p w14:paraId="06C3BB3E" w14:textId="77777777" w:rsidR="00CC5C7F" w:rsidRPr="00B7763B" w:rsidRDefault="00CC5C7F" w:rsidP="00002757">
                              <w:pPr>
                                <w:jc w:val="center"/>
                                <w:rPr>
                                  <w:rFonts w:cs="Arial"/>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5711780" y="2408349"/>
                            <a:ext cx="298450" cy="252095"/>
                          </a:xfrm>
                          <a:prstGeom prst="rect">
                            <a:avLst/>
                          </a:prstGeom>
                          <a:noFill/>
                          <a:ln w="9525" cap="flat" cmpd="sng" algn="ctr">
                            <a:noFill/>
                            <a:prstDash val="solid"/>
                          </a:ln>
                          <a:effectLst/>
                        </wps:spPr>
                        <wps:txbx>
                          <w:txbxContent>
                            <w:p w14:paraId="2388BCC4" w14:textId="180E0432" w:rsidR="00CC5C7F" w:rsidRPr="00002757" w:rsidRDefault="00CC5C7F" w:rsidP="00CC5C7F">
                              <w:pPr>
                                <w:jc w:val="center"/>
                                <w:rPr>
                                  <w:rFonts w:cs="Arial"/>
                                  <w:b/>
                                  <w:color w:val="000000" w:themeColor="text1"/>
                                </w:rPr>
                              </w:pPr>
                              <w:r>
                                <w:rPr>
                                  <w:rFonts w:cs="Arial"/>
                                  <w:b/>
                                  <w:color w:val="000000" w:themeColor="text1"/>
                                </w:rPr>
                                <w:t>B</w:t>
                              </w:r>
                            </w:p>
                            <w:p w14:paraId="4FBE6A98" w14:textId="77777777" w:rsidR="00CC5C7F" w:rsidRPr="00B7763B" w:rsidRDefault="00CC5C7F" w:rsidP="00CC5C7F">
                              <w:pPr>
                                <w:jc w:val="center"/>
                                <w:rPr>
                                  <w:rFonts w:cs="Arial"/>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B82E36" id="Groupe 803" o:spid="_x0000_s1200" style="position:absolute;left:0;text-align:left;margin-left:-10.5pt;margin-top:14.05pt;width:543.15pt;height:263.2pt;z-index:251692544" coordsize="68980,33424" o:gfxdata="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10;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10;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B//////////////////&#10;////////////////////////////////////////////////////////////////////////////&#10;///////////////n///////////AAAAAAAAAAAAAAAAAAAAAAAAAAAAAAAAAAAAAAAAAAAAAAAAA&#10;AAAAAAAAAAAAAAAAAAAAAAAAAAAAAAAAAAAAAA//////////////////////////////////////&#10;///g///////////////////////4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0;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&#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10;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">
                <v:rect id="Rectangle 25" o:spid="_x0000_s1201" style="position:absolute;left:54284;top:24147;width:2984;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" filled="f" stroked="f">
                  <v:textbox>
                    <w:txbxContent>
                      <w:p w14:paraId="06C3BB41" w14:textId="77777777" w:rsidR="00CC5C7F" w:rsidRPr="00002757" w:rsidRDefault="00CC5C7F" w:rsidP="00002757">
                        <w:pPr>
                          <w:jc w:val="center"/>
                          <w:rPr>
                            <w:rFonts w:cs="Arial"/>
                            <w:b/>
                            <w:color w:val="000000" w:themeColor="text1"/>
                          </w:rPr>
                        </w:pPr>
                        <w:r>
                          <w:rPr>
                            <w:rFonts w:cs="Arial"/>
                            <w:b/>
                            <w:color w:val="000000" w:themeColor="text1"/>
                          </w:rPr>
                          <w:t>B</w:t>
                        </w:r>
                      </w:p>
                      <w:p w14:paraId="06C3BB42" w14:textId="77777777" w:rsidR="00CC5C7F" w:rsidRPr="00B7763B" w:rsidRDefault="00CC5C7F" w:rsidP="00002757">
                        <w:pPr>
                          <w:jc w:val="center"/>
                          <w:rPr>
                            <w:rFonts w:cs="Arial"/>
                            <w:color w:val="000000" w:themeColor="text1"/>
                            <w:sz w:val="24"/>
                          </w:rPr>
                        </w:pPr>
                      </w:p>
                    </w:txbxContent>
                  </v:textbox>
                </v:rect>
                <v:shape id="Image 253" o:spid="_x0000_s1202" type="#_x0000_t75" style="position:absolute;top:4378;width:68980;height:23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">
                  <v:imagedata r:id="rId28" o:title="" croptop="17182f" cropbottom="18313f" cropleft="1517f" cropright="1828f"/>
                  <v:path arrowok="t"/>
                </v:shape>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Étoile à 4 branches 3" o:spid="_x0000_s1203" type="#_x0000_t187" style="position:absolute;left:15969;top:14295;width:1720;height: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" fillcolor="#4f81bd [3204]" strokecolor="#243f60 [1604]" strokeweight="2pt"/>
                <v:shape id="Connecteur droit avec flèche 15" o:spid="_x0000_s1204" type="#_x0000_t32" style="position:absolute;left:16806;top:15068;width:91;height:150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" strokecolor="black [3213]" strokeweight="3pt">
                  <v:stroke endarrow="open"/>
                </v:shape>
                <v:shape id="Connecteur droit avec flèche 17" o:spid="_x0000_s1205" type="#_x0000_t32" style="position:absolute;left:49004;top:4121;width:17024;height:1871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" strokecolor="black [3213]">
                  <v:stroke dashstyle="dash"/>
                </v:shape>
                <v:shape id="Zone de texte 296" o:spid="_x0000_s1206" type="#_x0000_t202" style="position:absolute;left:48746;width:15513;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" fillcolor="white [3201]" strokeweight=".5pt">
                  <v:textbox>
                    <w:txbxContent>
                      <w:p w14:paraId="68BCF3CB" w14:textId="76972A66" w:rsidR="00CC5C7F" w:rsidRDefault="00CC5C7F">
                        <w:r>
                          <w:t xml:space="preserve">Direction de C </w:t>
                        </w:r>
                        <w:r>
                          <w:rPr>
                            <w:vertAlign w:val="subscript"/>
                          </w:rPr>
                          <w:t>rail</w:t>
                        </w:r>
                        <w:r w:rsidRPr="00002757">
                          <w:rPr>
                            <w:vertAlign w:val="subscript"/>
                          </w:rPr>
                          <w:t>/chariot</w:t>
                        </w:r>
                      </w:p>
                    </w:txbxContent>
                  </v:textbox>
                </v:shape>
                <v:shape id="Connecteur droit avec flèche 313" o:spid="_x0000_s1207" type="#_x0000_t32" style="position:absolute;left:57568;top:515;width:5715;height: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" strokecolor="black [3213]" strokeweight=".5pt">
                  <v:stroke endarrow="open"/>
                </v:shape>
                <v:shape id="Connecteur droit avec flèche 317" o:spid="_x0000_s1208" type="#_x0000_t32" style="position:absolute;left:51966;top:2962;width:5105;height:44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" strokecolor="black [3213]">
                  <v:stroke endarrow="block"/>
                </v:shape>
                <v:shape id="Étoile à 4 branches 4" o:spid="_x0000_s1209" type="#_x0000_t187" style="position:absolute;left:59436;top:23697;width:609;height: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" fillcolor="#4f81bd [3204]" strokecolor="#243f60 [1604]" strokeweight="2pt"/>
                <v:shape id="Étoile à 4 branches 7" o:spid="_x0000_s1210" type="#_x0000_t187" style="position:absolute;left:60144;top:16420;width:838;height: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" fillcolor="#4f81bd [3204]" strokecolor="#243f60 [1604]" strokeweight="2pt"/>
                <v:rect id="Rectangle 798" o:spid="_x0000_s1211" style="position:absolute;left:66431;top:26580;width:2248;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" filled="f" stroked="f">
                  <v:textbox>
                    <w:txbxContent>
                      <w:p w14:paraId="238511BE" w14:textId="4A5A2E8E" w:rsidR="00B3768F" w:rsidRPr="00B3768F" w:rsidRDefault="00B3768F" w:rsidP="00B3768F">
                        <w:pPr>
                          <w:jc w:val="center"/>
                          <w:rPr>
                            <w:rFonts w:cs="Arial"/>
                            <w:b/>
                            <w:color w:val="000000" w:themeColor="text1"/>
                            <w:sz w:val="16"/>
                            <w:szCs w:val="16"/>
                          </w:rPr>
                        </w:pPr>
                        <w:r>
                          <w:rPr>
                            <w:rFonts w:cs="Arial"/>
                            <w:b/>
                            <w:color w:val="000000" w:themeColor="text1"/>
                            <w:sz w:val="16"/>
                            <w:szCs w:val="16"/>
                          </w:rPr>
                          <w:t>Y</w:t>
                        </w:r>
                      </w:p>
                      <w:p w14:paraId="43067A2B" w14:textId="77777777" w:rsidR="00B3768F" w:rsidRPr="00B7763B" w:rsidRDefault="00B3768F" w:rsidP="00B3768F">
                        <w:pPr>
                          <w:jc w:val="center"/>
                          <w:rPr>
                            <w:rFonts w:cs="Arial"/>
                            <w:color w:val="000000" w:themeColor="text1"/>
                            <w:sz w:val="24"/>
                          </w:rPr>
                        </w:pPr>
                      </w:p>
                    </w:txbxContent>
                  </v:textbox>
                </v:rect>
                <v:rect id="Rectangle 797" o:spid="_x0000_s1212" style="position:absolute;left:60727;top:31424;width:2248;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" filled="f" stroked="f">
                  <v:textbox>
                    <w:txbxContent>
                      <w:p w14:paraId="2E68EDB2" w14:textId="007C7108" w:rsidR="00B3768F" w:rsidRPr="00B3768F" w:rsidRDefault="00B3768F" w:rsidP="00B3768F">
                        <w:pPr>
                          <w:jc w:val="center"/>
                          <w:rPr>
                            <w:rFonts w:cs="Arial"/>
                            <w:b/>
                            <w:color w:val="000000" w:themeColor="text1"/>
                            <w:sz w:val="16"/>
                            <w:szCs w:val="16"/>
                          </w:rPr>
                        </w:pPr>
                        <w:r>
                          <w:rPr>
                            <w:rFonts w:cs="Arial"/>
                            <w:b/>
                            <w:color w:val="000000" w:themeColor="text1"/>
                            <w:sz w:val="16"/>
                            <w:szCs w:val="16"/>
                          </w:rPr>
                          <w:t>Z</w:t>
                        </w:r>
                      </w:p>
                      <w:p w14:paraId="0A739000" w14:textId="77777777" w:rsidR="00B3768F" w:rsidRPr="00B7763B" w:rsidRDefault="00B3768F" w:rsidP="00B3768F">
                        <w:pPr>
                          <w:jc w:val="center"/>
                          <w:rPr>
                            <w:rFonts w:cs="Arial"/>
                            <w:color w:val="000000" w:themeColor="text1"/>
                            <w:sz w:val="24"/>
                          </w:rPr>
                        </w:pPr>
                      </w:p>
                    </w:txbxContent>
                  </v:textbox>
                </v:rect>
                <v:rect id="Rectangle 20" o:spid="_x0000_s1213" style="position:absolute;left:12363;top:13587;width:2985;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" filled="f" stroked="f">
                  <v:textbox>
                    <w:txbxContent>
                      <w:p w14:paraId="06C3BB3F" w14:textId="77777777" w:rsidR="00CC5C7F" w:rsidRPr="00002757" w:rsidRDefault="00CC5C7F" w:rsidP="00002757">
                        <w:pPr>
                          <w:jc w:val="center"/>
                          <w:rPr>
                            <w:rFonts w:cs="Arial"/>
                            <w:b/>
                            <w:color w:val="000000" w:themeColor="text1"/>
                          </w:rPr>
                        </w:pPr>
                        <w:r w:rsidRPr="00002757">
                          <w:rPr>
                            <w:rFonts w:cs="Arial"/>
                            <w:b/>
                            <w:color w:val="000000" w:themeColor="text1"/>
                          </w:rPr>
                          <w:t>A</w:t>
                        </w:r>
                      </w:p>
                      <w:p w14:paraId="06C3BB40" w14:textId="77777777" w:rsidR="00CC5C7F" w:rsidRPr="00B7763B" w:rsidRDefault="00CC5C7F" w:rsidP="00002757">
                        <w:pPr>
                          <w:jc w:val="center"/>
                          <w:rPr>
                            <w:rFonts w:cs="Arial"/>
                            <w:color w:val="000000" w:themeColor="text1"/>
                            <w:sz w:val="24"/>
                          </w:rPr>
                        </w:pPr>
                      </w:p>
                    </w:txbxContent>
                  </v:textbox>
                </v:rect>
                <v:rect id="_x0000_s1214" style="position:absolute;left:59500;top:13136;width:2984;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" filled="f" stroked="f">
                  <v:textbox>
                    <w:txbxContent>
                      <w:p w14:paraId="06C3BB3D" w14:textId="77777777" w:rsidR="00CC5C7F" w:rsidRPr="00002757" w:rsidRDefault="00CC5C7F" w:rsidP="00002757">
                        <w:pPr>
                          <w:jc w:val="center"/>
                          <w:rPr>
                            <w:rFonts w:cs="Arial"/>
                            <w:b/>
                            <w:color w:val="000000" w:themeColor="text1"/>
                          </w:rPr>
                        </w:pPr>
                        <w:r>
                          <w:rPr>
                            <w:rFonts w:cs="Arial"/>
                            <w:b/>
                            <w:color w:val="000000" w:themeColor="text1"/>
                          </w:rPr>
                          <w:t>C</w:t>
                        </w:r>
                      </w:p>
                      <w:p w14:paraId="06C3BB3E" w14:textId="77777777" w:rsidR="00CC5C7F" w:rsidRPr="00B7763B" w:rsidRDefault="00CC5C7F" w:rsidP="00002757">
                        <w:pPr>
                          <w:jc w:val="center"/>
                          <w:rPr>
                            <w:rFonts w:cs="Arial"/>
                            <w:color w:val="000000" w:themeColor="text1"/>
                            <w:sz w:val="24"/>
                          </w:rPr>
                        </w:pPr>
                      </w:p>
                    </w:txbxContent>
                  </v:textbox>
                </v:rect>
                <v:rect id="Rectangle 41" o:spid="_x0000_s1215" style="position:absolute;left:57117;top:24083;width:2985;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" filled="f" stroked="f">
                  <v:textbox>
                    <w:txbxContent>
                      <w:p w14:paraId="2388BCC4" w14:textId="180E0432" w:rsidR="00CC5C7F" w:rsidRPr="00002757" w:rsidRDefault="00CC5C7F" w:rsidP="00CC5C7F">
                        <w:pPr>
                          <w:jc w:val="center"/>
                          <w:rPr>
                            <w:rFonts w:cs="Arial"/>
                            <w:b/>
                            <w:color w:val="000000" w:themeColor="text1"/>
                          </w:rPr>
                        </w:pPr>
                        <w:r>
                          <w:rPr>
                            <w:rFonts w:cs="Arial"/>
                            <w:b/>
                            <w:color w:val="000000" w:themeColor="text1"/>
                          </w:rPr>
                          <w:t>B</w:t>
                        </w:r>
                      </w:p>
                      <w:p w14:paraId="4FBE6A98" w14:textId="77777777" w:rsidR="00CC5C7F" w:rsidRPr="00B7763B" w:rsidRDefault="00CC5C7F" w:rsidP="00CC5C7F">
                        <w:pPr>
                          <w:jc w:val="center"/>
                          <w:rPr>
                            <w:rFonts w:cs="Arial"/>
                            <w:color w:val="000000" w:themeColor="text1"/>
                            <w:sz w:val="24"/>
                          </w:rPr>
                        </w:pPr>
                      </w:p>
                    </w:txbxContent>
                  </v:textbox>
                </v:rect>
              </v:group>
            </w:pict>
          </mc:Fallback>
        </mc:AlternateContent>
      </w:r>
    </w:p>
    <w:p w14:paraId="06C3B9D2" w14:textId="5385B558" w:rsidR="0044045B" w:rsidRPr="0044045B" w:rsidRDefault="0044045B" w:rsidP="0044045B"/>
    <w:p w14:paraId="06C3B9D3" w14:textId="6A4FAAD6" w:rsidR="0044045B" w:rsidRPr="0044045B" w:rsidRDefault="0044045B" w:rsidP="0044045B"/>
    <w:p w14:paraId="06C3B9D4" w14:textId="773AF7A3" w:rsidR="0044045B" w:rsidRPr="0044045B" w:rsidRDefault="0044045B" w:rsidP="0044045B"/>
    <w:p w14:paraId="06C3B9D5" w14:textId="75CC0D57" w:rsidR="0044045B" w:rsidRPr="0044045B" w:rsidRDefault="0044045B" w:rsidP="0044045B"/>
    <w:p w14:paraId="06C3B9D6" w14:textId="0ED18BEE" w:rsidR="0044045B" w:rsidRPr="0044045B" w:rsidRDefault="00B3768F" w:rsidP="0044045B">
      <w:r>
        <w:rPr>
          <w:noProof/>
        </w:rPr>
        <mc:AlternateContent>
          <mc:Choice Requires="wps">
            <w:drawing>
              <wp:anchor distT="0" distB="0" distL="114300" distR="114300" simplePos="0" relativeHeight="251680256" behindDoc="0" locked="0" layoutInCell="1" allowOverlap="1" wp14:anchorId="47C0D931" wp14:editId="710659C9">
                <wp:simplePos x="0" y="0"/>
                <wp:positionH relativeFrom="column">
                  <wp:posOffset>5963553</wp:posOffset>
                </wp:positionH>
                <wp:positionV relativeFrom="paragraph">
                  <wp:posOffset>116482</wp:posOffset>
                </wp:positionV>
                <wp:extent cx="508608" cy="0"/>
                <wp:effectExtent l="38100" t="76200" r="0" b="95250"/>
                <wp:wrapNone/>
                <wp:docPr id="796" name="Connecteur droit avec flèche 796"/>
                <wp:cNvGraphicFramePr/>
                <a:graphic xmlns:a="http://schemas.openxmlformats.org/drawingml/2006/main">
                  <a:graphicData uri="http://schemas.microsoft.com/office/word/2010/wordprocessingShape">
                    <wps:wsp>
                      <wps:cNvCnPr/>
                      <wps:spPr>
                        <a:xfrm flipH="1">
                          <a:off x="0" y="0"/>
                          <a:ext cx="50860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D1A415" id="Connecteur droit avec flèche 796" o:spid="_x0000_s1026" type="#_x0000_t32" style="position:absolute;margin-left:469.55pt;margin-top:9.15pt;width:40.05pt;height:0;flip:x;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" strokecolor="#4579b8 [3044]">
                <v:stroke endarrow="block"/>
              </v:shape>
            </w:pict>
          </mc:Fallback>
        </mc:AlternateContent>
      </w:r>
    </w:p>
    <w:p w14:paraId="06C3B9D7" w14:textId="78CE4F9C" w:rsidR="0044045B" w:rsidRDefault="00262C76">
      <w:pPr>
        <w:jc w:val="left"/>
      </w:pPr>
      <w:r>
        <w:rPr>
          <w:noProof/>
        </w:rPr>
        <mc:AlternateContent>
          <mc:Choice Requires="wps">
            <w:drawing>
              <wp:anchor distT="0" distB="0" distL="114300" distR="114300" simplePos="0" relativeHeight="251690496" behindDoc="0" locked="0" layoutInCell="1" allowOverlap="1" wp14:anchorId="4333C0C9" wp14:editId="561A6DB4">
                <wp:simplePos x="0" y="0"/>
                <wp:positionH relativeFrom="column">
                  <wp:posOffset>6095571</wp:posOffset>
                </wp:positionH>
                <wp:positionV relativeFrom="paragraph">
                  <wp:posOffset>2329815</wp:posOffset>
                </wp:positionV>
                <wp:extent cx="395605" cy="0"/>
                <wp:effectExtent l="38100" t="76200" r="0" b="95250"/>
                <wp:wrapNone/>
                <wp:docPr id="802" name="Connecteur droit avec flèche 802"/>
                <wp:cNvGraphicFramePr/>
                <a:graphic xmlns:a="http://schemas.openxmlformats.org/drawingml/2006/main">
                  <a:graphicData uri="http://schemas.microsoft.com/office/word/2010/wordprocessingShape">
                    <wps:wsp>
                      <wps:cNvCnPr/>
                      <wps:spPr>
                        <a:xfrm flipH="1">
                          <a:off x="0" y="0"/>
                          <a:ext cx="3956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D13D1FF" id="Connecteur droit avec flèche 802" o:spid="_x0000_s1026" type="#_x0000_t32" style="position:absolute;margin-left:479.95pt;margin-top:183.45pt;width:31.15pt;height:0;flip:x;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" strokecolor="#4579b8 [3044]">
                <v:stroke endarrow="block"/>
              </v:shape>
            </w:pict>
          </mc:Fallback>
        </mc:AlternateContent>
      </w:r>
      <w:r>
        <w:rPr>
          <w:noProof/>
        </w:rPr>
        <mc:AlternateContent>
          <mc:Choice Requires="wps">
            <w:drawing>
              <wp:anchor distT="0" distB="0" distL="114300" distR="114300" simplePos="0" relativeHeight="251697664" behindDoc="0" locked="0" layoutInCell="1" allowOverlap="1" wp14:anchorId="2B3D46EA" wp14:editId="1DD116B9">
                <wp:simplePos x="0" y="0"/>
                <wp:positionH relativeFrom="column">
                  <wp:posOffset>6461966</wp:posOffset>
                </wp:positionH>
                <wp:positionV relativeFrom="paragraph">
                  <wp:posOffset>2006600</wp:posOffset>
                </wp:positionV>
                <wp:extent cx="46800" cy="320400"/>
                <wp:effectExtent l="38100" t="38100" r="29845" b="3810"/>
                <wp:wrapNone/>
                <wp:docPr id="344" name="Connecteur droit avec flèche 344"/>
                <wp:cNvGraphicFramePr/>
                <a:graphic xmlns:a="http://schemas.openxmlformats.org/drawingml/2006/main">
                  <a:graphicData uri="http://schemas.microsoft.com/office/word/2010/wordprocessingShape">
                    <wps:wsp>
                      <wps:cNvCnPr/>
                      <wps:spPr>
                        <a:xfrm rot="480000" flipH="1" flipV="1">
                          <a:off x="0" y="0"/>
                          <a:ext cx="46800" cy="320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18BF7A" id="Connecteur droit avec flèche 344" o:spid="_x0000_s1026" type="#_x0000_t32" style="position:absolute;margin-left:508.8pt;margin-top:158pt;width:3.7pt;height:25.25pt;rotation:8;flip:x 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" strokecolor="#4579b8 [3044]">
                <v:stroke endarrow="block"/>
              </v:shape>
            </w:pict>
          </mc:Fallback>
        </mc:AlternateContent>
      </w:r>
      <w:r w:rsidR="0044045B">
        <w:br w:type="page"/>
      </w:r>
    </w:p>
    <w:p w14:paraId="06C3B9D9" w14:textId="77777777" w:rsidR="0044045B" w:rsidRDefault="0044045B">
      <w:pPr>
        <w:pStyle w:val="Titre1"/>
      </w:pPr>
      <w:bookmarkStart w:id="8" w:name="_Toc95920085"/>
      <w:r>
        <w:lastRenderedPageBreak/>
        <w:t>Montage du rail central</w:t>
      </w:r>
      <w:bookmarkEnd w:id="8"/>
    </w:p>
    <w:p w14:paraId="06C3B9DA" w14:textId="77777777" w:rsidR="0044045B" w:rsidRPr="00CF5BCF" w:rsidRDefault="0044045B" w:rsidP="0044045B">
      <w:pPr>
        <w:rPr>
          <w:b/>
          <w:sz w:val="24"/>
        </w:rPr>
      </w:pPr>
      <w:r w:rsidRPr="00CF5BCF">
        <w:rPr>
          <w:b/>
          <w:sz w:val="24"/>
        </w:rPr>
        <w:t>Précaution</w:t>
      </w:r>
      <w:r w:rsidR="0007241E" w:rsidRPr="00CF5BCF">
        <w:rPr>
          <w:b/>
          <w:sz w:val="24"/>
        </w:rPr>
        <w:t xml:space="preserve"> à prendre :</w:t>
      </w:r>
    </w:p>
    <w:p w14:paraId="06C3B9DB" w14:textId="77777777" w:rsidR="0007241E" w:rsidRDefault="0007241E" w:rsidP="0044045B"/>
    <w:p w14:paraId="06C3B9DC" w14:textId="5638EE68" w:rsidR="0044045B" w:rsidRPr="00CF5BCF" w:rsidRDefault="00CF5BCF" w:rsidP="0044045B">
      <w:pPr>
        <w:pStyle w:val="Paragraphedeliste"/>
        <w:numPr>
          <w:ilvl w:val="0"/>
          <w:numId w:val="41"/>
        </w:numPr>
        <w:rPr>
          <w:sz w:val="24"/>
        </w:rPr>
      </w:pPr>
      <w:r>
        <w:rPr>
          <w:sz w:val="24"/>
        </w:rPr>
        <w:t>v</w:t>
      </w:r>
      <w:r w:rsidR="0044045B" w:rsidRPr="00CF5BCF">
        <w:rPr>
          <w:sz w:val="24"/>
        </w:rPr>
        <w:t>érifier l’alignement du rail central avec la carrosserie</w:t>
      </w:r>
      <w:r>
        <w:rPr>
          <w:sz w:val="24"/>
        </w:rPr>
        <w:t> ;</w:t>
      </w:r>
    </w:p>
    <w:p w14:paraId="06C3B9DD" w14:textId="4BFCEC8E" w:rsidR="0007241E" w:rsidRPr="00CF5BCF" w:rsidRDefault="0007241E" w:rsidP="0044045B">
      <w:pPr>
        <w:pStyle w:val="Paragraphedeliste"/>
        <w:numPr>
          <w:ilvl w:val="0"/>
          <w:numId w:val="41"/>
        </w:numPr>
        <w:rPr>
          <w:sz w:val="24"/>
        </w:rPr>
      </w:pPr>
      <w:r w:rsidRPr="00CF5BCF">
        <w:rPr>
          <w:b/>
          <w:noProof/>
          <w:sz w:val="24"/>
          <w:u w:val="single"/>
        </w:rPr>
        <w:drawing>
          <wp:anchor distT="0" distB="0" distL="114300" distR="114300" simplePos="0" relativeHeight="251668992" behindDoc="0" locked="0" layoutInCell="1" allowOverlap="1" wp14:anchorId="06C3BAC0" wp14:editId="32458D06">
            <wp:simplePos x="0" y="0"/>
            <wp:positionH relativeFrom="column">
              <wp:posOffset>3057525</wp:posOffset>
            </wp:positionH>
            <wp:positionV relativeFrom="paragraph">
              <wp:posOffset>306705</wp:posOffset>
            </wp:positionV>
            <wp:extent cx="3519170" cy="2229485"/>
            <wp:effectExtent l="0" t="0" r="5080" b="0"/>
            <wp:wrapSquare wrapText="bothSides"/>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t="8061"/>
                    <a:stretch/>
                  </pic:blipFill>
                  <pic:spPr bwMode="auto">
                    <a:xfrm>
                      <a:off x="0" y="0"/>
                      <a:ext cx="3519170" cy="2229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5BCF" w:rsidRPr="00CF5BCF">
        <w:rPr>
          <w:sz w:val="24"/>
        </w:rPr>
        <w:t>s</w:t>
      </w:r>
      <w:r w:rsidR="0044045B" w:rsidRPr="00CF5BCF">
        <w:rPr>
          <w:sz w:val="24"/>
        </w:rPr>
        <w:t>errer les vis en partant des extrémités du rail central et respecter les couples de serrage préconisés.</w:t>
      </w:r>
    </w:p>
    <w:p w14:paraId="06C3B9DE" w14:textId="77777777" w:rsidR="0007241E" w:rsidRPr="0007241E" w:rsidRDefault="0007241E" w:rsidP="0007241E"/>
    <w:p w14:paraId="06C3B9DF" w14:textId="77777777" w:rsidR="0007241E" w:rsidRPr="0007241E" w:rsidRDefault="0007241E" w:rsidP="0007241E"/>
    <w:p w14:paraId="06C3B9E0" w14:textId="77777777" w:rsidR="0007241E" w:rsidRDefault="0007241E" w:rsidP="0007241E">
      <w:pPr>
        <w:rPr>
          <w:b/>
          <w:u w:val="single"/>
        </w:rPr>
      </w:pPr>
    </w:p>
    <w:p w14:paraId="06C3B9E1" w14:textId="77777777" w:rsidR="0007241E" w:rsidRDefault="0007241E" w:rsidP="0007241E">
      <w:pPr>
        <w:rPr>
          <w:b/>
          <w:u w:val="single"/>
        </w:rPr>
      </w:pPr>
    </w:p>
    <w:p w14:paraId="06C3B9E2" w14:textId="77777777" w:rsidR="0007241E" w:rsidRDefault="0007241E" w:rsidP="0007241E">
      <w:pPr>
        <w:rPr>
          <w:b/>
          <w:u w:val="single"/>
        </w:rPr>
      </w:pPr>
    </w:p>
    <w:p w14:paraId="06C3B9E3" w14:textId="77777777" w:rsidR="0007241E" w:rsidRDefault="0007241E" w:rsidP="0007241E">
      <w:pPr>
        <w:rPr>
          <w:b/>
          <w:u w:val="single"/>
        </w:rPr>
      </w:pPr>
    </w:p>
    <w:p w14:paraId="06C3B9E4" w14:textId="77777777" w:rsidR="0007241E" w:rsidRDefault="0007241E" w:rsidP="0007241E">
      <w:pPr>
        <w:rPr>
          <w:b/>
          <w:u w:val="single"/>
        </w:rPr>
      </w:pPr>
    </w:p>
    <w:p w14:paraId="06C3B9E5" w14:textId="77777777" w:rsidR="0007241E" w:rsidRDefault="0007241E" w:rsidP="0007241E">
      <w:pPr>
        <w:rPr>
          <w:b/>
          <w:u w:val="single"/>
        </w:rPr>
      </w:pPr>
    </w:p>
    <w:p w14:paraId="06C3B9E6" w14:textId="77777777" w:rsidR="0007241E" w:rsidRDefault="0007241E" w:rsidP="0007241E">
      <w:pPr>
        <w:rPr>
          <w:b/>
          <w:u w:val="single"/>
        </w:rPr>
      </w:pPr>
    </w:p>
    <w:p w14:paraId="06C3B9E7" w14:textId="77777777" w:rsidR="0007241E" w:rsidRDefault="0007241E" w:rsidP="0007241E">
      <w:pPr>
        <w:rPr>
          <w:b/>
          <w:u w:val="single"/>
        </w:rPr>
      </w:pPr>
    </w:p>
    <w:p w14:paraId="06C3B9E8" w14:textId="77777777" w:rsidR="0007241E" w:rsidRDefault="0007241E" w:rsidP="0007241E">
      <w:pPr>
        <w:rPr>
          <w:b/>
          <w:u w:val="single"/>
        </w:rPr>
      </w:pPr>
    </w:p>
    <w:p w14:paraId="06C3B9E9" w14:textId="77777777" w:rsidR="0007241E" w:rsidRDefault="0007241E" w:rsidP="0007241E">
      <w:pPr>
        <w:rPr>
          <w:b/>
          <w:u w:val="single"/>
        </w:rPr>
      </w:pPr>
    </w:p>
    <w:p w14:paraId="06C3B9EA" w14:textId="77777777" w:rsidR="0007241E" w:rsidRDefault="0007241E" w:rsidP="0007241E">
      <w:pPr>
        <w:rPr>
          <w:b/>
          <w:u w:val="single"/>
        </w:rPr>
      </w:pPr>
    </w:p>
    <w:p w14:paraId="06C3B9EB" w14:textId="77777777" w:rsidR="0007241E" w:rsidRPr="00CF5BCF" w:rsidRDefault="0007241E" w:rsidP="0007241E">
      <w:pPr>
        <w:rPr>
          <w:b/>
          <w:sz w:val="24"/>
        </w:rPr>
      </w:pPr>
    </w:p>
    <w:p w14:paraId="06C3B9EC" w14:textId="77777777" w:rsidR="0007241E" w:rsidRPr="00CF5BCF" w:rsidRDefault="0007241E" w:rsidP="0007241E">
      <w:pPr>
        <w:rPr>
          <w:b/>
          <w:sz w:val="24"/>
        </w:rPr>
      </w:pPr>
      <w:r w:rsidRPr="00CF5BCF">
        <w:rPr>
          <w:b/>
          <w:sz w:val="24"/>
        </w:rPr>
        <w:t>Couple de serrage des vis :</w:t>
      </w:r>
    </w:p>
    <w:p w14:paraId="06C3B9ED" w14:textId="77777777" w:rsidR="0007241E" w:rsidRPr="0007241E" w:rsidRDefault="0007241E" w:rsidP="0007241E">
      <w:r w:rsidRPr="0007241E">
        <w:rPr>
          <w:noProof/>
        </w:rPr>
        <w:drawing>
          <wp:anchor distT="0" distB="0" distL="114300" distR="114300" simplePos="0" relativeHeight="251671040" behindDoc="0" locked="0" layoutInCell="1" allowOverlap="1" wp14:anchorId="06C3BAC2" wp14:editId="313FE8D6">
            <wp:simplePos x="0" y="0"/>
            <wp:positionH relativeFrom="column">
              <wp:posOffset>1170002</wp:posOffset>
            </wp:positionH>
            <wp:positionV relativeFrom="paragraph">
              <wp:posOffset>99965</wp:posOffset>
            </wp:positionV>
            <wp:extent cx="5150901" cy="4767973"/>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52301" cy="4769269"/>
                    </a:xfrm>
                    <a:prstGeom prst="rect">
                      <a:avLst/>
                    </a:prstGeom>
                  </pic:spPr>
                </pic:pic>
              </a:graphicData>
            </a:graphic>
            <wp14:sizeRelH relativeFrom="page">
              <wp14:pctWidth>0</wp14:pctWidth>
            </wp14:sizeRelH>
            <wp14:sizeRelV relativeFrom="page">
              <wp14:pctHeight>0</wp14:pctHeight>
            </wp14:sizeRelV>
          </wp:anchor>
        </w:drawing>
      </w:r>
    </w:p>
    <w:p w14:paraId="06C3B9EE" w14:textId="77777777" w:rsidR="0007241E" w:rsidRPr="0007241E" w:rsidRDefault="0007241E" w:rsidP="0007241E"/>
    <w:p w14:paraId="06C3B9EF" w14:textId="77777777" w:rsidR="0007241E" w:rsidRPr="0007241E" w:rsidRDefault="0007241E" w:rsidP="0007241E"/>
    <w:p w14:paraId="06C3B9F0" w14:textId="77777777" w:rsidR="0007241E" w:rsidRPr="0007241E" w:rsidRDefault="0007241E" w:rsidP="0007241E"/>
    <w:p w14:paraId="06C3B9F1" w14:textId="77777777" w:rsidR="0007241E" w:rsidRPr="0007241E" w:rsidRDefault="0007241E" w:rsidP="0007241E"/>
    <w:p w14:paraId="06C3B9F2" w14:textId="77777777" w:rsidR="0007241E" w:rsidRPr="0007241E" w:rsidRDefault="0007241E" w:rsidP="0007241E"/>
    <w:p w14:paraId="06C3B9F3" w14:textId="77777777" w:rsidR="0007241E" w:rsidRPr="0007241E" w:rsidRDefault="0007241E" w:rsidP="0007241E"/>
    <w:p w14:paraId="06C3B9F4" w14:textId="77777777" w:rsidR="0007241E" w:rsidRPr="0007241E" w:rsidRDefault="0007241E" w:rsidP="0007241E"/>
    <w:p w14:paraId="06C3B9F5" w14:textId="77777777" w:rsidR="0007241E" w:rsidRPr="0007241E" w:rsidRDefault="0007241E" w:rsidP="0007241E"/>
    <w:p w14:paraId="06C3B9F6" w14:textId="77777777" w:rsidR="0007241E" w:rsidRPr="0007241E" w:rsidRDefault="0007241E" w:rsidP="0007241E"/>
    <w:p w14:paraId="06C3B9F7" w14:textId="77777777" w:rsidR="0007241E" w:rsidRPr="0007241E" w:rsidRDefault="0007241E" w:rsidP="0007241E"/>
    <w:p w14:paraId="06C3B9F8" w14:textId="77777777" w:rsidR="0007241E" w:rsidRPr="0007241E" w:rsidRDefault="0007241E" w:rsidP="0007241E"/>
    <w:p w14:paraId="06C3B9F9" w14:textId="77777777" w:rsidR="0007241E" w:rsidRPr="0007241E" w:rsidRDefault="0007241E" w:rsidP="0007241E"/>
    <w:p w14:paraId="06C3B9FA" w14:textId="77777777" w:rsidR="0007241E" w:rsidRPr="0007241E" w:rsidRDefault="0007241E" w:rsidP="0007241E"/>
    <w:p w14:paraId="06C3B9FB" w14:textId="77777777" w:rsidR="0007241E" w:rsidRPr="0007241E" w:rsidRDefault="0007241E" w:rsidP="0007241E"/>
    <w:p w14:paraId="06C3B9FC" w14:textId="77777777" w:rsidR="0007241E" w:rsidRPr="0007241E" w:rsidRDefault="0007241E" w:rsidP="0007241E"/>
    <w:p w14:paraId="06C3B9FD" w14:textId="77777777" w:rsidR="0007241E" w:rsidRPr="0007241E" w:rsidRDefault="0007241E" w:rsidP="0007241E"/>
    <w:p w14:paraId="06C3B9FE" w14:textId="77777777" w:rsidR="0007241E" w:rsidRPr="0007241E" w:rsidRDefault="0007241E" w:rsidP="0007241E"/>
    <w:p w14:paraId="06C3B9FF" w14:textId="77777777" w:rsidR="0044045B" w:rsidRDefault="0044045B" w:rsidP="0007241E"/>
    <w:p w14:paraId="06C3BA00" w14:textId="77777777" w:rsidR="0007241E" w:rsidRDefault="0007241E" w:rsidP="0007241E"/>
    <w:p w14:paraId="06C3BA01" w14:textId="77777777" w:rsidR="0007241E" w:rsidRDefault="0007241E" w:rsidP="0007241E"/>
    <w:p w14:paraId="06C3BA02" w14:textId="77777777" w:rsidR="0007241E" w:rsidRDefault="0007241E" w:rsidP="0007241E"/>
    <w:p w14:paraId="06C3BA03" w14:textId="77777777" w:rsidR="0007241E" w:rsidRDefault="0007241E" w:rsidP="0007241E"/>
    <w:p w14:paraId="06C3BA04" w14:textId="77777777" w:rsidR="0007241E" w:rsidRDefault="0007241E" w:rsidP="0007241E"/>
    <w:p w14:paraId="06C3BA05" w14:textId="77777777" w:rsidR="0007241E" w:rsidRDefault="0007241E" w:rsidP="0007241E"/>
    <w:p w14:paraId="06C3BA06" w14:textId="77777777" w:rsidR="0007241E" w:rsidRDefault="0007241E" w:rsidP="0007241E"/>
    <w:p w14:paraId="06C3BA07" w14:textId="77777777" w:rsidR="0007241E" w:rsidRDefault="0007241E" w:rsidP="0007241E"/>
    <w:p w14:paraId="06C3BA08" w14:textId="77777777" w:rsidR="0007241E" w:rsidRPr="0007241E" w:rsidRDefault="0007241E" w:rsidP="0007241E">
      <w:pPr>
        <w:jc w:val="left"/>
      </w:pPr>
      <w:r>
        <w:br w:type="page"/>
      </w:r>
    </w:p>
    <w:p w14:paraId="06C3BA09" w14:textId="62F66B0B" w:rsidR="0007241E" w:rsidRDefault="00CF5BCF">
      <w:pPr>
        <w:pStyle w:val="Titre1"/>
      </w:pPr>
      <w:bookmarkStart w:id="9" w:name="_Toc95920086"/>
      <w:r>
        <w:lastRenderedPageBreak/>
        <w:t xml:space="preserve">Montage et caractéristiques </w:t>
      </w:r>
      <w:r w:rsidR="00541944">
        <w:t xml:space="preserve">d’une </w:t>
      </w:r>
      <w:r>
        <w:t>b</w:t>
      </w:r>
      <w:r w:rsidR="0007241E">
        <w:t>utée</w:t>
      </w:r>
      <w:bookmarkEnd w:id="9"/>
      <w:r w:rsidR="0007241E">
        <w:t xml:space="preserve"> </w:t>
      </w:r>
    </w:p>
    <w:p w14:paraId="06C3BA0A" w14:textId="77777777" w:rsidR="0007241E" w:rsidRPr="00CF5BCF" w:rsidRDefault="008870BB" w:rsidP="0007241E">
      <w:pPr>
        <w:rPr>
          <w:b/>
          <w:sz w:val="24"/>
        </w:rPr>
      </w:pPr>
      <w:r w:rsidRPr="00CF5BCF">
        <w:rPr>
          <w:b/>
          <w:sz w:val="24"/>
        </w:rPr>
        <w:t>Fonction :</w:t>
      </w:r>
    </w:p>
    <w:p w14:paraId="06C3BA0B" w14:textId="77777777" w:rsidR="00BF6179" w:rsidRPr="008870BB" w:rsidRDefault="00BF6179" w:rsidP="0007241E">
      <w:pPr>
        <w:rPr>
          <w:b/>
          <w:u w:val="single"/>
        </w:rPr>
      </w:pPr>
    </w:p>
    <w:p w14:paraId="06C3BA0C" w14:textId="77777777" w:rsidR="00BF6179" w:rsidRPr="00CF5BCF" w:rsidRDefault="0007241E" w:rsidP="0007241E">
      <w:pPr>
        <w:rPr>
          <w:sz w:val="24"/>
        </w:rPr>
      </w:pPr>
      <w:r w:rsidRPr="00CF5BCF">
        <w:rPr>
          <w:sz w:val="24"/>
        </w:rPr>
        <w:t xml:space="preserve">La butée </w:t>
      </w:r>
      <w:r w:rsidR="00B60E85" w:rsidRPr="00CF5BCF">
        <w:rPr>
          <w:sz w:val="24"/>
        </w:rPr>
        <w:t xml:space="preserve">a pour fonction de limiter la course de la porte et </w:t>
      </w:r>
      <w:r w:rsidR="00BF6179" w:rsidRPr="00CF5BCF">
        <w:rPr>
          <w:sz w:val="24"/>
        </w:rPr>
        <w:t>d’</w:t>
      </w:r>
      <w:r w:rsidR="00B60E85" w:rsidRPr="00CF5BCF">
        <w:rPr>
          <w:sz w:val="24"/>
        </w:rPr>
        <w:t>absorber le choc fin d’éviter le rebond de la porte (risque de pincement pour le passager).</w:t>
      </w:r>
      <w:r w:rsidR="00496E44" w:rsidRPr="00CF5BCF">
        <w:rPr>
          <w:sz w:val="24"/>
        </w:rPr>
        <w:t xml:space="preserve"> </w:t>
      </w:r>
    </w:p>
    <w:p w14:paraId="06C3BA0D" w14:textId="4E45615E" w:rsidR="0007241E" w:rsidRPr="00CF5BCF" w:rsidRDefault="00496E44" w:rsidP="0007241E">
      <w:pPr>
        <w:rPr>
          <w:rFonts w:cs="Arial"/>
          <w:sz w:val="24"/>
        </w:rPr>
      </w:pPr>
      <w:r w:rsidRPr="00CF5BCF">
        <w:rPr>
          <w:sz w:val="24"/>
        </w:rPr>
        <w:t>Si le matériau de la butée est trop résistant (dur)</w:t>
      </w:r>
      <w:r w:rsidR="00CF5BCF">
        <w:rPr>
          <w:sz w:val="24"/>
        </w:rPr>
        <w:t>,</w:t>
      </w:r>
      <w:r w:rsidRPr="00CF5BCF">
        <w:rPr>
          <w:sz w:val="24"/>
        </w:rPr>
        <w:t xml:space="preserve"> la butée n’absorbe </w:t>
      </w:r>
      <w:r w:rsidR="00BF6179" w:rsidRPr="00CF5BCF">
        <w:rPr>
          <w:sz w:val="24"/>
        </w:rPr>
        <w:t>pas le choc et la porte rebondie</w:t>
      </w:r>
      <w:r w:rsidRPr="00CF5BCF">
        <w:rPr>
          <w:sz w:val="24"/>
        </w:rPr>
        <w:t>.</w:t>
      </w:r>
      <w:r w:rsidR="008D070B" w:rsidRPr="00CF5BCF">
        <w:rPr>
          <w:sz w:val="24"/>
        </w:rPr>
        <w:t xml:space="preserve"> </w:t>
      </w:r>
      <w:r w:rsidR="008D070B" w:rsidRPr="00CF5BCF">
        <w:rPr>
          <w:rFonts w:cs="Arial"/>
          <w:sz w:val="24"/>
        </w:rPr>
        <w:t>Afin de corriger le problème de rebond</w:t>
      </w:r>
      <w:r w:rsidR="00CF5BCF">
        <w:rPr>
          <w:rFonts w:cs="Arial"/>
          <w:sz w:val="24"/>
        </w:rPr>
        <w:t>,</w:t>
      </w:r>
      <w:r w:rsidR="008D070B" w:rsidRPr="00CF5BCF">
        <w:rPr>
          <w:rFonts w:cs="Arial"/>
          <w:sz w:val="24"/>
        </w:rPr>
        <w:t xml:space="preserve"> la butée doit subir une contrainte inférieure </w:t>
      </w:r>
      <w:r w:rsidR="008870BB" w:rsidRPr="00CF5BCF">
        <w:rPr>
          <w:rFonts w:cs="Arial"/>
          <w:sz w:val="24"/>
        </w:rPr>
        <w:t>à la</w:t>
      </w:r>
      <w:r w:rsidR="008D070B" w:rsidRPr="00CF5BCF">
        <w:rPr>
          <w:rFonts w:cs="Arial"/>
          <w:sz w:val="24"/>
        </w:rPr>
        <w:t xml:space="preserve"> caractéristique proposée.</w:t>
      </w:r>
    </w:p>
    <w:p w14:paraId="06C3BA0E" w14:textId="77777777" w:rsidR="00BF6179" w:rsidRDefault="00BF6179" w:rsidP="0007241E"/>
    <w:p w14:paraId="06C3BA0F" w14:textId="77777777" w:rsidR="00B60E85" w:rsidRDefault="00B60E85" w:rsidP="0007241E">
      <w:r w:rsidRPr="00DE1036">
        <w:rPr>
          <w:rFonts w:cs="Arial"/>
          <w:b/>
          <w:noProof/>
          <w:sz w:val="24"/>
          <w:u w:val="single"/>
        </w:rPr>
        <w:drawing>
          <wp:anchor distT="0" distB="0" distL="114300" distR="114300" simplePos="0" relativeHeight="251672064" behindDoc="0" locked="0" layoutInCell="1" allowOverlap="1" wp14:anchorId="06C3BAC4" wp14:editId="7BD4226B">
            <wp:simplePos x="0" y="0"/>
            <wp:positionH relativeFrom="column">
              <wp:posOffset>1106691</wp:posOffset>
            </wp:positionH>
            <wp:positionV relativeFrom="paragraph">
              <wp:posOffset>44056</wp:posOffset>
            </wp:positionV>
            <wp:extent cx="5015620" cy="3112881"/>
            <wp:effectExtent l="0" t="0" r="0" b="0"/>
            <wp:wrapNone/>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3244" t="9313" r="7680"/>
                    <a:stretch/>
                  </pic:blipFill>
                  <pic:spPr bwMode="auto">
                    <a:xfrm>
                      <a:off x="0" y="0"/>
                      <a:ext cx="5015620" cy="31128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C3BA10" w14:textId="77777777" w:rsidR="00B60E85" w:rsidRPr="00B60E85" w:rsidRDefault="00B60E85" w:rsidP="00B60E85"/>
    <w:p w14:paraId="06C3BA11" w14:textId="77777777" w:rsidR="00B60E85" w:rsidRPr="00B60E85" w:rsidRDefault="00B60E85" w:rsidP="00B60E85"/>
    <w:p w14:paraId="06C3BA12" w14:textId="77777777" w:rsidR="00B60E85" w:rsidRPr="00B60E85" w:rsidRDefault="00B60E85" w:rsidP="00B60E85"/>
    <w:p w14:paraId="06C3BA13" w14:textId="77777777" w:rsidR="00B60E85" w:rsidRPr="00B60E85" w:rsidRDefault="00B60E85" w:rsidP="00B60E85"/>
    <w:p w14:paraId="06C3BA14" w14:textId="77777777" w:rsidR="00B60E85" w:rsidRPr="00B60E85" w:rsidRDefault="00B60E85" w:rsidP="00B60E85"/>
    <w:p w14:paraId="06C3BA15" w14:textId="77777777" w:rsidR="00B60E85" w:rsidRPr="00B60E85" w:rsidRDefault="00B60E85" w:rsidP="00B60E85"/>
    <w:p w14:paraId="06C3BA16" w14:textId="77777777" w:rsidR="00B60E85" w:rsidRPr="00B60E85" w:rsidRDefault="00B60E85" w:rsidP="00B60E85"/>
    <w:p w14:paraId="06C3BA17" w14:textId="77777777" w:rsidR="00B60E85" w:rsidRPr="00B60E85" w:rsidRDefault="00B60E85" w:rsidP="00B60E85"/>
    <w:p w14:paraId="06C3BA18" w14:textId="77777777" w:rsidR="00B60E85" w:rsidRPr="00B60E85" w:rsidRDefault="00B60E85" w:rsidP="00B60E85"/>
    <w:p w14:paraId="06C3BA19" w14:textId="77777777" w:rsidR="00B60E85" w:rsidRPr="00B60E85" w:rsidRDefault="00B60E85" w:rsidP="00B60E85"/>
    <w:p w14:paraId="06C3BA1A" w14:textId="77777777" w:rsidR="00B60E85" w:rsidRPr="00B60E85" w:rsidRDefault="00B60E85" w:rsidP="00B60E85"/>
    <w:p w14:paraId="06C3BA1B" w14:textId="77777777" w:rsidR="00B60E85" w:rsidRPr="00B60E85" w:rsidRDefault="00B60E85" w:rsidP="00B60E85"/>
    <w:p w14:paraId="06C3BA1C" w14:textId="77777777" w:rsidR="00B60E85" w:rsidRPr="00B60E85" w:rsidRDefault="00B60E85" w:rsidP="00B60E85"/>
    <w:p w14:paraId="06C3BA1D" w14:textId="77777777" w:rsidR="00B60E85" w:rsidRPr="00B60E85" w:rsidRDefault="00B60E85" w:rsidP="00B60E85"/>
    <w:p w14:paraId="06C3BA1E" w14:textId="77777777" w:rsidR="00B60E85" w:rsidRPr="00B60E85" w:rsidRDefault="00B60E85" w:rsidP="00B60E85"/>
    <w:p w14:paraId="06C3BA1F" w14:textId="77777777" w:rsidR="00B60E85" w:rsidRPr="00B60E85" w:rsidRDefault="00B60E85" w:rsidP="00B60E85"/>
    <w:p w14:paraId="06C3BA20" w14:textId="77777777" w:rsidR="00B60E85" w:rsidRPr="00B60E85" w:rsidRDefault="00B60E85" w:rsidP="00B60E85"/>
    <w:p w14:paraId="06C3BA21" w14:textId="77777777" w:rsidR="00B60E85" w:rsidRPr="00B60E85" w:rsidRDefault="00B60E85" w:rsidP="00B60E85"/>
    <w:p w14:paraId="06C3BA22" w14:textId="77777777" w:rsidR="00B60E85" w:rsidRDefault="00B60E85" w:rsidP="00B60E85"/>
    <w:p w14:paraId="06C3BA23" w14:textId="77777777" w:rsidR="00496E44" w:rsidRPr="00CF5BCF" w:rsidRDefault="008870BB" w:rsidP="00B60E85">
      <w:pPr>
        <w:rPr>
          <w:b/>
          <w:sz w:val="24"/>
        </w:rPr>
      </w:pPr>
      <w:r w:rsidRPr="00541944">
        <w:rPr>
          <w:b/>
          <w:sz w:val="24"/>
        </w:rPr>
        <w:t>Caractéristiques</w:t>
      </w:r>
      <w:r w:rsidRPr="00CF5BCF">
        <w:rPr>
          <w:b/>
          <w:sz w:val="24"/>
        </w:rPr>
        <w:t> :</w:t>
      </w:r>
    </w:p>
    <w:p w14:paraId="06C3BA24" w14:textId="77777777" w:rsidR="008870BB" w:rsidRPr="00CF5BCF" w:rsidRDefault="008870BB" w:rsidP="00B60E85">
      <w:pPr>
        <w:rPr>
          <w:b/>
          <w:sz w:val="24"/>
          <w:u w:val="single"/>
        </w:rPr>
      </w:pPr>
    </w:p>
    <w:p w14:paraId="06C3BA25" w14:textId="77777777" w:rsidR="008870BB" w:rsidRPr="00CF5BCF" w:rsidRDefault="00B87018" w:rsidP="00B60E85">
      <w:pPr>
        <w:rPr>
          <w:sz w:val="24"/>
        </w:rPr>
      </w:pPr>
      <w:r w:rsidRPr="00CF5BCF">
        <w:rPr>
          <w:sz w:val="24"/>
        </w:rPr>
        <w:t xml:space="preserve">L’effort engendré par la porte sur la butée est de </w:t>
      </w:r>
      <w:r w:rsidR="008870BB" w:rsidRPr="00CF5BCF">
        <w:rPr>
          <w:sz w:val="24"/>
        </w:rPr>
        <w:t>334 N.</w:t>
      </w:r>
    </w:p>
    <w:p w14:paraId="06C3BA26" w14:textId="77777777" w:rsidR="00B60E85" w:rsidRPr="00CF5BCF" w:rsidRDefault="008870BB" w:rsidP="00B60E85">
      <w:pPr>
        <w:rPr>
          <w:sz w:val="24"/>
        </w:rPr>
      </w:pPr>
      <w:r w:rsidRPr="00CF5BCF">
        <w:rPr>
          <w:noProof/>
          <w:sz w:val="24"/>
        </w:rPr>
        <mc:AlternateContent>
          <mc:Choice Requires="wps">
            <w:drawing>
              <wp:anchor distT="0" distB="0" distL="114300" distR="114300" simplePos="0" relativeHeight="251670016" behindDoc="0" locked="0" layoutInCell="1" allowOverlap="1" wp14:anchorId="06C3BAC6" wp14:editId="14396A6B">
                <wp:simplePos x="0" y="0"/>
                <wp:positionH relativeFrom="column">
                  <wp:posOffset>3140239</wp:posOffset>
                </wp:positionH>
                <wp:positionV relativeFrom="paragraph">
                  <wp:posOffset>304800</wp:posOffset>
                </wp:positionV>
                <wp:extent cx="664845" cy="259080"/>
                <wp:effectExtent l="0" t="0" r="20955" b="26670"/>
                <wp:wrapNone/>
                <wp:docPr id="59" name="Rectangle 59"/>
                <wp:cNvGraphicFramePr/>
                <a:graphic xmlns:a="http://schemas.openxmlformats.org/drawingml/2006/main">
                  <a:graphicData uri="http://schemas.microsoft.com/office/word/2010/wordprocessingShape">
                    <wps:wsp>
                      <wps:cNvSpPr/>
                      <wps:spPr>
                        <a:xfrm>
                          <a:off x="0" y="0"/>
                          <a:ext cx="664845" cy="259080"/>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C3BB45" w14:textId="77777777" w:rsidR="00CC5C7F" w:rsidRPr="00496E44" w:rsidRDefault="00CC5C7F" w:rsidP="00496E44">
                            <w:pPr>
                              <w:jc w:val="center"/>
                              <w:rPr>
                                <w:color w:val="000000" w:themeColor="text1"/>
                              </w:rPr>
                            </w:pPr>
                            <w:r w:rsidRPr="00496E44">
                              <w:rPr>
                                <w:color w:val="000000" w:themeColor="text1"/>
                              </w:rPr>
                              <w:t>2</w:t>
                            </w:r>
                            <w:r>
                              <w:rPr>
                                <w:color w:val="000000" w:themeColor="text1"/>
                              </w:rPr>
                              <w:t>0</w:t>
                            </w:r>
                            <w:r w:rsidRPr="00496E44">
                              <w:rPr>
                                <w:color w:val="000000" w:themeColor="text1"/>
                              </w:rPr>
                              <w:t xml:space="preserve"> 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3BAC6" id="Rectangle 59" o:spid="_x0000_s1216" style="position:absolute;left:0;text-align:left;margin-left:247.25pt;margin-top:24pt;width:52.35pt;height:20.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" fillcolor="white [3212]" strokecolor="white [3212]" strokeweight=".25pt">
                <v:textbox>
                  <w:txbxContent>
                    <w:p w14:paraId="06C3BB45" w14:textId="77777777" w:rsidR="00CC5C7F" w:rsidRPr="00496E44" w:rsidRDefault="00CC5C7F" w:rsidP="00496E44">
                      <w:pPr>
                        <w:jc w:val="center"/>
                        <w:rPr>
                          <w:color w:val="000000" w:themeColor="text1"/>
                        </w:rPr>
                      </w:pPr>
                      <w:r w:rsidRPr="00496E44">
                        <w:rPr>
                          <w:color w:val="000000" w:themeColor="text1"/>
                        </w:rPr>
                        <w:t>2</w:t>
                      </w:r>
                      <w:r>
                        <w:rPr>
                          <w:color w:val="000000" w:themeColor="text1"/>
                        </w:rPr>
                        <w:t>0</w:t>
                      </w:r>
                      <w:r w:rsidRPr="00496E44">
                        <w:rPr>
                          <w:color w:val="000000" w:themeColor="text1"/>
                        </w:rPr>
                        <w:t xml:space="preserve"> mm</w:t>
                      </w:r>
                    </w:p>
                  </w:txbxContent>
                </v:textbox>
              </v:rect>
            </w:pict>
          </mc:Fallback>
        </mc:AlternateContent>
      </w:r>
      <w:r w:rsidR="00B60E85" w:rsidRPr="00CF5BCF">
        <w:rPr>
          <w:sz w:val="24"/>
        </w:rPr>
        <w:t xml:space="preserve">La section de la butée du rail central sur laquelle la porte exerce </w:t>
      </w:r>
      <w:r w:rsidR="00496E44" w:rsidRPr="00CF5BCF">
        <w:rPr>
          <w:sz w:val="24"/>
        </w:rPr>
        <w:t xml:space="preserve">un effort lors du choc possède </w:t>
      </w:r>
      <w:r w:rsidR="00B60E85" w:rsidRPr="00CF5BCF">
        <w:rPr>
          <w:sz w:val="24"/>
        </w:rPr>
        <w:t>les dimensions suivantes :</w:t>
      </w:r>
    </w:p>
    <w:p w14:paraId="06C3BA27" w14:textId="77777777" w:rsidR="00496E44" w:rsidRDefault="00496E44" w:rsidP="00B60E85">
      <w:r>
        <w:rPr>
          <w:noProof/>
        </w:rPr>
        <mc:AlternateContent>
          <mc:Choice Requires="wpg">
            <w:drawing>
              <wp:anchor distT="0" distB="0" distL="114300" distR="114300" simplePos="0" relativeHeight="251676160" behindDoc="0" locked="0" layoutInCell="1" allowOverlap="1" wp14:anchorId="06C3BAC8" wp14:editId="79B454F9">
                <wp:simplePos x="0" y="0"/>
                <wp:positionH relativeFrom="column">
                  <wp:posOffset>3246120</wp:posOffset>
                </wp:positionH>
                <wp:positionV relativeFrom="paragraph">
                  <wp:posOffset>108585</wp:posOffset>
                </wp:positionV>
                <wp:extent cx="391160" cy="719455"/>
                <wp:effectExtent l="45402" t="68898" r="54293" b="16192"/>
                <wp:wrapNone/>
                <wp:docPr id="36" name="Groupe 36"/>
                <wp:cNvGraphicFramePr/>
                <a:graphic xmlns:a="http://schemas.openxmlformats.org/drawingml/2006/main">
                  <a:graphicData uri="http://schemas.microsoft.com/office/word/2010/wordprocessingGroup">
                    <wpg:wgp>
                      <wpg:cNvGrpSpPr/>
                      <wpg:grpSpPr>
                        <a:xfrm rot="5400000">
                          <a:off x="0" y="0"/>
                          <a:ext cx="391160" cy="719455"/>
                          <a:chOff x="0" y="0"/>
                          <a:chExt cx="391187" cy="904890"/>
                        </a:xfrm>
                      </wpg:grpSpPr>
                      <wps:wsp>
                        <wps:cNvPr id="37" name="Connecteur droit avec flèche 37"/>
                        <wps:cNvCnPr/>
                        <wps:spPr>
                          <a:xfrm>
                            <a:off x="14669" y="4890"/>
                            <a:ext cx="0" cy="900000"/>
                          </a:xfrm>
                          <a:prstGeom prst="straightConnector1">
                            <a:avLst/>
                          </a:prstGeom>
                          <a:ln>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8" name="Connecteur droit 38"/>
                        <wps:cNvCnPr/>
                        <wps:spPr>
                          <a:xfrm flipH="1">
                            <a:off x="4890" y="0"/>
                            <a:ext cx="38629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 name="Connecteur droit 47"/>
                        <wps:cNvCnPr/>
                        <wps:spPr>
                          <a:xfrm flipH="1">
                            <a:off x="0" y="899730"/>
                            <a:ext cx="3860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04D118A" id="Groupe 36" o:spid="_x0000_s1026" style="position:absolute;margin-left:255.6pt;margin-top:8.55pt;width:30.8pt;height:56.65pt;rotation:90;z-index:251676160;mso-height-relative:margin" coordsize="3911,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">
                <v:shape id="Connecteur droit avec flèche 37" o:spid="_x0000_s1027" type="#_x0000_t32" style="position:absolute;left:146;top:48;width:0;height:9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" strokecolor="black [3213]">
                  <v:stroke startarrow="block" endarrow="block"/>
                </v:shape>
                <v:line id="Connecteur droit 38" o:spid="_x0000_s1028" style="position:absolute;flip:x;visibility:visible;mso-wrap-style:square" from="48,0" to="39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" strokecolor="black [3213]"/>
                <v:line id="Connecteur droit 47" o:spid="_x0000_s1029" style="position:absolute;flip:x;visibility:visible;mso-wrap-style:square" from="0,8997" to="3860,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" strokecolor="black [3213]"/>
              </v:group>
            </w:pict>
          </mc:Fallback>
        </mc:AlternateContent>
      </w:r>
    </w:p>
    <w:p w14:paraId="06C3BA28" w14:textId="77777777" w:rsidR="00496E44" w:rsidRDefault="00496E44" w:rsidP="00B60E85"/>
    <w:p w14:paraId="06C3BA29" w14:textId="77777777" w:rsidR="00B60E85" w:rsidRDefault="00496E44" w:rsidP="00B60E85">
      <w:r>
        <w:rPr>
          <w:noProof/>
        </w:rPr>
        <mc:AlternateContent>
          <mc:Choice Requires="wpg">
            <w:drawing>
              <wp:anchor distT="0" distB="0" distL="114300" distR="114300" simplePos="0" relativeHeight="251674112" behindDoc="0" locked="0" layoutInCell="1" allowOverlap="1" wp14:anchorId="06C3BACA" wp14:editId="162CC6F3">
                <wp:simplePos x="0" y="0"/>
                <wp:positionH relativeFrom="column">
                  <wp:posOffset>2696689</wp:posOffset>
                </wp:positionH>
                <wp:positionV relativeFrom="paragraph">
                  <wp:posOffset>97077</wp:posOffset>
                </wp:positionV>
                <wp:extent cx="391187" cy="904890"/>
                <wp:effectExtent l="38100" t="38100" r="8890" b="47625"/>
                <wp:wrapNone/>
                <wp:docPr id="34" name="Groupe 34"/>
                <wp:cNvGraphicFramePr/>
                <a:graphic xmlns:a="http://schemas.openxmlformats.org/drawingml/2006/main">
                  <a:graphicData uri="http://schemas.microsoft.com/office/word/2010/wordprocessingGroup">
                    <wpg:wgp>
                      <wpg:cNvGrpSpPr/>
                      <wpg:grpSpPr>
                        <a:xfrm>
                          <a:off x="0" y="0"/>
                          <a:ext cx="391187" cy="904890"/>
                          <a:chOff x="0" y="0"/>
                          <a:chExt cx="391187" cy="904890"/>
                        </a:xfrm>
                      </wpg:grpSpPr>
                      <wps:wsp>
                        <wps:cNvPr id="254" name="Connecteur droit avec flèche 254"/>
                        <wps:cNvCnPr/>
                        <wps:spPr>
                          <a:xfrm>
                            <a:off x="14669" y="4890"/>
                            <a:ext cx="0" cy="900000"/>
                          </a:xfrm>
                          <a:prstGeom prst="straightConnector1">
                            <a:avLst/>
                          </a:prstGeom>
                          <a:ln>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2" name="Connecteur droit 32"/>
                        <wps:cNvCnPr/>
                        <wps:spPr>
                          <a:xfrm flipH="1">
                            <a:off x="4890" y="0"/>
                            <a:ext cx="38629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Connecteur droit 33"/>
                        <wps:cNvCnPr/>
                        <wps:spPr>
                          <a:xfrm flipH="1">
                            <a:off x="0" y="899730"/>
                            <a:ext cx="3860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067CE2E" id="Groupe 34" o:spid="_x0000_s1026" style="position:absolute;margin-left:212.35pt;margin-top:7.65pt;width:30.8pt;height:71.25pt;z-index:251674112" coordsize="3911,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">
                <v:shape id="Connecteur droit avec flèche 254" o:spid="_x0000_s1027" type="#_x0000_t32" style="position:absolute;left:146;top:48;width:0;height:9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" strokecolor="black [3213]">
                  <v:stroke startarrow="block" endarrow="block"/>
                </v:shape>
                <v:line id="Connecteur droit 32" o:spid="_x0000_s1028" style="position:absolute;flip:x;visibility:visible;mso-wrap-style:square" from="48,0" to="39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" strokecolor="black [3213]"/>
                <v:line id="Connecteur droit 33" o:spid="_x0000_s1029" style="position:absolute;flip:x;visibility:visible;mso-wrap-style:square" from="0,8997" to="3860,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" strokecolor="black [3213]"/>
              </v:group>
            </w:pict>
          </mc:Fallback>
        </mc:AlternateContent>
      </w:r>
      <w:r>
        <w:rPr>
          <w:noProof/>
        </w:rPr>
        <mc:AlternateContent>
          <mc:Choice Requires="wps">
            <w:drawing>
              <wp:anchor distT="0" distB="0" distL="114300" distR="114300" simplePos="0" relativeHeight="251673088" behindDoc="0" locked="0" layoutInCell="1" allowOverlap="1" wp14:anchorId="06C3BACC" wp14:editId="4ED920BC">
                <wp:simplePos x="0" y="0"/>
                <wp:positionH relativeFrom="column">
                  <wp:posOffset>3089910</wp:posOffset>
                </wp:positionH>
                <wp:positionV relativeFrom="paragraph">
                  <wp:posOffset>96520</wp:posOffset>
                </wp:positionV>
                <wp:extent cx="720000" cy="900000"/>
                <wp:effectExtent l="0" t="0" r="23495" b="14605"/>
                <wp:wrapNone/>
                <wp:docPr id="252" name="Rectangle 252"/>
                <wp:cNvGraphicFramePr/>
                <a:graphic xmlns:a="http://schemas.openxmlformats.org/drawingml/2006/main">
                  <a:graphicData uri="http://schemas.microsoft.com/office/word/2010/wordprocessingShape">
                    <wps:wsp>
                      <wps:cNvSpPr/>
                      <wps:spPr>
                        <a:xfrm>
                          <a:off x="0" y="0"/>
                          <a:ext cx="720000" cy="900000"/>
                        </a:xfrm>
                        <a:prstGeom prst="rect">
                          <a:avLst/>
                        </a:prstGeom>
                        <a:blipFill>
                          <a:blip r:embed="rId32"/>
                          <a:tile tx="0" ty="0" sx="100000" sy="100000" flip="none" algn="tl"/>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91289" id="Rectangle 252" o:spid="_x0000_s1026" style="position:absolute;margin-left:243.3pt;margin-top:7.6pt;width:56.7pt;height:70.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" strokecolor="black [3213]" strokeweight="2pt">
                <v:fill r:id="rId33" o:title="" recolor="t" rotate="t" type="tile"/>
              </v:rect>
            </w:pict>
          </mc:Fallback>
        </mc:AlternateContent>
      </w:r>
    </w:p>
    <w:p w14:paraId="06C3BA2A" w14:textId="77777777" w:rsidR="00496E44" w:rsidRDefault="00496E44" w:rsidP="00B60E85"/>
    <w:p w14:paraId="06C3BA2B" w14:textId="77777777" w:rsidR="00496E44" w:rsidRDefault="00496E44" w:rsidP="00B60E85">
      <w:r>
        <w:rPr>
          <w:noProof/>
        </w:rPr>
        <mc:AlternateContent>
          <mc:Choice Requires="wps">
            <w:drawing>
              <wp:anchor distT="0" distB="0" distL="114300" distR="114300" simplePos="0" relativeHeight="251675136" behindDoc="0" locked="0" layoutInCell="1" allowOverlap="1" wp14:anchorId="06C3BACE" wp14:editId="7AC99892">
                <wp:simplePos x="0" y="0"/>
                <wp:positionH relativeFrom="column">
                  <wp:posOffset>2143966</wp:posOffset>
                </wp:positionH>
                <wp:positionV relativeFrom="paragraph">
                  <wp:posOffset>88960</wp:posOffset>
                </wp:positionV>
                <wp:extent cx="664984" cy="259161"/>
                <wp:effectExtent l="0" t="6667" r="14287" b="14288"/>
                <wp:wrapNone/>
                <wp:docPr id="35" name="Rectangle 35"/>
                <wp:cNvGraphicFramePr/>
                <a:graphic xmlns:a="http://schemas.openxmlformats.org/drawingml/2006/main">
                  <a:graphicData uri="http://schemas.microsoft.com/office/word/2010/wordprocessingShape">
                    <wps:wsp>
                      <wps:cNvSpPr/>
                      <wps:spPr>
                        <a:xfrm rot="16200000">
                          <a:off x="0" y="0"/>
                          <a:ext cx="664984" cy="259161"/>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C3BB46" w14:textId="77777777" w:rsidR="00CC5C7F" w:rsidRPr="00496E44" w:rsidRDefault="00CC5C7F" w:rsidP="00496E44">
                            <w:pPr>
                              <w:jc w:val="center"/>
                              <w:rPr>
                                <w:color w:val="000000" w:themeColor="text1"/>
                              </w:rPr>
                            </w:pPr>
                            <w:r w:rsidRPr="00496E44">
                              <w:rPr>
                                <w:color w:val="000000" w:themeColor="text1"/>
                              </w:rPr>
                              <w:t>25 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3BACE" id="Rectangle 35" o:spid="_x0000_s1217" style="position:absolute;left:0;text-align:left;margin-left:168.8pt;margin-top:7pt;width:52.35pt;height:20.4pt;rotation:-9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" fillcolor="white [3212]" strokecolor="white [3212]" strokeweight=".25pt">
                <v:textbox>
                  <w:txbxContent>
                    <w:p w14:paraId="06C3BB46" w14:textId="77777777" w:rsidR="00CC5C7F" w:rsidRPr="00496E44" w:rsidRDefault="00CC5C7F" w:rsidP="00496E44">
                      <w:pPr>
                        <w:jc w:val="center"/>
                        <w:rPr>
                          <w:color w:val="000000" w:themeColor="text1"/>
                        </w:rPr>
                      </w:pPr>
                      <w:r w:rsidRPr="00496E44">
                        <w:rPr>
                          <w:color w:val="000000" w:themeColor="text1"/>
                        </w:rPr>
                        <w:t>25 mm</w:t>
                      </w:r>
                    </w:p>
                  </w:txbxContent>
                </v:textbox>
              </v:rect>
            </w:pict>
          </mc:Fallback>
        </mc:AlternateContent>
      </w:r>
    </w:p>
    <w:p w14:paraId="06C3BA2C" w14:textId="77777777" w:rsidR="00496E44" w:rsidRDefault="00496E44" w:rsidP="00B60E85"/>
    <w:p w14:paraId="06C3BA2D" w14:textId="77777777" w:rsidR="00496E44" w:rsidRDefault="00496E44" w:rsidP="00B60E85"/>
    <w:p w14:paraId="06C3BA2E" w14:textId="77777777" w:rsidR="00496E44" w:rsidRDefault="00496E44" w:rsidP="00B60E85"/>
    <w:p w14:paraId="06C3BA2F" w14:textId="77777777" w:rsidR="00496E44" w:rsidRDefault="00496E44" w:rsidP="00B60E85"/>
    <w:p w14:paraId="06C3BA30" w14:textId="77777777" w:rsidR="00B60E85" w:rsidRDefault="00B60E85" w:rsidP="00B60E85"/>
    <w:p w14:paraId="06C3BA31" w14:textId="77777777" w:rsidR="00B60E85" w:rsidRPr="00CF5BCF" w:rsidRDefault="00B60E85" w:rsidP="00B60E85">
      <w:pPr>
        <w:rPr>
          <w:rFonts w:cs="Arial"/>
          <w:sz w:val="24"/>
        </w:rPr>
      </w:pPr>
      <w:r w:rsidRPr="00CF5BCF">
        <w:rPr>
          <w:rFonts w:cs="Arial"/>
          <w:sz w:val="24"/>
        </w:rPr>
        <w:t xml:space="preserve">Le constructeur propose plusieurs références de butée en fonction des options et </w:t>
      </w:r>
      <w:r w:rsidR="008D070B" w:rsidRPr="00CF5BCF">
        <w:rPr>
          <w:rFonts w:cs="Arial"/>
          <w:sz w:val="24"/>
        </w:rPr>
        <w:t>du type</w:t>
      </w:r>
      <w:r w:rsidRPr="00CF5BCF">
        <w:rPr>
          <w:rFonts w:cs="Arial"/>
          <w:sz w:val="24"/>
        </w:rPr>
        <w:t xml:space="preserve"> de véhicule :</w:t>
      </w:r>
    </w:p>
    <w:p w14:paraId="06C3BA32" w14:textId="77777777" w:rsidR="00B60E85" w:rsidRPr="00007223" w:rsidRDefault="00B60E85" w:rsidP="00B60E85">
      <w:pPr>
        <w:rPr>
          <w:rFonts w:cs="Arial"/>
        </w:rPr>
      </w:pPr>
    </w:p>
    <w:tbl>
      <w:tblPr>
        <w:tblStyle w:val="Grilledutableau"/>
        <w:tblW w:w="9115" w:type="dxa"/>
        <w:jc w:val="center"/>
        <w:tblLook w:val="04A0" w:firstRow="1" w:lastRow="0" w:firstColumn="1" w:lastColumn="0" w:noHBand="0" w:noVBand="1"/>
      </w:tblPr>
      <w:tblGrid>
        <w:gridCol w:w="3510"/>
        <w:gridCol w:w="5605"/>
      </w:tblGrid>
      <w:tr w:rsidR="00B60E85" w14:paraId="06C3BA35" w14:textId="77777777" w:rsidTr="000D1820">
        <w:trPr>
          <w:trHeight w:val="372"/>
          <w:jc w:val="center"/>
        </w:trPr>
        <w:tc>
          <w:tcPr>
            <w:tcW w:w="3510" w:type="dxa"/>
            <w:shd w:val="clear" w:color="auto" w:fill="D9D9D9" w:themeFill="background1" w:themeFillShade="D9"/>
            <w:vAlign w:val="center"/>
          </w:tcPr>
          <w:p w14:paraId="06C3BA33" w14:textId="77777777" w:rsidR="00B60E85" w:rsidRPr="00FD5A20" w:rsidRDefault="00B60E85" w:rsidP="00B60E85">
            <w:pPr>
              <w:jc w:val="center"/>
              <w:rPr>
                <w:rFonts w:cs="Arial"/>
                <w:b/>
              </w:rPr>
            </w:pPr>
            <w:r w:rsidRPr="00FD5A20">
              <w:rPr>
                <w:rFonts w:cs="Arial"/>
                <w:b/>
              </w:rPr>
              <w:t xml:space="preserve">Référence </w:t>
            </w:r>
            <w:r>
              <w:rPr>
                <w:rFonts w:cs="Arial"/>
                <w:b/>
              </w:rPr>
              <w:t>butée</w:t>
            </w:r>
          </w:p>
        </w:tc>
        <w:tc>
          <w:tcPr>
            <w:tcW w:w="5605" w:type="dxa"/>
            <w:shd w:val="clear" w:color="auto" w:fill="D9D9D9" w:themeFill="background1" w:themeFillShade="D9"/>
            <w:vAlign w:val="center"/>
          </w:tcPr>
          <w:p w14:paraId="06C3BA34" w14:textId="77777777" w:rsidR="00B60E85" w:rsidRPr="00FD5A20" w:rsidRDefault="008D070B" w:rsidP="008870BB">
            <w:pPr>
              <w:jc w:val="center"/>
              <w:rPr>
                <w:rFonts w:cs="Arial"/>
                <w:b/>
              </w:rPr>
            </w:pPr>
            <w:r>
              <w:rPr>
                <w:rFonts w:cs="Arial"/>
                <w:b/>
              </w:rPr>
              <w:t>Contrainte sur la butée en M</w:t>
            </w:r>
            <w:r w:rsidR="008870BB">
              <w:rPr>
                <w:rFonts w:cs="Arial"/>
                <w:b/>
              </w:rPr>
              <w:t>P</w:t>
            </w:r>
            <w:r>
              <w:rPr>
                <w:rFonts w:cs="Arial"/>
                <w:b/>
              </w:rPr>
              <w:t>a</w:t>
            </w:r>
          </w:p>
        </w:tc>
      </w:tr>
      <w:tr w:rsidR="00B60E85" w14:paraId="06C3BA38" w14:textId="77777777" w:rsidTr="000D1820">
        <w:trPr>
          <w:trHeight w:val="372"/>
          <w:jc w:val="center"/>
        </w:trPr>
        <w:tc>
          <w:tcPr>
            <w:tcW w:w="3510" w:type="dxa"/>
            <w:vAlign w:val="center"/>
          </w:tcPr>
          <w:p w14:paraId="06C3BA36" w14:textId="77777777" w:rsidR="00B60E85" w:rsidRPr="00FD5A20" w:rsidRDefault="00B60E85" w:rsidP="008D070B">
            <w:pPr>
              <w:jc w:val="center"/>
              <w:rPr>
                <w:rFonts w:cs="Arial"/>
                <w:szCs w:val="22"/>
              </w:rPr>
            </w:pPr>
            <w:r w:rsidRPr="00FD5A20">
              <w:rPr>
                <w:rFonts w:cs="Arial"/>
                <w:szCs w:val="22"/>
              </w:rPr>
              <w:t>981</w:t>
            </w:r>
            <w:r w:rsidR="008D070B">
              <w:rPr>
                <w:rFonts w:cs="Arial"/>
                <w:szCs w:val="22"/>
              </w:rPr>
              <w:t>7794180</w:t>
            </w:r>
            <w:r w:rsidRPr="00FD5A20">
              <w:rPr>
                <w:rFonts w:cs="Arial"/>
                <w:szCs w:val="22"/>
              </w:rPr>
              <w:t>-</w:t>
            </w:r>
            <w:r w:rsidR="008D070B">
              <w:rPr>
                <w:rFonts w:cs="Arial"/>
                <w:szCs w:val="22"/>
              </w:rPr>
              <w:t>20</w:t>
            </w:r>
          </w:p>
        </w:tc>
        <w:tc>
          <w:tcPr>
            <w:tcW w:w="5605" w:type="dxa"/>
            <w:vAlign w:val="center"/>
          </w:tcPr>
          <w:p w14:paraId="06C3BA37" w14:textId="5714454C" w:rsidR="00B60E85" w:rsidRPr="00FD5A20" w:rsidRDefault="005E5A4E" w:rsidP="00E86727">
            <w:pPr>
              <w:jc w:val="center"/>
              <w:rPr>
                <w:rFonts w:cs="Arial"/>
                <w:szCs w:val="22"/>
              </w:rPr>
            </w:pPr>
            <w:r>
              <w:rPr>
                <w:rFonts w:cs="Arial"/>
                <w:szCs w:val="22"/>
              </w:rPr>
              <w:t>0,</w:t>
            </w:r>
            <w:r w:rsidR="008870BB">
              <w:rPr>
                <w:rFonts w:cs="Arial"/>
                <w:szCs w:val="22"/>
              </w:rPr>
              <w:t>5 MPa</w:t>
            </w:r>
          </w:p>
        </w:tc>
      </w:tr>
      <w:tr w:rsidR="00B60E85" w14:paraId="06C3BA3B" w14:textId="77777777" w:rsidTr="000D1820">
        <w:trPr>
          <w:trHeight w:val="372"/>
          <w:jc w:val="center"/>
        </w:trPr>
        <w:tc>
          <w:tcPr>
            <w:tcW w:w="3510" w:type="dxa"/>
            <w:vAlign w:val="center"/>
          </w:tcPr>
          <w:p w14:paraId="06C3BA39" w14:textId="77777777" w:rsidR="00B60E85" w:rsidRPr="00FD5A20" w:rsidRDefault="008D070B" w:rsidP="008D070B">
            <w:pPr>
              <w:jc w:val="center"/>
              <w:rPr>
                <w:rFonts w:cs="Arial"/>
                <w:szCs w:val="22"/>
              </w:rPr>
            </w:pPr>
            <w:r w:rsidRPr="00FD5A20">
              <w:rPr>
                <w:rFonts w:cs="Arial"/>
                <w:szCs w:val="22"/>
              </w:rPr>
              <w:t>981</w:t>
            </w:r>
            <w:r>
              <w:rPr>
                <w:rFonts w:cs="Arial"/>
                <w:szCs w:val="22"/>
              </w:rPr>
              <w:t>7794180</w:t>
            </w:r>
            <w:r w:rsidRPr="00FD5A20">
              <w:rPr>
                <w:rFonts w:cs="Arial"/>
                <w:szCs w:val="22"/>
              </w:rPr>
              <w:t>-</w:t>
            </w:r>
            <w:r>
              <w:rPr>
                <w:rFonts w:cs="Arial"/>
                <w:szCs w:val="22"/>
              </w:rPr>
              <w:t>40</w:t>
            </w:r>
          </w:p>
        </w:tc>
        <w:tc>
          <w:tcPr>
            <w:tcW w:w="5605" w:type="dxa"/>
            <w:vAlign w:val="center"/>
          </w:tcPr>
          <w:p w14:paraId="06C3BA3A" w14:textId="5F5C5743" w:rsidR="00B60E85" w:rsidRPr="00FD5A20" w:rsidRDefault="005E5A4E" w:rsidP="00E86727">
            <w:pPr>
              <w:jc w:val="center"/>
              <w:rPr>
                <w:rFonts w:cs="Arial"/>
                <w:szCs w:val="22"/>
              </w:rPr>
            </w:pPr>
            <w:r>
              <w:rPr>
                <w:rFonts w:cs="Arial"/>
                <w:szCs w:val="22"/>
              </w:rPr>
              <w:t>0,</w:t>
            </w:r>
            <w:r w:rsidR="008870BB">
              <w:rPr>
                <w:rFonts w:cs="Arial"/>
                <w:szCs w:val="22"/>
              </w:rPr>
              <w:t>85 MPa</w:t>
            </w:r>
          </w:p>
        </w:tc>
      </w:tr>
    </w:tbl>
    <w:p w14:paraId="06C3BA3D" w14:textId="77777777" w:rsidR="00E86727" w:rsidRDefault="00E86727">
      <w:pPr>
        <w:pStyle w:val="Titre1"/>
      </w:pPr>
      <w:bookmarkStart w:id="10" w:name="_Toc95920087"/>
      <w:r>
        <w:lastRenderedPageBreak/>
        <w:t>Tableau des liaisons</w:t>
      </w:r>
      <w:bookmarkEnd w:id="10"/>
    </w:p>
    <w:p w14:paraId="68FBA158" w14:textId="77777777" w:rsidR="000E12CB" w:rsidRDefault="000E12CB">
      <w:pPr>
        <w:jc w:val="left"/>
      </w:pPr>
    </w:p>
    <w:p w14:paraId="3A8C697D" w14:textId="77777777" w:rsidR="000E12CB" w:rsidRDefault="000E12CB" w:rsidP="000E12CB">
      <w:pPr>
        <w:jc w:val="left"/>
      </w:pPr>
    </w:p>
    <w:tbl>
      <w:tblPr>
        <w:tblStyle w:val="Grilledutableau"/>
        <w:tblW w:w="0" w:type="auto"/>
        <w:jc w:val="center"/>
        <w:tblLook w:val="04A0" w:firstRow="1" w:lastRow="0" w:firstColumn="1" w:lastColumn="0" w:noHBand="0" w:noVBand="1"/>
      </w:tblPr>
      <w:tblGrid>
        <w:gridCol w:w="2183"/>
        <w:gridCol w:w="3916"/>
        <w:gridCol w:w="451"/>
        <w:gridCol w:w="487"/>
        <w:gridCol w:w="490"/>
      </w:tblGrid>
      <w:tr w:rsidR="000E12CB" w14:paraId="7644BBBA" w14:textId="77777777" w:rsidTr="00CF5BCF">
        <w:trPr>
          <w:trHeight w:val="343"/>
          <w:jc w:val="center"/>
        </w:trPr>
        <w:tc>
          <w:tcPr>
            <w:tcW w:w="2183" w:type="dxa"/>
            <w:vMerge w:val="restart"/>
            <w:tcBorders>
              <w:top w:val="single" w:sz="12" w:space="0" w:color="auto"/>
              <w:left w:val="single" w:sz="12" w:space="0" w:color="auto"/>
              <w:bottom w:val="single" w:sz="12" w:space="0" w:color="auto"/>
              <w:right w:val="single" w:sz="12" w:space="0" w:color="auto"/>
            </w:tcBorders>
            <w:vAlign w:val="center"/>
          </w:tcPr>
          <w:p w14:paraId="37B7C018" w14:textId="77777777" w:rsidR="000E12CB" w:rsidRDefault="000E12CB" w:rsidP="00CF5BCF">
            <w:pPr>
              <w:jc w:val="center"/>
            </w:pPr>
            <w:r>
              <w:t>Désignation</w:t>
            </w:r>
          </w:p>
        </w:tc>
        <w:tc>
          <w:tcPr>
            <w:tcW w:w="3916" w:type="dxa"/>
            <w:vMerge w:val="restart"/>
            <w:tcBorders>
              <w:top w:val="single" w:sz="12" w:space="0" w:color="auto"/>
              <w:left w:val="single" w:sz="12" w:space="0" w:color="auto"/>
              <w:bottom w:val="single" w:sz="12" w:space="0" w:color="auto"/>
              <w:right w:val="single" w:sz="12" w:space="0" w:color="auto"/>
            </w:tcBorders>
            <w:vAlign w:val="center"/>
          </w:tcPr>
          <w:p w14:paraId="1F5130D6" w14:textId="77777777" w:rsidR="000E12CB" w:rsidRDefault="000E12CB" w:rsidP="00CF5BCF">
            <w:pPr>
              <w:jc w:val="center"/>
            </w:pPr>
            <w:r>
              <w:t>Représentation plan et 3D</w:t>
            </w:r>
          </w:p>
        </w:tc>
        <w:tc>
          <w:tcPr>
            <w:tcW w:w="451" w:type="dxa"/>
            <w:vMerge w:val="restart"/>
            <w:tcBorders>
              <w:top w:val="single" w:sz="12" w:space="0" w:color="auto"/>
              <w:left w:val="single" w:sz="12" w:space="0" w:color="auto"/>
            </w:tcBorders>
            <w:vAlign w:val="center"/>
          </w:tcPr>
          <w:p w14:paraId="08CB4C99" w14:textId="77777777" w:rsidR="000E12CB" w:rsidRDefault="000E12CB" w:rsidP="00CF5BCF">
            <w:pPr>
              <w:jc w:val="center"/>
            </w:pPr>
          </w:p>
        </w:tc>
        <w:tc>
          <w:tcPr>
            <w:tcW w:w="977" w:type="dxa"/>
            <w:gridSpan w:val="2"/>
            <w:tcBorders>
              <w:top w:val="single" w:sz="12" w:space="0" w:color="auto"/>
              <w:right w:val="single" w:sz="12" w:space="0" w:color="auto"/>
            </w:tcBorders>
            <w:vAlign w:val="center"/>
          </w:tcPr>
          <w:p w14:paraId="7A464EAA" w14:textId="77777777" w:rsidR="000E12CB" w:rsidRDefault="000E12CB" w:rsidP="00CF5BCF">
            <w:pPr>
              <w:jc w:val="center"/>
            </w:pPr>
            <w:r>
              <w:t>Degrés</w:t>
            </w:r>
          </w:p>
        </w:tc>
      </w:tr>
      <w:tr w:rsidR="000E12CB" w14:paraId="3375A7D8" w14:textId="77777777" w:rsidTr="00CF5BCF">
        <w:trPr>
          <w:trHeight w:val="325"/>
          <w:jc w:val="center"/>
        </w:trPr>
        <w:tc>
          <w:tcPr>
            <w:tcW w:w="2183" w:type="dxa"/>
            <w:vMerge/>
            <w:tcBorders>
              <w:left w:val="single" w:sz="12" w:space="0" w:color="auto"/>
              <w:bottom w:val="single" w:sz="12" w:space="0" w:color="auto"/>
              <w:right w:val="single" w:sz="12" w:space="0" w:color="auto"/>
            </w:tcBorders>
            <w:vAlign w:val="center"/>
          </w:tcPr>
          <w:p w14:paraId="45E2C508" w14:textId="77777777" w:rsidR="000E12CB" w:rsidRDefault="000E12CB" w:rsidP="00CF5BCF">
            <w:pPr>
              <w:jc w:val="center"/>
            </w:pPr>
          </w:p>
        </w:tc>
        <w:tc>
          <w:tcPr>
            <w:tcW w:w="3916" w:type="dxa"/>
            <w:vMerge/>
            <w:tcBorders>
              <w:left w:val="single" w:sz="12" w:space="0" w:color="auto"/>
              <w:bottom w:val="single" w:sz="12" w:space="0" w:color="auto"/>
              <w:right w:val="single" w:sz="12" w:space="0" w:color="auto"/>
            </w:tcBorders>
            <w:vAlign w:val="center"/>
          </w:tcPr>
          <w:p w14:paraId="27ADA47E" w14:textId="77777777" w:rsidR="000E12CB" w:rsidRDefault="000E12CB" w:rsidP="00CF5BCF">
            <w:pPr>
              <w:jc w:val="center"/>
              <w:rPr>
                <w:noProof/>
              </w:rPr>
            </w:pPr>
          </w:p>
        </w:tc>
        <w:tc>
          <w:tcPr>
            <w:tcW w:w="451" w:type="dxa"/>
            <w:vMerge/>
            <w:tcBorders>
              <w:left w:val="single" w:sz="12" w:space="0" w:color="auto"/>
              <w:bottom w:val="single" w:sz="12" w:space="0" w:color="auto"/>
            </w:tcBorders>
            <w:vAlign w:val="center"/>
          </w:tcPr>
          <w:p w14:paraId="4B8C2E6B" w14:textId="77777777" w:rsidR="000E12CB" w:rsidRDefault="000E12CB" w:rsidP="00CF5BCF">
            <w:pPr>
              <w:jc w:val="center"/>
            </w:pPr>
          </w:p>
        </w:tc>
        <w:tc>
          <w:tcPr>
            <w:tcW w:w="487" w:type="dxa"/>
            <w:tcBorders>
              <w:bottom w:val="single" w:sz="12" w:space="0" w:color="auto"/>
            </w:tcBorders>
            <w:vAlign w:val="center"/>
          </w:tcPr>
          <w:p w14:paraId="5BDDA4FF" w14:textId="77777777" w:rsidR="000E12CB" w:rsidRDefault="000E12CB" w:rsidP="00CF5BCF">
            <w:pPr>
              <w:jc w:val="center"/>
            </w:pPr>
            <w:r>
              <w:t>T</w:t>
            </w:r>
          </w:p>
        </w:tc>
        <w:tc>
          <w:tcPr>
            <w:tcW w:w="490" w:type="dxa"/>
            <w:tcBorders>
              <w:bottom w:val="single" w:sz="12" w:space="0" w:color="auto"/>
              <w:right w:val="single" w:sz="12" w:space="0" w:color="auto"/>
            </w:tcBorders>
            <w:vAlign w:val="center"/>
          </w:tcPr>
          <w:p w14:paraId="610FBA94" w14:textId="77777777" w:rsidR="000E12CB" w:rsidRDefault="000E12CB" w:rsidP="00CF5BCF">
            <w:pPr>
              <w:jc w:val="center"/>
            </w:pPr>
            <w:r>
              <w:t>R</w:t>
            </w:r>
          </w:p>
        </w:tc>
      </w:tr>
      <w:tr w:rsidR="000E12CB" w14:paraId="6A0A95BA" w14:textId="77777777" w:rsidTr="00CF5BCF">
        <w:trPr>
          <w:trHeight w:val="325"/>
          <w:jc w:val="center"/>
        </w:trPr>
        <w:tc>
          <w:tcPr>
            <w:tcW w:w="2183" w:type="dxa"/>
            <w:vMerge w:val="restart"/>
            <w:tcBorders>
              <w:top w:val="single" w:sz="12" w:space="0" w:color="auto"/>
              <w:left w:val="single" w:sz="12" w:space="0" w:color="auto"/>
              <w:bottom w:val="single" w:sz="12" w:space="0" w:color="auto"/>
              <w:right w:val="single" w:sz="12" w:space="0" w:color="auto"/>
            </w:tcBorders>
            <w:vAlign w:val="center"/>
          </w:tcPr>
          <w:p w14:paraId="43B4C869" w14:textId="77777777" w:rsidR="000E12CB" w:rsidRDefault="000E12CB" w:rsidP="00CF5BCF">
            <w:pPr>
              <w:jc w:val="center"/>
            </w:pPr>
            <w:r>
              <w:t xml:space="preserve">Appui plan de normale </w:t>
            </w:r>
            <m:oMath>
              <m:acc>
                <m:accPr>
                  <m:chr m:val="⃗"/>
                  <m:ctrlPr>
                    <w:rPr>
                      <w:rFonts w:ascii="Cambria Math" w:hAnsi="Cambria Math"/>
                      <w:i/>
                    </w:rPr>
                  </m:ctrlPr>
                </m:accPr>
                <m:e>
                  <m:r>
                    <w:rPr>
                      <w:rFonts w:ascii="Cambria Math" w:hAnsi="Cambria Math"/>
                    </w:rPr>
                    <m:t>Z</m:t>
                  </m:r>
                </m:e>
              </m:acc>
            </m:oMath>
          </w:p>
        </w:tc>
        <w:tc>
          <w:tcPr>
            <w:tcW w:w="3916" w:type="dxa"/>
            <w:vMerge w:val="restart"/>
            <w:tcBorders>
              <w:top w:val="single" w:sz="12" w:space="0" w:color="auto"/>
              <w:left w:val="single" w:sz="12" w:space="0" w:color="auto"/>
              <w:bottom w:val="single" w:sz="12" w:space="0" w:color="auto"/>
              <w:right w:val="single" w:sz="12" w:space="0" w:color="auto"/>
            </w:tcBorders>
            <w:vAlign w:val="center"/>
          </w:tcPr>
          <w:p w14:paraId="09792DCD" w14:textId="77777777" w:rsidR="000E12CB" w:rsidRDefault="000E12CB" w:rsidP="00CF5BCF">
            <w:pPr>
              <w:jc w:val="center"/>
            </w:pPr>
            <w:r>
              <w:rPr>
                <w:noProof/>
              </w:rPr>
              <mc:AlternateContent>
                <mc:Choice Requires="wpg">
                  <w:drawing>
                    <wp:anchor distT="0" distB="0" distL="114300" distR="114300" simplePos="0" relativeHeight="251691008" behindDoc="0" locked="0" layoutInCell="1" allowOverlap="1" wp14:anchorId="0D9576AC" wp14:editId="22EF15CC">
                      <wp:simplePos x="0" y="0"/>
                      <wp:positionH relativeFrom="column">
                        <wp:posOffset>145719</wp:posOffset>
                      </wp:positionH>
                      <wp:positionV relativeFrom="paragraph">
                        <wp:posOffset>26705</wp:posOffset>
                      </wp:positionV>
                      <wp:extent cx="2229643" cy="609076"/>
                      <wp:effectExtent l="0" t="0" r="0" b="38735"/>
                      <wp:wrapNone/>
                      <wp:docPr id="684" name="Groupe 684"/>
                      <wp:cNvGraphicFramePr/>
                      <a:graphic xmlns:a="http://schemas.openxmlformats.org/drawingml/2006/main">
                        <a:graphicData uri="http://schemas.microsoft.com/office/word/2010/wordprocessingGroup">
                          <wpg:wgp>
                            <wpg:cNvGrpSpPr/>
                            <wpg:grpSpPr>
                              <a:xfrm>
                                <a:off x="0" y="0"/>
                                <a:ext cx="2229643" cy="609076"/>
                                <a:chOff x="0" y="0"/>
                                <a:chExt cx="2229643" cy="609076"/>
                              </a:xfrm>
                            </wpg:grpSpPr>
                            <wpg:grpSp>
                              <wpg:cNvPr id="336" name="Groupe 336"/>
                              <wpg:cNvGrpSpPr/>
                              <wpg:grpSpPr>
                                <a:xfrm>
                                  <a:off x="249588" y="55353"/>
                                  <a:ext cx="461645" cy="180975"/>
                                  <a:chOff x="0" y="0"/>
                                  <a:chExt cx="461727" cy="181070"/>
                                </a:xfrm>
                              </wpg:grpSpPr>
                              <wps:wsp>
                                <wps:cNvPr id="328" name="Connecteur droit 328"/>
                                <wps:cNvCnPr/>
                                <wps:spPr>
                                  <a:xfrm>
                                    <a:off x="0" y="181070"/>
                                    <a:ext cx="461727"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35" name="Connecteur droit 335"/>
                                <wps:cNvCnPr/>
                                <wps:spPr>
                                  <a:xfrm flipV="1">
                                    <a:off x="231806" y="0"/>
                                    <a:ext cx="0" cy="1714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337" name="Groupe 337"/>
                              <wpg:cNvGrpSpPr/>
                              <wpg:grpSpPr>
                                <a:xfrm rot="10800000">
                                  <a:off x="252755" y="298135"/>
                                  <a:ext cx="461645" cy="180975"/>
                                  <a:chOff x="0" y="0"/>
                                  <a:chExt cx="461727" cy="181070"/>
                                </a:xfrm>
                              </wpg:grpSpPr>
                              <wps:wsp>
                                <wps:cNvPr id="338" name="Connecteur droit 338"/>
                                <wps:cNvCnPr/>
                                <wps:spPr>
                                  <a:xfrm>
                                    <a:off x="0" y="181070"/>
                                    <a:ext cx="461727" cy="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339" name="Connecteur droit 339"/>
                                <wps:cNvCnPr/>
                                <wps:spPr>
                                  <a:xfrm flipV="1">
                                    <a:off x="231806" y="0"/>
                                    <a:ext cx="0" cy="17145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grpSp>
                              <wpg:cNvPr id="100" name="Groupe 100"/>
                              <wpg:cNvGrpSpPr/>
                              <wpg:grpSpPr>
                                <a:xfrm>
                                  <a:off x="1044158" y="0"/>
                                  <a:ext cx="709295" cy="588010"/>
                                  <a:chOff x="0" y="0"/>
                                  <a:chExt cx="709447" cy="588475"/>
                                </a:xfrm>
                              </wpg:grpSpPr>
                              <wps:wsp>
                                <wps:cNvPr id="96" name="Parallélogramme 96"/>
                                <wps:cNvSpPr/>
                                <wps:spPr>
                                  <a:xfrm rot="1355069">
                                    <a:off x="0" y="165198"/>
                                    <a:ext cx="695325" cy="303530"/>
                                  </a:xfrm>
                                  <a:prstGeom prst="parallelogram">
                                    <a:avLst>
                                      <a:gd name="adj" fmla="val 84321"/>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Connecteur droit 97"/>
                                <wps:cNvCnPr/>
                                <wps:spPr>
                                  <a:xfrm flipV="1">
                                    <a:off x="385560" y="481546"/>
                                    <a:ext cx="0" cy="106929"/>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98" name="Parallélogramme 98"/>
                                <wps:cNvSpPr/>
                                <wps:spPr>
                                  <a:xfrm rot="1355069">
                                    <a:off x="14122" y="52222"/>
                                    <a:ext cx="695325" cy="303530"/>
                                  </a:xfrm>
                                  <a:prstGeom prst="parallelogram">
                                    <a:avLst>
                                      <a:gd name="adj" fmla="val 84321"/>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Connecteur droit 99"/>
                                <wps:cNvCnPr/>
                                <wps:spPr>
                                  <a:xfrm>
                                    <a:off x="392621" y="0"/>
                                    <a:ext cx="0" cy="225952"/>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126" name="Groupe 126"/>
                              <wpg:cNvGrpSpPr/>
                              <wpg:grpSpPr>
                                <a:xfrm>
                                  <a:off x="0" y="254126"/>
                                  <a:ext cx="294640" cy="309880"/>
                                  <a:chOff x="0" y="0"/>
                                  <a:chExt cx="294833" cy="309935"/>
                                </a:xfrm>
                              </wpg:grpSpPr>
                              <wpg:grpSp>
                                <wpg:cNvPr id="127" name="Groupe 127"/>
                                <wpg:cNvGrpSpPr/>
                                <wpg:grpSpPr>
                                  <a:xfrm>
                                    <a:off x="53174" y="105686"/>
                                    <a:ext cx="182880" cy="182880"/>
                                    <a:chOff x="0" y="0"/>
                                    <a:chExt cx="182880" cy="182880"/>
                                  </a:xfrm>
                                </wpg:grpSpPr>
                                <wps:wsp>
                                  <wps:cNvPr id="352" name="Connecteur droit avec flèche 352"/>
                                  <wps:cNvCnPr/>
                                  <wps:spPr>
                                    <a:xfrm>
                                      <a:off x="0" y="182456"/>
                                      <a:ext cx="182880" cy="0"/>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s:wsp>
                                  <wps:cNvPr id="353" name="Connecteur droit avec flèche 353"/>
                                  <wps:cNvCnPr/>
                                  <wps:spPr>
                                    <a:xfrm rot="16200000">
                                      <a:off x="-86783" y="91440"/>
                                      <a:ext cx="182880" cy="0"/>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g:grpSp>
                              <wps:wsp>
                                <wps:cNvPr id="354" name="Zone de texte 354"/>
                                <wps:cNvSpPr txBox="1"/>
                                <wps:spPr>
                                  <a:xfrm>
                                    <a:off x="111318" y="123245"/>
                                    <a:ext cx="183515" cy="186690"/>
                                  </a:xfrm>
                                  <a:prstGeom prst="rect">
                                    <a:avLst/>
                                  </a:prstGeom>
                                  <a:noFill/>
                                  <a:ln w="6350">
                                    <a:noFill/>
                                  </a:ln>
                                </wps:spPr>
                                <wps:txbx>
                                  <w:txbxContent>
                                    <w:p w14:paraId="1869ACE0" w14:textId="77777777" w:rsidR="00CC5C7F" w:rsidRPr="007672BF" w:rsidRDefault="00CC5C7F" w:rsidP="000E12CB">
                                      <w:pPr>
                                        <w:rPr>
                                          <w:sz w:val="12"/>
                                          <w:szCs w:val="14"/>
                                        </w:rPr>
                                      </w:pPr>
                                      <w:r>
                                        <w:rPr>
                                          <w:sz w:val="12"/>
                                          <w:szCs w:val="14"/>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5" name="Zone de texte 355"/>
                                <wps:cNvSpPr txBox="1"/>
                                <wps:spPr>
                                  <a:xfrm>
                                    <a:off x="0" y="0"/>
                                    <a:ext cx="183515" cy="186690"/>
                                  </a:xfrm>
                                  <a:prstGeom prst="rect">
                                    <a:avLst/>
                                  </a:prstGeom>
                                  <a:noFill/>
                                  <a:ln w="6350">
                                    <a:noFill/>
                                  </a:ln>
                                </wps:spPr>
                                <wps:txbx>
                                  <w:txbxContent>
                                    <w:p w14:paraId="5C6158DB" w14:textId="77777777" w:rsidR="00CC5C7F" w:rsidRPr="007672BF" w:rsidRDefault="00CC5C7F" w:rsidP="000E12CB">
                                      <w:pPr>
                                        <w:rPr>
                                          <w:sz w:val="12"/>
                                          <w:szCs w:val="14"/>
                                        </w:rPr>
                                      </w:pPr>
                                      <w:r>
                                        <w:rPr>
                                          <w:sz w:val="12"/>
                                          <w:szCs w:val="1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5" name="Groupe 115"/>
                              <wpg:cNvGrpSpPr/>
                              <wpg:grpSpPr>
                                <a:xfrm>
                                  <a:off x="1529294" y="136139"/>
                                  <a:ext cx="700349" cy="472937"/>
                                  <a:chOff x="0" y="0"/>
                                  <a:chExt cx="700349" cy="472937"/>
                                </a:xfrm>
                              </wpg:grpSpPr>
                              <wpg:grpSp>
                                <wpg:cNvPr id="107" name="Groupe 107"/>
                                <wpg:cNvGrpSpPr/>
                                <wpg:grpSpPr>
                                  <a:xfrm>
                                    <a:off x="129540" y="105686"/>
                                    <a:ext cx="480060" cy="333375"/>
                                    <a:chOff x="0" y="0"/>
                                    <a:chExt cx="480060" cy="333851"/>
                                  </a:xfrm>
                                </wpg:grpSpPr>
                                <wps:wsp>
                                  <wps:cNvPr id="105" name="Connecteur droit avec flèche 105"/>
                                  <wps:cNvCnPr/>
                                  <wps:spPr>
                                    <a:xfrm rot="16200000">
                                      <a:off x="116682" y="112395"/>
                                      <a:ext cx="224790" cy="0"/>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s:wsp>
                                  <wps:cNvPr id="104" name="Connecteur droit avec flèche 104"/>
                                  <wps:cNvCnPr/>
                                  <wps:spPr>
                                    <a:xfrm flipH="1">
                                      <a:off x="0" y="226695"/>
                                      <a:ext cx="234315" cy="104775"/>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s:wsp>
                                  <wps:cNvPr id="106" name="Connecteur droit avec flèche 106"/>
                                  <wps:cNvCnPr/>
                                  <wps:spPr>
                                    <a:xfrm>
                                      <a:off x="228600" y="229076"/>
                                      <a:ext cx="251460" cy="104775"/>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g:grpSp>
                              <wps:wsp>
                                <wps:cNvPr id="108" name="Zone de texte 108"/>
                                <wps:cNvSpPr txBox="1"/>
                                <wps:spPr>
                                  <a:xfrm>
                                    <a:off x="290222" y="0"/>
                                    <a:ext cx="183515" cy="186690"/>
                                  </a:xfrm>
                                  <a:prstGeom prst="rect">
                                    <a:avLst/>
                                  </a:prstGeom>
                                  <a:noFill/>
                                  <a:ln w="6350">
                                    <a:noFill/>
                                  </a:ln>
                                </wps:spPr>
                                <wps:txbx>
                                  <w:txbxContent>
                                    <w:p w14:paraId="54440625" w14:textId="77777777" w:rsidR="00CC5C7F" w:rsidRPr="007672BF" w:rsidRDefault="00CC5C7F" w:rsidP="000E12CB">
                                      <w:pPr>
                                        <w:rPr>
                                          <w:sz w:val="12"/>
                                          <w:szCs w:val="14"/>
                                        </w:rPr>
                                      </w:pPr>
                                      <w:r>
                                        <w:rPr>
                                          <w:sz w:val="12"/>
                                          <w:szCs w:val="1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Zone de texte 109"/>
                                <wps:cNvSpPr txBox="1"/>
                                <wps:spPr>
                                  <a:xfrm>
                                    <a:off x="0" y="270344"/>
                                    <a:ext cx="183515" cy="186690"/>
                                  </a:xfrm>
                                  <a:prstGeom prst="rect">
                                    <a:avLst/>
                                  </a:prstGeom>
                                  <a:noFill/>
                                  <a:ln w="6350">
                                    <a:noFill/>
                                  </a:ln>
                                </wps:spPr>
                                <wps:txbx>
                                  <w:txbxContent>
                                    <w:p w14:paraId="0661B0EE" w14:textId="77777777" w:rsidR="00CC5C7F" w:rsidRPr="007672BF" w:rsidRDefault="00CC5C7F" w:rsidP="000E12CB">
                                      <w:pPr>
                                        <w:rPr>
                                          <w:sz w:val="12"/>
                                          <w:szCs w:val="14"/>
                                        </w:rPr>
                                      </w:pPr>
                                      <w:r>
                                        <w:rPr>
                                          <w:sz w:val="12"/>
                                          <w:szCs w:val="1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Zone de texte 110"/>
                                <wps:cNvSpPr txBox="1"/>
                                <wps:spPr>
                                  <a:xfrm>
                                    <a:off x="516834" y="286247"/>
                                    <a:ext cx="183515" cy="186690"/>
                                  </a:xfrm>
                                  <a:prstGeom prst="rect">
                                    <a:avLst/>
                                  </a:prstGeom>
                                  <a:noFill/>
                                  <a:ln w="6350">
                                    <a:noFill/>
                                  </a:ln>
                                </wps:spPr>
                                <wps:txbx>
                                  <w:txbxContent>
                                    <w:p w14:paraId="197635E8" w14:textId="77777777" w:rsidR="00CC5C7F" w:rsidRPr="007672BF" w:rsidRDefault="00CC5C7F" w:rsidP="000E12CB">
                                      <w:pPr>
                                        <w:rPr>
                                          <w:sz w:val="12"/>
                                          <w:szCs w:val="14"/>
                                        </w:rPr>
                                      </w:pPr>
                                      <w:r>
                                        <w:rPr>
                                          <w:sz w:val="12"/>
                                          <w:szCs w:val="14"/>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D9576AC" id="Groupe 684" o:spid="_x0000_s1218" style="position:absolute;left:0;text-align:left;margin-left:11.45pt;margin-top:2.1pt;width:175.55pt;height:47.95pt;z-index:251691008" coordsize="22296,6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">
                      <v:group id="Groupe 336" o:spid="_x0000_s1219" style="position:absolute;left:2495;top:553;width:4617;height:1810" coordsize="461727,18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line id="Connecteur droit 328" o:spid="_x0000_s1220" style="position:absolute;visibility:visible;mso-wrap-style:square" from="0,181070" to="461727,18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" strokecolor="red" strokeweight="2.25pt"/>
                        <v:line id="Connecteur droit 335" o:spid="_x0000_s1221" style="position:absolute;flip:y;visibility:visible;mso-wrap-style:square" from="231806,0" to="231806,17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" strokecolor="red" strokeweight="3pt"/>
                      </v:group>
                      <v:group id="Groupe 337" o:spid="_x0000_s1222" style="position:absolute;left:2527;top:2981;width:4617;height:1810;rotation:180" coordsize="461727,18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">
                        <v:line id="Connecteur droit 338" o:spid="_x0000_s1223" style="position:absolute;visibility:visible;mso-wrap-style:square" from="0,181070" to="461727,18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" strokecolor="#1f497d [3215]" strokeweight="2.25pt"/>
                        <v:line id="Connecteur droit 339" o:spid="_x0000_s1224" style="position:absolute;flip:y;visibility:visible;mso-wrap-style:square" from="231806,0" to="231806,17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" strokecolor="#1f497d [3215]" strokeweight="3pt"/>
                      </v:group>
                      <v:group id="Groupe 100" o:spid="_x0000_s1225" style="position:absolute;left:10441;width:7093;height:5880" coordsize="7094,5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96" o:spid="_x0000_s1226" type="#_x0000_t7" style="position:absolute;top:1651;width:6953;height:3036;rotation:14800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" adj="7951" fillcolor="white [3212]" strokecolor="#1f497d [3215]" strokeweight="2pt"/>
                        <v:line id="Connecteur droit 97" o:spid="_x0000_s1227" style="position:absolute;flip:y;visibility:visible;mso-wrap-style:square" from="3855,4815" to="3855,5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" strokecolor="#1f497d [3215]" strokeweight="2.25pt"/>
                        <v:shape id="Parallélogramme 98" o:spid="_x0000_s1228" type="#_x0000_t7" style="position:absolute;left:141;top:522;width:6953;height:3035;rotation:14800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" adj="7951" fillcolor="white [3212]" strokecolor="red" strokeweight="2pt"/>
                        <v:line id="Connecteur droit 99" o:spid="_x0000_s1229" style="position:absolute;visibility:visible;mso-wrap-style:square" from="3926,0" to="3926,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" strokecolor="red" strokeweight="2.25pt"/>
                      </v:group>
                      <v:group id="Groupe 126" o:spid="_x0000_s1230" style="position:absolute;top:2541;width:2946;height:3099" coordsize="294833,30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group id="Groupe 127" o:spid="_x0000_s1231" style="position:absolute;left:53174;top:105686;width:182880;height:182880" coordsize="18288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Connecteur droit avec flèche 352" o:spid="_x0000_s1232" type="#_x0000_t32" style="position:absolute;top:182456;width:18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" strokecolor="black [3213]">
                            <v:stroke endarrow="classic" endarrowwidth="narrow" endarrowlength="short"/>
                          </v:shape>
                          <v:shape id="Connecteur droit avec flèche 353" o:spid="_x0000_s1233" type="#_x0000_t32" style="position:absolute;left:-86783;top:91440;width:1828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" strokecolor="black [3213]">
                            <v:stroke endarrow="classic" endarrowwidth="narrow" endarrowlength="short"/>
                          </v:shape>
                        </v:group>
                        <v:shape id="Zone de texte 354" o:spid="_x0000_s1234" type="#_x0000_t202" style="position:absolute;left:111318;top:123245;width:183515;height:18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E38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z/AX+z4QjINd/AAAA//8DAFBLAQItABQABgAIAAAAIQDb4fbL7gAAAIUBAAATAAAAAAAA&#10;AAAAAAAAAAAAAABbQ29udGVudF9UeXBlc10ueG1sUEsBAi0AFAAGAAgAAAAhAFr0LFu/AAAAFQEA&#10;AAsAAAAAAAAAAAAAAAAAHwEAAF9yZWxzLy5yZWxzUEsBAi0AFAAGAAgAAAAhAKjYTfzHAAAA3AAA&#10;AA8AAAAAAAAAAAAAAAAABwIAAGRycy9kb3ducmV2LnhtbFBLBQYAAAAAAwADALcAAAD7AgAAAAA=&#10;" filled="f" stroked="f" strokeweight=".5pt">
                          <v:textbox>
                            <w:txbxContent>
                              <w:p w14:paraId="1869ACE0" w14:textId="77777777" w:rsidR="00CC5C7F" w:rsidRPr="007672BF" w:rsidRDefault="00CC5C7F" w:rsidP="000E12CB">
                                <w:pPr>
                                  <w:rPr>
                                    <w:sz w:val="12"/>
                                    <w:szCs w:val="14"/>
                                  </w:rPr>
                                </w:pPr>
                                <w:r>
                                  <w:rPr>
                                    <w:sz w:val="12"/>
                                    <w:szCs w:val="14"/>
                                  </w:rPr>
                                  <w:t>Y</w:t>
                                </w:r>
                              </w:p>
                            </w:txbxContent>
                          </v:textbox>
                        </v:shape>
                        <v:shape id="Zone de texte 355" o:spid="_x0000_s1235" type="#_x0000_t202" style="position:absolute;width:183515;height:18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hn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" filled="f" stroked="f" strokeweight=".5pt">
                          <v:textbox>
                            <w:txbxContent>
                              <w:p w14:paraId="5C6158DB" w14:textId="77777777" w:rsidR="00CC5C7F" w:rsidRPr="007672BF" w:rsidRDefault="00CC5C7F" w:rsidP="000E12CB">
                                <w:pPr>
                                  <w:rPr>
                                    <w:sz w:val="12"/>
                                    <w:szCs w:val="14"/>
                                  </w:rPr>
                                </w:pPr>
                                <w:r>
                                  <w:rPr>
                                    <w:sz w:val="12"/>
                                    <w:szCs w:val="14"/>
                                  </w:rPr>
                                  <w:t>Z</w:t>
                                </w:r>
                              </w:p>
                            </w:txbxContent>
                          </v:textbox>
                        </v:shape>
                      </v:group>
                      <v:group id="Groupe 115" o:spid="_x0000_s1236" style="position:absolute;left:15292;top:1361;width:7004;height:4729" coordsize="7003,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group id="Groupe 107" o:spid="_x0000_s1237" style="position:absolute;left:1295;top:1056;width:4801;height:3334" coordsize="480060,33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Connecteur droit avec flèche 105" o:spid="_x0000_s1238" type="#_x0000_t32" style="position:absolute;left:116682;top:112395;width:22479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" strokecolor="black [3213]">
                            <v:stroke endarrow="classic" endarrowwidth="narrow" endarrowlength="short"/>
                          </v:shape>
                          <v:shape id="Connecteur droit avec flèche 104" o:spid="_x0000_s1239" type="#_x0000_t32" style="position:absolute;top:226695;width:234315;height:1047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" strokecolor="black [3213]">
                            <v:stroke endarrow="classic" endarrowwidth="narrow" endarrowlength="short"/>
                          </v:shape>
                          <v:shape id="Connecteur droit avec flèche 106" o:spid="_x0000_s1240" type="#_x0000_t32" style="position:absolute;left:228600;top:229076;width:251460;height:104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" strokecolor="black [3213]">
                            <v:stroke endarrow="classic" endarrowwidth="narrow" endarrowlength="short"/>
                          </v:shape>
                        </v:group>
                        <v:shape id="Zone de texte 108" o:spid="_x0000_s1241" type="#_x0000_t202" style="position:absolute;left:2902;width:1835;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" filled="f" stroked="f" strokeweight=".5pt">
                          <v:textbox>
                            <w:txbxContent>
                              <w:p w14:paraId="54440625" w14:textId="77777777" w:rsidR="00CC5C7F" w:rsidRPr="007672BF" w:rsidRDefault="00CC5C7F" w:rsidP="000E12CB">
                                <w:pPr>
                                  <w:rPr>
                                    <w:sz w:val="12"/>
                                    <w:szCs w:val="14"/>
                                  </w:rPr>
                                </w:pPr>
                                <w:r>
                                  <w:rPr>
                                    <w:sz w:val="12"/>
                                    <w:szCs w:val="14"/>
                                  </w:rPr>
                                  <w:t>Z</w:t>
                                </w:r>
                              </w:p>
                            </w:txbxContent>
                          </v:textbox>
                        </v:shape>
                        <v:shape id="Zone de texte 109" o:spid="_x0000_s1242" type="#_x0000_t202" style="position:absolute;top:2703;width:183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14:paraId="0661B0EE" w14:textId="77777777" w:rsidR="00CC5C7F" w:rsidRPr="007672BF" w:rsidRDefault="00CC5C7F" w:rsidP="000E12CB">
                                <w:pPr>
                                  <w:rPr>
                                    <w:sz w:val="12"/>
                                    <w:szCs w:val="14"/>
                                  </w:rPr>
                                </w:pPr>
                                <w:r>
                                  <w:rPr>
                                    <w:sz w:val="12"/>
                                    <w:szCs w:val="14"/>
                                  </w:rPr>
                                  <w:t>X</w:t>
                                </w:r>
                              </w:p>
                            </w:txbxContent>
                          </v:textbox>
                        </v:shape>
                        <v:shape id="Zone de texte 110" o:spid="_x0000_s1243" type="#_x0000_t202" style="position:absolute;left:5168;top:2862;width:183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" filled="f" stroked="f" strokeweight=".5pt">
                          <v:textbox>
                            <w:txbxContent>
                              <w:p w14:paraId="197635E8" w14:textId="77777777" w:rsidR="00CC5C7F" w:rsidRPr="007672BF" w:rsidRDefault="00CC5C7F" w:rsidP="000E12CB">
                                <w:pPr>
                                  <w:rPr>
                                    <w:sz w:val="12"/>
                                    <w:szCs w:val="14"/>
                                  </w:rPr>
                                </w:pPr>
                                <w:r>
                                  <w:rPr>
                                    <w:sz w:val="12"/>
                                    <w:szCs w:val="14"/>
                                  </w:rPr>
                                  <w:t>Y</w:t>
                                </w:r>
                              </w:p>
                            </w:txbxContent>
                          </v:textbox>
                        </v:shape>
                      </v:group>
                    </v:group>
                  </w:pict>
                </mc:Fallback>
              </mc:AlternateContent>
            </w:r>
          </w:p>
        </w:tc>
        <w:tc>
          <w:tcPr>
            <w:tcW w:w="451" w:type="dxa"/>
            <w:tcBorders>
              <w:top w:val="single" w:sz="12" w:space="0" w:color="auto"/>
              <w:left w:val="single" w:sz="12" w:space="0" w:color="auto"/>
            </w:tcBorders>
            <w:vAlign w:val="center"/>
          </w:tcPr>
          <w:p w14:paraId="08DEDA28" w14:textId="77777777" w:rsidR="000E12CB" w:rsidRDefault="000E12CB" w:rsidP="00CF5BCF">
            <w:pPr>
              <w:jc w:val="center"/>
            </w:pPr>
            <w:r>
              <w:t>X</w:t>
            </w:r>
          </w:p>
        </w:tc>
        <w:tc>
          <w:tcPr>
            <w:tcW w:w="487" w:type="dxa"/>
            <w:tcBorders>
              <w:top w:val="single" w:sz="12" w:space="0" w:color="auto"/>
            </w:tcBorders>
            <w:vAlign w:val="center"/>
          </w:tcPr>
          <w:p w14:paraId="6863EB59" w14:textId="77777777" w:rsidR="000E12CB" w:rsidRDefault="000E12CB" w:rsidP="00CF5BCF">
            <w:pPr>
              <w:jc w:val="center"/>
            </w:pPr>
            <w:r>
              <w:t>1</w:t>
            </w:r>
          </w:p>
        </w:tc>
        <w:tc>
          <w:tcPr>
            <w:tcW w:w="490" w:type="dxa"/>
            <w:tcBorders>
              <w:top w:val="single" w:sz="12" w:space="0" w:color="auto"/>
              <w:right w:val="single" w:sz="12" w:space="0" w:color="auto"/>
            </w:tcBorders>
            <w:vAlign w:val="center"/>
          </w:tcPr>
          <w:p w14:paraId="5C48A5B9" w14:textId="77777777" w:rsidR="000E12CB" w:rsidRDefault="000E12CB" w:rsidP="00CF5BCF">
            <w:pPr>
              <w:jc w:val="center"/>
            </w:pPr>
            <w:r>
              <w:t>0</w:t>
            </w:r>
          </w:p>
        </w:tc>
      </w:tr>
      <w:tr w:rsidR="000E12CB" w14:paraId="3380D1DF" w14:textId="77777777" w:rsidTr="00CF5BCF">
        <w:trPr>
          <w:trHeight w:val="335"/>
          <w:jc w:val="center"/>
        </w:trPr>
        <w:tc>
          <w:tcPr>
            <w:tcW w:w="2183" w:type="dxa"/>
            <w:vMerge/>
            <w:tcBorders>
              <w:left w:val="single" w:sz="12" w:space="0" w:color="auto"/>
              <w:bottom w:val="single" w:sz="12" w:space="0" w:color="auto"/>
              <w:right w:val="single" w:sz="12" w:space="0" w:color="auto"/>
            </w:tcBorders>
            <w:vAlign w:val="center"/>
          </w:tcPr>
          <w:p w14:paraId="331EF383" w14:textId="77777777" w:rsidR="000E12CB" w:rsidRDefault="000E12CB" w:rsidP="00CF5BCF">
            <w:pPr>
              <w:jc w:val="center"/>
            </w:pPr>
          </w:p>
        </w:tc>
        <w:tc>
          <w:tcPr>
            <w:tcW w:w="3916" w:type="dxa"/>
            <w:vMerge/>
            <w:tcBorders>
              <w:left w:val="single" w:sz="12" w:space="0" w:color="auto"/>
              <w:bottom w:val="single" w:sz="12" w:space="0" w:color="auto"/>
              <w:right w:val="single" w:sz="12" w:space="0" w:color="auto"/>
            </w:tcBorders>
            <w:vAlign w:val="center"/>
          </w:tcPr>
          <w:p w14:paraId="4570B47E" w14:textId="77777777" w:rsidR="000E12CB" w:rsidRDefault="000E12CB" w:rsidP="00CF5BCF">
            <w:pPr>
              <w:jc w:val="center"/>
            </w:pPr>
          </w:p>
        </w:tc>
        <w:tc>
          <w:tcPr>
            <w:tcW w:w="451" w:type="dxa"/>
            <w:tcBorders>
              <w:left w:val="single" w:sz="12" w:space="0" w:color="auto"/>
            </w:tcBorders>
            <w:vAlign w:val="center"/>
          </w:tcPr>
          <w:p w14:paraId="0FC91FB1" w14:textId="77777777" w:rsidR="000E12CB" w:rsidRDefault="000E12CB" w:rsidP="00CF5BCF">
            <w:pPr>
              <w:jc w:val="center"/>
            </w:pPr>
            <w:r>
              <w:t>Y</w:t>
            </w:r>
          </w:p>
        </w:tc>
        <w:tc>
          <w:tcPr>
            <w:tcW w:w="487" w:type="dxa"/>
            <w:vAlign w:val="center"/>
          </w:tcPr>
          <w:p w14:paraId="31D17B94" w14:textId="77777777" w:rsidR="000E12CB" w:rsidRDefault="000E12CB" w:rsidP="00CF5BCF">
            <w:pPr>
              <w:jc w:val="center"/>
            </w:pPr>
            <w:r>
              <w:t>1</w:t>
            </w:r>
          </w:p>
        </w:tc>
        <w:tc>
          <w:tcPr>
            <w:tcW w:w="490" w:type="dxa"/>
            <w:tcBorders>
              <w:right w:val="single" w:sz="12" w:space="0" w:color="auto"/>
            </w:tcBorders>
            <w:vAlign w:val="center"/>
          </w:tcPr>
          <w:p w14:paraId="4C7EB209" w14:textId="77777777" w:rsidR="000E12CB" w:rsidRDefault="000E12CB" w:rsidP="00CF5BCF">
            <w:pPr>
              <w:jc w:val="center"/>
            </w:pPr>
            <w:r>
              <w:t>0</w:t>
            </w:r>
          </w:p>
        </w:tc>
      </w:tr>
      <w:tr w:rsidR="000E12CB" w14:paraId="7BBF1916" w14:textId="77777777" w:rsidTr="00CF5BCF">
        <w:trPr>
          <w:trHeight w:val="335"/>
          <w:jc w:val="center"/>
        </w:trPr>
        <w:tc>
          <w:tcPr>
            <w:tcW w:w="2183" w:type="dxa"/>
            <w:vMerge/>
            <w:tcBorders>
              <w:left w:val="single" w:sz="12" w:space="0" w:color="auto"/>
              <w:bottom w:val="single" w:sz="12" w:space="0" w:color="auto"/>
              <w:right w:val="single" w:sz="12" w:space="0" w:color="auto"/>
            </w:tcBorders>
            <w:vAlign w:val="center"/>
          </w:tcPr>
          <w:p w14:paraId="7000203D" w14:textId="77777777" w:rsidR="000E12CB" w:rsidRDefault="000E12CB" w:rsidP="00CF5BCF">
            <w:pPr>
              <w:jc w:val="center"/>
            </w:pPr>
          </w:p>
        </w:tc>
        <w:tc>
          <w:tcPr>
            <w:tcW w:w="3916" w:type="dxa"/>
            <w:vMerge/>
            <w:tcBorders>
              <w:left w:val="single" w:sz="12" w:space="0" w:color="auto"/>
              <w:bottom w:val="single" w:sz="12" w:space="0" w:color="auto"/>
              <w:right w:val="single" w:sz="12" w:space="0" w:color="auto"/>
            </w:tcBorders>
            <w:vAlign w:val="center"/>
          </w:tcPr>
          <w:p w14:paraId="4FE1C842" w14:textId="77777777" w:rsidR="000E12CB" w:rsidRDefault="000E12CB" w:rsidP="00CF5BCF">
            <w:pPr>
              <w:jc w:val="center"/>
            </w:pPr>
          </w:p>
        </w:tc>
        <w:tc>
          <w:tcPr>
            <w:tcW w:w="451" w:type="dxa"/>
            <w:tcBorders>
              <w:left w:val="single" w:sz="12" w:space="0" w:color="auto"/>
              <w:bottom w:val="single" w:sz="12" w:space="0" w:color="auto"/>
            </w:tcBorders>
            <w:vAlign w:val="center"/>
          </w:tcPr>
          <w:p w14:paraId="23CC6ECF" w14:textId="77777777" w:rsidR="000E12CB" w:rsidRDefault="000E12CB" w:rsidP="00CF5BCF">
            <w:pPr>
              <w:jc w:val="center"/>
            </w:pPr>
            <w:r>
              <w:t>Z</w:t>
            </w:r>
          </w:p>
        </w:tc>
        <w:tc>
          <w:tcPr>
            <w:tcW w:w="487" w:type="dxa"/>
            <w:tcBorders>
              <w:bottom w:val="single" w:sz="12" w:space="0" w:color="auto"/>
            </w:tcBorders>
            <w:vAlign w:val="center"/>
          </w:tcPr>
          <w:p w14:paraId="74C3C513" w14:textId="77777777" w:rsidR="000E12CB" w:rsidRDefault="000E12CB" w:rsidP="00CF5BCF">
            <w:pPr>
              <w:jc w:val="center"/>
            </w:pPr>
            <w:r>
              <w:t>0</w:t>
            </w:r>
          </w:p>
        </w:tc>
        <w:tc>
          <w:tcPr>
            <w:tcW w:w="490" w:type="dxa"/>
            <w:tcBorders>
              <w:bottom w:val="single" w:sz="12" w:space="0" w:color="auto"/>
              <w:right w:val="single" w:sz="12" w:space="0" w:color="auto"/>
            </w:tcBorders>
            <w:vAlign w:val="center"/>
          </w:tcPr>
          <w:p w14:paraId="156C6DDB" w14:textId="77777777" w:rsidR="000E12CB" w:rsidRDefault="000E12CB" w:rsidP="00CF5BCF">
            <w:pPr>
              <w:jc w:val="center"/>
            </w:pPr>
            <w:r>
              <w:t>1</w:t>
            </w:r>
          </w:p>
        </w:tc>
      </w:tr>
      <w:tr w:rsidR="000E12CB" w14:paraId="18840D36" w14:textId="77777777" w:rsidTr="00CF5BCF">
        <w:trPr>
          <w:trHeight w:val="325"/>
          <w:jc w:val="center"/>
        </w:trPr>
        <w:tc>
          <w:tcPr>
            <w:tcW w:w="2183" w:type="dxa"/>
            <w:vMerge w:val="restart"/>
            <w:tcBorders>
              <w:top w:val="single" w:sz="12" w:space="0" w:color="auto"/>
              <w:left w:val="single" w:sz="12" w:space="0" w:color="auto"/>
              <w:bottom w:val="single" w:sz="12" w:space="0" w:color="auto"/>
              <w:right w:val="single" w:sz="12" w:space="0" w:color="auto"/>
            </w:tcBorders>
            <w:vAlign w:val="center"/>
          </w:tcPr>
          <w:p w14:paraId="6D325979" w14:textId="77777777" w:rsidR="000E12CB" w:rsidRDefault="000E12CB" w:rsidP="00CF5BCF">
            <w:pPr>
              <w:jc w:val="center"/>
            </w:pPr>
            <w:r>
              <w:t>Encastrement</w:t>
            </w:r>
          </w:p>
        </w:tc>
        <w:tc>
          <w:tcPr>
            <w:tcW w:w="3916" w:type="dxa"/>
            <w:vMerge w:val="restart"/>
            <w:tcBorders>
              <w:top w:val="single" w:sz="12" w:space="0" w:color="auto"/>
              <w:left w:val="single" w:sz="12" w:space="0" w:color="auto"/>
              <w:bottom w:val="single" w:sz="12" w:space="0" w:color="auto"/>
              <w:right w:val="single" w:sz="12" w:space="0" w:color="auto"/>
            </w:tcBorders>
            <w:vAlign w:val="center"/>
          </w:tcPr>
          <w:p w14:paraId="3F9F7A28" w14:textId="77777777" w:rsidR="000E12CB" w:rsidRDefault="000E12CB" w:rsidP="00CF5BCF">
            <w:pPr>
              <w:jc w:val="center"/>
            </w:pPr>
            <w:r>
              <w:rPr>
                <w:noProof/>
              </w:rPr>
              <mc:AlternateContent>
                <mc:Choice Requires="wpg">
                  <w:drawing>
                    <wp:anchor distT="0" distB="0" distL="114300" distR="114300" simplePos="0" relativeHeight="251679744" behindDoc="0" locked="0" layoutInCell="1" allowOverlap="1" wp14:anchorId="3C2BB7EF" wp14:editId="4923F738">
                      <wp:simplePos x="0" y="0"/>
                      <wp:positionH relativeFrom="column">
                        <wp:posOffset>70843</wp:posOffset>
                      </wp:positionH>
                      <wp:positionV relativeFrom="paragraph">
                        <wp:posOffset>125965</wp:posOffset>
                      </wp:positionV>
                      <wp:extent cx="2337975" cy="550956"/>
                      <wp:effectExtent l="0" t="114300" r="0" b="40005"/>
                      <wp:wrapNone/>
                      <wp:docPr id="683" name="Groupe 683"/>
                      <wp:cNvGraphicFramePr/>
                      <a:graphic xmlns:a="http://schemas.openxmlformats.org/drawingml/2006/main">
                        <a:graphicData uri="http://schemas.microsoft.com/office/word/2010/wordprocessingGroup">
                          <wpg:wgp>
                            <wpg:cNvGrpSpPr/>
                            <wpg:grpSpPr>
                              <a:xfrm>
                                <a:off x="0" y="0"/>
                                <a:ext cx="2337975" cy="550956"/>
                                <a:chOff x="0" y="0"/>
                                <a:chExt cx="2337975" cy="550956"/>
                              </a:xfrm>
                            </wpg:grpSpPr>
                            <wpg:grpSp>
                              <wpg:cNvPr id="114" name="Groupe 114"/>
                              <wpg:cNvGrpSpPr/>
                              <wpg:grpSpPr>
                                <a:xfrm>
                                  <a:off x="0" y="182889"/>
                                  <a:ext cx="294640" cy="309880"/>
                                  <a:chOff x="0" y="0"/>
                                  <a:chExt cx="294833" cy="309935"/>
                                </a:xfrm>
                              </wpg:grpSpPr>
                              <wpg:grpSp>
                                <wpg:cNvPr id="348" name="Groupe 348"/>
                                <wpg:cNvGrpSpPr/>
                                <wpg:grpSpPr>
                                  <a:xfrm>
                                    <a:off x="53174" y="105686"/>
                                    <a:ext cx="182880" cy="182880"/>
                                    <a:chOff x="0" y="0"/>
                                    <a:chExt cx="182880" cy="182880"/>
                                  </a:xfrm>
                                </wpg:grpSpPr>
                                <wps:wsp>
                                  <wps:cNvPr id="340" name="Connecteur droit avec flèche 340"/>
                                  <wps:cNvCnPr/>
                                  <wps:spPr>
                                    <a:xfrm>
                                      <a:off x="0" y="182456"/>
                                      <a:ext cx="182880" cy="0"/>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s:wsp>
                                  <wps:cNvPr id="347" name="Connecteur droit avec flèche 347"/>
                                  <wps:cNvCnPr/>
                                  <wps:spPr>
                                    <a:xfrm rot="16200000">
                                      <a:off x="-86783" y="91440"/>
                                      <a:ext cx="182880" cy="0"/>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g:grpSp>
                              <wps:wsp>
                                <wps:cNvPr id="349" name="Zone de texte 349"/>
                                <wps:cNvSpPr txBox="1"/>
                                <wps:spPr>
                                  <a:xfrm>
                                    <a:off x="111318" y="123245"/>
                                    <a:ext cx="183515" cy="186690"/>
                                  </a:xfrm>
                                  <a:prstGeom prst="rect">
                                    <a:avLst/>
                                  </a:prstGeom>
                                  <a:noFill/>
                                  <a:ln w="6350">
                                    <a:noFill/>
                                  </a:ln>
                                </wps:spPr>
                                <wps:txbx>
                                  <w:txbxContent>
                                    <w:p w14:paraId="58B191BA" w14:textId="77777777" w:rsidR="00CC5C7F" w:rsidRPr="007672BF" w:rsidRDefault="00CC5C7F" w:rsidP="000E12CB">
                                      <w:pPr>
                                        <w:rPr>
                                          <w:sz w:val="12"/>
                                          <w:szCs w:val="14"/>
                                        </w:rPr>
                                      </w:pPr>
                                      <w:r>
                                        <w:rPr>
                                          <w:sz w:val="12"/>
                                          <w:szCs w:val="14"/>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0" name="Zone de texte 350"/>
                                <wps:cNvSpPr txBox="1"/>
                                <wps:spPr>
                                  <a:xfrm>
                                    <a:off x="0" y="0"/>
                                    <a:ext cx="183515" cy="186690"/>
                                  </a:xfrm>
                                  <a:prstGeom prst="rect">
                                    <a:avLst/>
                                  </a:prstGeom>
                                  <a:noFill/>
                                  <a:ln w="6350">
                                    <a:noFill/>
                                  </a:ln>
                                </wps:spPr>
                                <wps:txbx>
                                  <w:txbxContent>
                                    <w:p w14:paraId="732B29E5" w14:textId="77777777" w:rsidR="00CC5C7F" w:rsidRPr="007672BF" w:rsidRDefault="00CC5C7F" w:rsidP="000E12CB">
                                      <w:pPr>
                                        <w:rPr>
                                          <w:sz w:val="12"/>
                                          <w:szCs w:val="14"/>
                                        </w:rPr>
                                      </w:pPr>
                                      <w:r>
                                        <w:rPr>
                                          <w:sz w:val="12"/>
                                          <w:szCs w:val="1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3" name="Groupe 113"/>
                              <wpg:cNvGrpSpPr/>
                              <wpg:grpSpPr>
                                <a:xfrm>
                                  <a:off x="315388" y="0"/>
                                  <a:ext cx="512445" cy="358140"/>
                                  <a:chOff x="0" y="0"/>
                                  <a:chExt cx="512445" cy="358140"/>
                                </a:xfrm>
                              </wpg:grpSpPr>
                              <wps:wsp>
                                <wps:cNvPr id="111" name="Connecteur droit 111"/>
                                <wps:cNvCnPr/>
                                <wps:spPr>
                                  <a:xfrm>
                                    <a:off x="0" y="358140"/>
                                    <a:ext cx="51244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2" name="Connecteur droit 112"/>
                                <wps:cNvCnPr/>
                                <wps:spPr>
                                  <a:xfrm rot="16200000">
                                    <a:off x="74709" y="175260"/>
                                    <a:ext cx="35052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116" name="Groupe 116"/>
                              <wpg:cNvGrpSpPr/>
                              <wpg:grpSpPr>
                                <a:xfrm>
                                  <a:off x="1638205" y="78516"/>
                                  <a:ext cx="699770" cy="472440"/>
                                  <a:chOff x="0" y="0"/>
                                  <a:chExt cx="700349" cy="472937"/>
                                </a:xfrm>
                              </wpg:grpSpPr>
                              <wpg:grpSp>
                                <wpg:cNvPr id="117" name="Groupe 117"/>
                                <wpg:cNvGrpSpPr/>
                                <wpg:grpSpPr>
                                  <a:xfrm>
                                    <a:off x="129540" y="105686"/>
                                    <a:ext cx="480060" cy="333375"/>
                                    <a:chOff x="0" y="0"/>
                                    <a:chExt cx="480060" cy="333851"/>
                                  </a:xfrm>
                                </wpg:grpSpPr>
                                <wps:wsp>
                                  <wps:cNvPr id="118" name="Connecteur droit avec flèche 118"/>
                                  <wps:cNvCnPr/>
                                  <wps:spPr>
                                    <a:xfrm rot="16200000">
                                      <a:off x="116682" y="112395"/>
                                      <a:ext cx="224790" cy="0"/>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s:wsp>
                                  <wps:cNvPr id="119" name="Connecteur droit avec flèche 119"/>
                                  <wps:cNvCnPr/>
                                  <wps:spPr>
                                    <a:xfrm flipH="1">
                                      <a:off x="0" y="226695"/>
                                      <a:ext cx="234315" cy="104775"/>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s:wsp>
                                  <wps:cNvPr id="122" name="Connecteur droit avec flèche 122"/>
                                  <wps:cNvCnPr/>
                                  <wps:spPr>
                                    <a:xfrm>
                                      <a:off x="228600" y="229076"/>
                                      <a:ext cx="251460" cy="104775"/>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g:grpSp>
                              <wps:wsp>
                                <wps:cNvPr id="123" name="Zone de texte 123"/>
                                <wps:cNvSpPr txBox="1"/>
                                <wps:spPr>
                                  <a:xfrm>
                                    <a:off x="290222" y="0"/>
                                    <a:ext cx="183515" cy="186690"/>
                                  </a:xfrm>
                                  <a:prstGeom prst="rect">
                                    <a:avLst/>
                                  </a:prstGeom>
                                  <a:noFill/>
                                  <a:ln w="6350">
                                    <a:noFill/>
                                  </a:ln>
                                </wps:spPr>
                                <wps:txbx>
                                  <w:txbxContent>
                                    <w:p w14:paraId="5FBD31FE" w14:textId="77777777" w:rsidR="00CC5C7F" w:rsidRPr="007672BF" w:rsidRDefault="00CC5C7F" w:rsidP="000E12CB">
                                      <w:pPr>
                                        <w:rPr>
                                          <w:sz w:val="12"/>
                                          <w:szCs w:val="14"/>
                                        </w:rPr>
                                      </w:pPr>
                                      <w:r>
                                        <w:rPr>
                                          <w:sz w:val="12"/>
                                          <w:szCs w:val="1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Zone de texte 124"/>
                                <wps:cNvSpPr txBox="1"/>
                                <wps:spPr>
                                  <a:xfrm>
                                    <a:off x="0" y="270344"/>
                                    <a:ext cx="183515" cy="186690"/>
                                  </a:xfrm>
                                  <a:prstGeom prst="rect">
                                    <a:avLst/>
                                  </a:prstGeom>
                                  <a:noFill/>
                                  <a:ln w="6350">
                                    <a:noFill/>
                                  </a:ln>
                                </wps:spPr>
                                <wps:txbx>
                                  <w:txbxContent>
                                    <w:p w14:paraId="75352BFC" w14:textId="77777777" w:rsidR="00CC5C7F" w:rsidRPr="007672BF" w:rsidRDefault="00CC5C7F" w:rsidP="000E12CB">
                                      <w:pPr>
                                        <w:rPr>
                                          <w:sz w:val="12"/>
                                          <w:szCs w:val="14"/>
                                        </w:rPr>
                                      </w:pPr>
                                      <w:r>
                                        <w:rPr>
                                          <w:sz w:val="12"/>
                                          <w:szCs w:val="1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Zone de texte 125"/>
                                <wps:cNvSpPr txBox="1"/>
                                <wps:spPr>
                                  <a:xfrm>
                                    <a:off x="516834" y="286247"/>
                                    <a:ext cx="183515" cy="186690"/>
                                  </a:xfrm>
                                  <a:prstGeom prst="rect">
                                    <a:avLst/>
                                  </a:prstGeom>
                                  <a:noFill/>
                                  <a:ln w="6350">
                                    <a:noFill/>
                                  </a:ln>
                                </wps:spPr>
                                <wps:txbx>
                                  <w:txbxContent>
                                    <w:p w14:paraId="62496EA6" w14:textId="77777777" w:rsidR="00CC5C7F" w:rsidRPr="007672BF" w:rsidRDefault="00CC5C7F" w:rsidP="000E12CB">
                                      <w:pPr>
                                        <w:rPr>
                                          <w:sz w:val="12"/>
                                          <w:szCs w:val="14"/>
                                        </w:rPr>
                                      </w:pPr>
                                      <w:r>
                                        <w:rPr>
                                          <w:sz w:val="12"/>
                                          <w:szCs w:val="14"/>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58" name="Groupe 358"/>
                              <wpg:cNvGrpSpPr/>
                              <wpg:grpSpPr>
                                <a:xfrm>
                                  <a:off x="1112227" y="28078"/>
                                  <a:ext cx="694690" cy="452120"/>
                                  <a:chOff x="0" y="14148"/>
                                  <a:chExt cx="694690" cy="453571"/>
                                </a:xfrm>
                              </wpg:grpSpPr>
                              <wps:wsp>
                                <wps:cNvPr id="356" name="Parallélogramme 356"/>
                                <wps:cNvSpPr/>
                                <wps:spPr>
                                  <a:xfrm rot="1355069">
                                    <a:off x="0" y="164824"/>
                                    <a:ext cx="694690" cy="302895"/>
                                  </a:xfrm>
                                  <a:prstGeom prst="parallelogram">
                                    <a:avLst>
                                      <a:gd name="adj" fmla="val 84321"/>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Parallélogramme 357"/>
                                <wps:cNvSpPr/>
                                <wps:spPr>
                                  <a:xfrm rot="19808063">
                                    <a:off x="68005" y="14148"/>
                                    <a:ext cx="533400" cy="262255"/>
                                  </a:xfrm>
                                  <a:prstGeom prst="parallelogram">
                                    <a:avLst>
                                      <a:gd name="adj" fmla="val 63315"/>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C2BB7EF" id="Groupe 683" o:spid="_x0000_s1244" style="position:absolute;left:0;text-align:left;margin-left:5.6pt;margin-top:9.9pt;width:184.1pt;height:43.4pt;z-index:251679744" coordsize="23379,5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">
                      <v:group id="Groupe 114" o:spid="_x0000_s1245" style="position:absolute;top:1828;width:2946;height:3099" coordsize="294833,30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group id="Groupe 348" o:spid="_x0000_s1246" style="position:absolute;left:53174;top:105686;width:182880;height:182880" coordsize="18288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Connecteur droit avec flèche 340" o:spid="_x0000_s1247" type="#_x0000_t32" style="position:absolute;top:182456;width:18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" strokecolor="black [3213]">
                            <v:stroke endarrow="classic" endarrowwidth="narrow" endarrowlength="short"/>
                          </v:shape>
                          <v:shape id="Connecteur droit avec flèche 347" o:spid="_x0000_s1248" type="#_x0000_t32" style="position:absolute;left:-86783;top:91440;width:1828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" strokecolor="black [3213]">
                            <v:stroke endarrow="classic" endarrowwidth="narrow" endarrowlength="short"/>
                          </v:shape>
                        </v:group>
                        <v:shape id="Zone de texte 349" o:spid="_x0000_s1249" type="#_x0000_t202" style="position:absolute;left:111318;top:123245;width:183515;height:18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" filled="f" stroked="f" strokeweight=".5pt">
                          <v:textbox>
                            <w:txbxContent>
                              <w:p w14:paraId="58B191BA" w14:textId="77777777" w:rsidR="00CC5C7F" w:rsidRPr="007672BF" w:rsidRDefault="00CC5C7F" w:rsidP="000E12CB">
                                <w:pPr>
                                  <w:rPr>
                                    <w:sz w:val="12"/>
                                    <w:szCs w:val="14"/>
                                  </w:rPr>
                                </w:pPr>
                                <w:r>
                                  <w:rPr>
                                    <w:sz w:val="12"/>
                                    <w:szCs w:val="14"/>
                                  </w:rPr>
                                  <w:t>Y</w:t>
                                </w:r>
                              </w:p>
                            </w:txbxContent>
                          </v:textbox>
                        </v:shape>
                        <v:shape id="Zone de texte 350" o:spid="_x0000_s1250" type="#_x0000_t202" style="position:absolute;width:183515;height:18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" filled="f" stroked="f" strokeweight=".5pt">
                          <v:textbox>
                            <w:txbxContent>
                              <w:p w14:paraId="732B29E5" w14:textId="77777777" w:rsidR="00CC5C7F" w:rsidRPr="007672BF" w:rsidRDefault="00CC5C7F" w:rsidP="000E12CB">
                                <w:pPr>
                                  <w:rPr>
                                    <w:sz w:val="12"/>
                                    <w:szCs w:val="14"/>
                                  </w:rPr>
                                </w:pPr>
                                <w:r>
                                  <w:rPr>
                                    <w:sz w:val="12"/>
                                    <w:szCs w:val="14"/>
                                  </w:rPr>
                                  <w:t>Z</w:t>
                                </w:r>
                              </w:p>
                            </w:txbxContent>
                          </v:textbox>
                        </v:shape>
                      </v:group>
                      <v:group id="Groupe 113" o:spid="_x0000_s1251" style="position:absolute;left:3153;width:5125;height:3581" coordsize="512445,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line id="Connecteur droit 111" o:spid="_x0000_s1252" style="position:absolute;visibility:visible;mso-wrap-style:square" from="0,358140" to="512445,358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" strokecolor="red" strokeweight="2.25pt"/>
                        <v:line id="Connecteur droit 112" o:spid="_x0000_s1253" style="position:absolute;rotation:-90;visibility:visible;mso-wrap-style:square" from="74709,175260" to="425229,175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" strokecolor="red" strokeweight="2.25pt"/>
                      </v:group>
                      <v:group id="Groupe 116" o:spid="_x0000_s1254" style="position:absolute;left:16382;top:785;width:6997;height:4724" coordsize="7003,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group id="Groupe 117" o:spid="_x0000_s1255" style="position:absolute;left:1295;top:1056;width:4801;height:3334" coordsize="480060,33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Connecteur droit avec flèche 118" o:spid="_x0000_s1256" type="#_x0000_t32" style="position:absolute;left:116682;top:112395;width:22479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" strokecolor="black [3213]">
                            <v:stroke endarrow="classic" endarrowwidth="narrow" endarrowlength="short"/>
                          </v:shape>
                          <v:shape id="Connecteur droit avec flèche 119" o:spid="_x0000_s1257" type="#_x0000_t32" style="position:absolute;top:226695;width:234315;height:1047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" strokecolor="black [3213]">
                            <v:stroke endarrow="classic" endarrowwidth="narrow" endarrowlength="short"/>
                          </v:shape>
                          <v:shape id="Connecteur droit avec flèche 122" o:spid="_x0000_s1258" type="#_x0000_t32" style="position:absolute;left:228600;top:229076;width:251460;height:104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" strokecolor="black [3213]">
                            <v:stroke endarrow="classic" endarrowwidth="narrow" endarrowlength="short"/>
                          </v:shape>
                        </v:group>
                        <v:shape id="Zone de texte 123" o:spid="_x0000_s1259" type="#_x0000_t202" style="position:absolute;left:2902;width:1835;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8gUwwAAANwAAAAPAAAAZHJzL2Rvd25yZXYueG1sRE9Li8Iw&#10;EL4v7H8Is+BtTa0o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0vPIFMMAAADcAAAADwAA&#10;AAAAAAAAAAAAAAAHAgAAZHJzL2Rvd25yZXYueG1sUEsFBgAAAAADAAMAtwAAAPcCAAAAAA==&#10;" filled="f" stroked="f" strokeweight=".5pt">
                          <v:textbox>
                            <w:txbxContent>
                              <w:p w14:paraId="5FBD31FE" w14:textId="77777777" w:rsidR="00CC5C7F" w:rsidRPr="007672BF" w:rsidRDefault="00CC5C7F" w:rsidP="000E12CB">
                                <w:pPr>
                                  <w:rPr>
                                    <w:sz w:val="12"/>
                                    <w:szCs w:val="14"/>
                                  </w:rPr>
                                </w:pPr>
                                <w:r>
                                  <w:rPr>
                                    <w:sz w:val="12"/>
                                    <w:szCs w:val="14"/>
                                  </w:rPr>
                                  <w:t>Z</w:t>
                                </w:r>
                              </w:p>
                            </w:txbxContent>
                          </v:textbox>
                        </v:shape>
                        <v:shape id="Zone de texte 124" o:spid="_x0000_s1260" type="#_x0000_t202" style="position:absolute;top:2703;width:183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BgwwAAANwAAAAPAAAAZHJzL2Rvd25yZXYueG1sRE9Li8Iw&#10;EL4v7H8Is+BtTS0q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XRpQYMMAAADcAAAADwAA&#10;AAAAAAAAAAAAAAAHAgAAZHJzL2Rvd25yZXYueG1sUEsFBgAAAAADAAMAtwAAAPcCAAAAAA==&#10;" filled="f" stroked="f" strokeweight=".5pt">
                          <v:textbox>
                            <w:txbxContent>
                              <w:p w14:paraId="75352BFC" w14:textId="77777777" w:rsidR="00CC5C7F" w:rsidRPr="007672BF" w:rsidRDefault="00CC5C7F" w:rsidP="000E12CB">
                                <w:pPr>
                                  <w:rPr>
                                    <w:sz w:val="12"/>
                                    <w:szCs w:val="14"/>
                                  </w:rPr>
                                </w:pPr>
                                <w:r>
                                  <w:rPr>
                                    <w:sz w:val="12"/>
                                    <w:szCs w:val="14"/>
                                  </w:rPr>
                                  <w:t>X</w:t>
                                </w:r>
                              </w:p>
                            </w:txbxContent>
                          </v:textbox>
                        </v:shape>
                        <v:shape id="Zone de texte 125" o:spid="_x0000_s1261" type="#_x0000_t202" style="position:absolute;left:5168;top:2862;width:183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" filled="f" stroked="f" strokeweight=".5pt">
                          <v:textbox>
                            <w:txbxContent>
                              <w:p w14:paraId="62496EA6" w14:textId="77777777" w:rsidR="00CC5C7F" w:rsidRPr="007672BF" w:rsidRDefault="00CC5C7F" w:rsidP="000E12CB">
                                <w:pPr>
                                  <w:rPr>
                                    <w:sz w:val="12"/>
                                    <w:szCs w:val="14"/>
                                  </w:rPr>
                                </w:pPr>
                                <w:r>
                                  <w:rPr>
                                    <w:sz w:val="12"/>
                                    <w:szCs w:val="14"/>
                                  </w:rPr>
                                  <w:t>Y</w:t>
                                </w:r>
                              </w:p>
                            </w:txbxContent>
                          </v:textbox>
                        </v:shape>
                      </v:group>
                      <v:group id="Groupe 358" o:spid="_x0000_s1262" style="position:absolute;left:11122;top:280;width:6947;height:4521" coordorigin=",141" coordsize="6946,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Parallélogramme 356" o:spid="_x0000_s1263" type="#_x0000_t7" style="position:absolute;top:1648;width:6946;height:3029;rotation:14800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" adj="7941" fillcolor="white [3212]" strokecolor="red" strokeweight="2pt"/>
                        <v:shape id="Parallélogramme 357" o:spid="_x0000_s1264" type="#_x0000_t7" style="position:absolute;left:680;top:141;width:5334;height:2623;rotation:-19572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" adj="6724" fillcolor="white [3212]" strokecolor="red" strokeweight="2pt"/>
                      </v:group>
                    </v:group>
                  </w:pict>
                </mc:Fallback>
              </mc:AlternateContent>
            </w:r>
          </w:p>
        </w:tc>
        <w:tc>
          <w:tcPr>
            <w:tcW w:w="451" w:type="dxa"/>
            <w:tcBorders>
              <w:top w:val="single" w:sz="12" w:space="0" w:color="auto"/>
              <w:left w:val="single" w:sz="12" w:space="0" w:color="auto"/>
            </w:tcBorders>
            <w:vAlign w:val="center"/>
          </w:tcPr>
          <w:p w14:paraId="641E2C77" w14:textId="77777777" w:rsidR="000E12CB" w:rsidRDefault="000E12CB" w:rsidP="00CF5BCF">
            <w:pPr>
              <w:jc w:val="center"/>
            </w:pPr>
            <w:r>
              <w:t>X</w:t>
            </w:r>
          </w:p>
        </w:tc>
        <w:tc>
          <w:tcPr>
            <w:tcW w:w="487" w:type="dxa"/>
            <w:tcBorders>
              <w:top w:val="single" w:sz="12" w:space="0" w:color="auto"/>
            </w:tcBorders>
            <w:vAlign w:val="center"/>
          </w:tcPr>
          <w:p w14:paraId="749CCC8F" w14:textId="77777777" w:rsidR="000E12CB" w:rsidRDefault="000E12CB" w:rsidP="00CF5BCF">
            <w:pPr>
              <w:jc w:val="center"/>
            </w:pPr>
            <w:r>
              <w:t>0</w:t>
            </w:r>
          </w:p>
        </w:tc>
        <w:tc>
          <w:tcPr>
            <w:tcW w:w="490" w:type="dxa"/>
            <w:tcBorders>
              <w:top w:val="single" w:sz="12" w:space="0" w:color="auto"/>
              <w:right w:val="single" w:sz="12" w:space="0" w:color="auto"/>
            </w:tcBorders>
            <w:vAlign w:val="center"/>
          </w:tcPr>
          <w:p w14:paraId="3E608967" w14:textId="77777777" w:rsidR="000E12CB" w:rsidRDefault="000E12CB" w:rsidP="00CF5BCF">
            <w:pPr>
              <w:jc w:val="center"/>
            </w:pPr>
            <w:r>
              <w:t>0</w:t>
            </w:r>
          </w:p>
        </w:tc>
      </w:tr>
      <w:tr w:rsidR="000E12CB" w14:paraId="7E025E4F" w14:textId="77777777" w:rsidTr="00CF5BCF">
        <w:trPr>
          <w:trHeight w:val="335"/>
          <w:jc w:val="center"/>
        </w:trPr>
        <w:tc>
          <w:tcPr>
            <w:tcW w:w="2183" w:type="dxa"/>
            <w:vMerge/>
            <w:tcBorders>
              <w:left w:val="single" w:sz="12" w:space="0" w:color="auto"/>
              <w:bottom w:val="single" w:sz="12" w:space="0" w:color="auto"/>
              <w:right w:val="single" w:sz="12" w:space="0" w:color="auto"/>
            </w:tcBorders>
            <w:vAlign w:val="center"/>
          </w:tcPr>
          <w:p w14:paraId="1CFB8D76" w14:textId="77777777" w:rsidR="000E12CB" w:rsidRDefault="000E12CB" w:rsidP="00CF5BCF">
            <w:pPr>
              <w:jc w:val="center"/>
            </w:pPr>
          </w:p>
        </w:tc>
        <w:tc>
          <w:tcPr>
            <w:tcW w:w="3916" w:type="dxa"/>
            <w:vMerge/>
            <w:tcBorders>
              <w:left w:val="single" w:sz="12" w:space="0" w:color="auto"/>
              <w:bottom w:val="single" w:sz="12" w:space="0" w:color="auto"/>
              <w:right w:val="single" w:sz="12" w:space="0" w:color="auto"/>
            </w:tcBorders>
            <w:vAlign w:val="center"/>
          </w:tcPr>
          <w:p w14:paraId="796EAE39" w14:textId="77777777" w:rsidR="000E12CB" w:rsidRDefault="000E12CB" w:rsidP="00CF5BCF">
            <w:pPr>
              <w:jc w:val="center"/>
            </w:pPr>
          </w:p>
        </w:tc>
        <w:tc>
          <w:tcPr>
            <w:tcW w:w="451" w:type="dxa"/>
            <w:tcBorders>
              <w:left w:val="single" w:sz="12" w:space="0" w:color="auto"/>
            </w:tcBorders>
            <w:vAlign w:val="center"/>
          </w:tcPr>
          <w:p w14:paraId="261EB00D" w14:textId="77777777" w:rsidR="000E12CB" w:rsidRDefault="000E12CB" w:rsidP="00CF5BCF">
            <w:pPr>
              <w:jc w:val="center"/>
            </w:pPr>
            <w:r>
              <w:t>Y</w:t>
            </w:r>
          </w:p>
        </w:tc>
        <w:tc>
          <w:tcPr>
            <w:tcW w:w="487" w:type="dxa"/>
            <w:vAlign w:val="center"/>
          </w:tcPr>
          <w:p w14:paraId="0254B992" w14:textId="77777777" w:rsidR="000E12CB" w:rsidRDefault="000E12CB" w:rsidP="00CF5BCF">
            <w:pPr>
              <w:jc w:val="center"/>
            </w:pPr>
            <w:r>
              <w:t>0</w:t>
            </w:r>
          </w:p>
        </w:tc>
        <w:tc>
          <w:tcPr>
            <w:tcW w:w="490" w:type="dxa"/>
            <w:tcBorders>
              <w:right w:val="single" w:sz="12" w:space="0" w:color="auto"/>
            </w:tcBorders>
            <w:vAlign w:val="center"/>
          </w:tcPr>
          <w:p w14:paraId="075FB729" w14:textId="77777777" w:rsidR="000E12CB" w:rsidRDefault="000E12CB" w:rsidP="00CF5BCF">
            <w:pPr>
              <w:jc w:val="center"/>
            </w:pPr>
            <w:r>
              <w:t>0</w:t>
            </w:r>
          </w:p>
        </w:tc>
      </w:tr>
      <w:tr w:rsidR="000E12CB" w14:paraId="7E41C15F" w14:textId="77777777" w:rsidTr="00CF5BCF">
        <w:trPr>
          <w:trHeight w:val="335"/>
          <w:jc w:val="center"/>
        </w:trPr>
        <w:tc>
          <w:tcPr>
            <w:tcW w:w="2183" w:type="dxa"/>
            <w:vMerge/>
            <w:tcBorders>
              <w:left w:val="single" w:sz="12" w:space="0" w:color="auto"/>
              <w:bottom w:val="single" w:sz="12" w:space="0" w:color="auto"/>
              <w:right w:val="single" w:sz="12" w:space="0" w:color="auto"/>
            </w:tcBorders>
            <w:vAlign w:val="center"/>
          </w:tcPr>
          <w:p w14:paraId="3BE8F94C" w14:textId="77777777" w:rsidR="000E12CB" w:rsidRDefault="000E12CB" w:rsidP="00CF5BCF">
            <w:pPr>
              <w:jc w:val="center"/>
            </w:pPr>
          </w:p>
        </w:tc>
        <w:tc>
          <w:tcPr>
            <w:tcW w:w="3916" w:type="dxa"/>
            <w:vMerge/>
            <w:tcBorders>
              <w:left w:val="single" w:sz="12" w:space="0" w:color="auto"/>
              <w:bottom w:val="single" w:sz="12" w:space="0" w:color="auto"/>
              <w:right w:val="single" w:sz="12" w:space="0" w:color="auto"/>
            </w:tcBorders>
            <w:vAlign w:val="center"/>
          </w:tcPr>
          <w:p w14:paraId="73B0A5DC" w14:textId="77777777" w:rsidR="000E12CB" w:rsidRDefault="000E12CB" w:rsidP="00CF5BCF">
            <w:pPr>
              <w:jc w:val="center"/>
            </w:pPr>
          </w:p>
        </w:tc>
        <w:tc>
          <w:tcPr>
            <w:tcW w:w="451" w:type="dxa"/>
            <w:tcBorders>
              <w:left w:val="single" w:sz="12" w:space="0" w:color="auto"/>
              <w:bottom w:val="single" w:sz="12" w:space="0" w:color="auto"/>
            </w:tcBorders>
            <w:vAlign w:val="center"/>
          </w:tcPr>
          <w:p w14:paraId="5AD7CD2D" w14:textId="77777777" w:rsidR="000E12CB" w:rsidRDefault="000E12CB" w:rsidP="00CF5BCF">
            <w:pPr>
              <w:jc w:val="center"/>
            </w:pPr>
            <w:r>
              <w:t>Z</w:t>
            </w:r>
          </w:p>
        </w:tc>
        <w:tc>
          <w:tcPr>
            <w:tcW w:w="487" w:type="dxa"/>
            <w:tcBorders>
              <w:bottom w:val="single" w:sz="12" w:space="0" w:color="auto"/>
            </w:tcBorders>
            <w:vAlign w:val="center"/>
          </w:tcPr>
          <w:p w14:paraId="23E712B0" w14:textId="77777777" w:rsidR="000E12CB" w:rsidRDefault="000E12CB" w:rsidP="00CF5BCF">
            <w:pPr>
              <w:jc w:val="center"/>
            </w:pPr>
            <w:r>
              <w:t>0</w:t>
            </w:r>
          </w:p>
        </w:tc>
        <w:tc>
          <w:tcPr>
            <w:tcW w:w="490" w:type="dxa"/>
            <w:tcBorders>
              <w:bottom w:val="single" w:sz="12" w:space="0" w:color="auto"/>
              <w:right w:val="single" w:sz="12" w:space="0" w:color="auto"/>
            </w:tcBorders>
            <w:vAlign w:val="center"/>
          </w:tcPr>
          <w:p w14:paraId="72C4AD85" w14:textId="77777777" w:rsidR="000E12CB" w:rsidRDefault="000E12CB" w:rsidP="00CF5BCF">
            <w:pPr>
              <w:jc w:val="center"/>
            </w:pPr>
            <w:r>
              <w:t>0</w:t>
            </w:r>
          </w:p>
        </w:tc>
      </w:tr>
      <w:tr w:rsidR="000E12CB" w14:paraId="78D621D7" w14:textId="77777777" w:rsidTr="00CF5BCF">
        <w:trPr>
          <w:trHeight w:val="325"/>
          <w:jc w:val="center"/>
        </w:trPr>
        <w:tc>
          <w:tcPr>
            <w:tcW w:w="2183" w:type="dxa"/>
            <w:vMerge w:val="restart"/>
            <w:tcBorders>
              <w:top w:val="single" w:sz="12" w:space="0" w:color="auto"/>
              <w:left w:val="single" w:sz="12" w:space="0" w:color="auto"/>
              <w:bottom w:val="single" w:sz="12" w:space="0" w:color="auto"/>
              <w:right w:val="single" w:sz="12" w:space="0" w:color="auto"/>
            </w:tcBorders>
            <w:vAlign w:val="center"/>
          </w:tcPr>
          <w:p w14:paraId="3BA455AB" w14:textId="77777777" w:rsidR="000E12CB" w:rsidRDefault="000E12CB" w:rsidP="00CF5BCF">
            <w:pPr>
              <w:jc w:val="center"/>
            </w:pPr>
            <w:r>
              <w:t xml:space="preserve">Glissière d’axe </w:t>
            </w:r>
            <m:oMath>
              <m:acc>
                <m:accPr>
                  <m:chr m:val="⃗"/>
                  <m:ctrlPr>
                    <w:rPr>
                      <w:rFonts w:ascii="Cambria Math" w:hAnsi="Cambria Math"/>
                      <w:i/>
                    </w:rPr>
                  </m:ctrlPr>
                </m:accPr>
                <m:e>
                  <m:r>
                    <w:rPr>
                      <w:rFonts w:ascii="Cambria Math" w:hAnsi="Cambria Math"/>
                    </w:rPr>
                    <m:t>X</m:t>
                  </m:r>
                </m:e>
              </m:acc>
            </m:oMath>
          </w:p>
        </w:tc>
        <w:tc>
          <w:tcPr>
            <w:tcW w:w="3916" w:type="dxa"/>
            <w:vMerge w:val="restart"/>
            <w:tcBorders>
              <w:top w:val="single" w:sz="12" w:space="0" w:color="auto"/>
              <w:left w:val="single" w:sz="12" w:space="0" w:color="auto"/>
              <w:bottom w:val="single" w:sz="12" w:space="0" w:color="auto"/>
              <w:right w:val="single" w:sz="12" w:space="0" w:color="auto"/>
            </w:tcBorders>
            <w:vAlign w:val="center"/>
          </w:tcPr>
          <w:p w14:paraId="2A775A36" w14:textId="77777777" w:rsidR="000E12CB" w:rsidRDefault="000E12CB" w:rsidP="00CF5BCF">
            <w:pPr>
              <w:jc w:val="center"/>
            </w:pPr>
            <w:r>
              <w:rPr>
                <w:noProof/>
              </w:rPr>
              <mc:AlternateContent>
                <mc:Choice Requires="wpg">
                  <w:drawing>
                    <wp:anchor distT="0" distB="0" distL="114300" distR="114300" simplePos="0" relativeHeight="251681792" behindDoc="0" locked="0" layoutInCell="1" allowOverlap="1" wp14:anchorId="4232FFCB" wp14:editId="03CFFD75">
                      <wp:simplePos x="0" y="0"/>
                      <wp:positionH relativeFrom="column">
                        <wp:posOffset>111684</wp:posOffset>
                      </wp:positionH>
                      <wp:positionV relativeFrom="paragraph">
                        <wp:posOffset>14682</wp:posOffset>
                      </wp:positionV>
                      <wp:extent cx="2299970" cy="656072"/>
                      <wp:effectExtent l="0" t="0" r="0" b="29845"/>
                      <wp:wrapNone/>
                      <wp:docPr id="682" name="Groupe 682"/>
                      <wp:cNvGraphicFramePr/>
                      <a:graphic xmlns:a="http://schemas.openxmlformats.org/drawingml/2006/main">
                        <a:graphicData uri="http://schemas.microsoft.com/office/word/2010/wordprocessingGroup">
                          <wpg:wgp>
                            <wpg:cNvGrpSpPr/>
                            <wpg:grpSpPr>
                              <a:xfrm>
                                <a:off x="0" y="0"/>
                                <a:ext cx="2299970" cy="656072"/>
                                <a:chOff x="0" y="0"/>
                                <a:chExt cx="2299970" cy="656072"/>
                              </a:xfrm>
                            </wpg:grpSpPr>
                            <wps:wsp>
                              <wps:cNvPr id="145" name="Connecteur droit 145"/>
                              <wps:cNvCnPr/>
                              <wps:spPr>
                                <a:xfrm rot="10800000" flipV="1">
                                  <a:off x="391164" y="0"/>
                                  <a:ext cx="0" cy="120015"/>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147" name="Connecteur droit 147"/>
                              <wps:cNvCnPr/>
                              <wps:spPr>
                                <a:xfrm rot="10800000" flipV="1">
                                  <a:off x="1593724" y="9076"/>
                                  <a:ext cx="0" cy="16510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cNvPr id="164" name="Groupe 164"/>
                              <wpg:cNvGrpSpPr/>
                              <wpg:grpSpPr>
                                <a:xfrm>
                                  <a:off x="0" y="71237"/>
                                  <a:ext cx="2299970" cy="584835"/>
                                  <a:chOff x="0" y="0"/>
                                  <a:chExt cx="2299970" cy="584836"/>
                                </a:xfrm>
                              </wpg:grpSpPr>
                              <wps:wsp>
                                <wps:cNvPr id="159" name="Connecteur droit 159"/>
                                <wps:cNvCnPr/>
                                <wps:spPr>
                                  <a:xfrm rot="5400000" flipH="1">
                                    <a:off x="1394143" y="272098"/>
                                    <a:ext cx="74295" cy="15494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cNvPr id="359" name="Groupe 359"/>
                                <wpg:cNvGrpSpPr/>
                                <wpg:grpSpPr>
                                  <a:xfrm>
                                    <a:off x="0" y="238126"/>
                                    <a:ext cx="294640" cy="309880"/>
                                    <a:chOff x="0" y="0"/>
                                    <a:chExt cx="294833" cy="309935"/>
                                  </a:xfrm>
                                </wpg:grpSpPr>
                                <wpg:grpSp>
                                  <wpg:cNvPr id="360" name="Groupe 360"/>
                                  <wpg:cNvGrpSpPr/>
                                  <wpg:grpSpPr>
                                    <a:xfrm>
                                      <a:off x="53174" y="105686"/>
                                      <a:ext cx="182880" cy="182880"/>
                                      <a:chOff x="0" y="0"/>
                                      <a:chExt cx="182880" cy="182880"/>
                                    </a:xfrm>
                                  </wpg:grpSpPr>
                                  <wps:wsp>
                                    <wps:cNvPr id="361" name="Connecteur droit avec flèche 361"/>
                                    <wps:cNvCnPr/>
                                    <wps:spPr>
                                      <a:xfrm>
                                        <a:off x="0" y="182456"/>
                                        <a:ext cx="182880" cy="0"/>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s:wsp>
                                    <wps:cNvPr id="362" name="Connecteur droit avec flèche 362"/>
                                    <wps:cNvCnPr/>
                                    <wps:spPr>
                                      <a:xfrm rot="16200000">
                                        <a:off x="-86783" y="91440"/>
                                        <a:ext cx="182880" cy="0"/>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g:grpSp>
                                <wps:wsp>
                                  <wps:cNvPr id="363" name="Zone de texte 363"/>
                                  <wps:cNvSpPr txBox="1"/>
                                  <wps:spPr>
                                    <a:xfrm>
                                      <a:off x="111318" y="123245"/>
                                      <a:ext cx="183515" cy="186690"/>
                                    </a:xfrm>
                                    <a:prstGeom prst="rect">
                                      <a:avLst/>
                                    </a:prstGeom>
                                    <a:noFill/>
                                    <a:ln w="6350">
                                      <a:noFill/>
                                    </a:ln>
                                  </wps:spPr>
                                  <wps:txbx>
                                    <w:txbxContent>
                                      <w:p w14:paraId="09E377B5" w14:textId="77777777" w:rsidR="00CC5C7F" w:rsidRPr="007672BF" w:rsidRDefault="00CC5C7F" w:rsidP="000E12CB">
                                        <w:pPr>
                                          <w:rPr>
                                            <w:sz w:val="12"/>
                                            <w:szCs w:val="14"/>
                                          </w:rPr>
                                        </w:pPr>
                                        <w:r>
                                          <w:rPr>
                                            <w:sz w:val="12"/>
                                            <w:szCs w:val="1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4" name="Zone de texte 364"/>
                                  <wps:cNvSpPr txBox="1"/>
                                  <wps:spPr>
                                    <a:xfrm>
                                      <a:off x="0" y="0"/>
                                      <a:ext cx="183515" cy="186690"/>
                                    </a:xfrm>
                                    <a:prstGeom prst="rect">
                                      <a:avLst/>
                                    </a:prstGeom>
                                    <a:noFill/>
                                    <a:ln w="6350">
                                      <a:noFill/>
                                    </a:ln>
                                  </wps:spPr>
                                  <wps:txbx>
                                    <w:txbxContent>
                                      <w:p w14:paraId="5B27F810" w14:textId="77777777" w:rsidR="00CC5C7F" w:rsidRPr="007672BF" w:rsidRDefault="00CC5C7F" w:rsidP="000E12CB">
                                        <w:pPr>
                                          <w:rPr>
                                            <w:sz w:val="12"/>
                                            <w:szCs w:val="14"/>
                                          </w:rPr>
                                        </w:pPr>
                                        <w:r>
                                          <w:rPr>
                                            <w:sz w:val="12"/>
                                            <w:szCs w:val="1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65" name="Groupe 365"/>
                                <wpg:cNvGrpSpPr/>
                                <wpg:grpSpPr>
                                  <a:xfrm>
                                    <a:off x="872490" y="234316"/>
                                    <a:ext cx="294640" cy="309880"/>
                                    <a:chOff x="0" y="0"/>
                                    <a:chExt cx="294833" cy="309935"/>
                                  </a:xfrm>
                                </wpg:grpSpPr>
                                <wpg:grpSp>
                                  <wpg:cNvPr id="366" name="Groupe 366"/>
                                  <wpg:cNvGrpSpPr/>
                                  <wpg:grpSpPr>
                                    <a:xfrm>
                                      <a:off x="53174" y="105686"/>
                                      <a:ext cx="182880" cy="182880"/>
                                      <a:chOff x="0" y="0"/>
                                      <a:chExt cx="182880" cy="182880"/>
                                    </a:xfrm>
                                  </wpg:grpSpPr>
                                  <wps:wsp>
                                    <wps:cNvPr id="367" name="Connecteur droit avec flèche 367"/>
                                    <wps:cNvCnPr/>
                                    <wps:spPr>
                                      <a:xfrm>
                                        <a:off x="0" y="182456"/>
                                        <a:ext cx="182880" cy="0"/>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s:wsp>
                                    <wps:cNvPr id="368" name="Connecteur droit avec flèche 368"/>
                                    <wps:cNvCnPr/>
                                    <wps:spPr>
                                      <a:xfrm rot="16200000">
                                        <a:off x="-86783" y="91440"/>
                                        <a:ext cx="182880" cy="0"/>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g:grpSp>
                                <wps:wsp>
                                  <wps:cNvPr id="369" name="Zone de texte 369"/>
                                  <wps:cNvSpPr txBox="1"/>
                                  <wps:spPr>
                                    <a:xfrm>
                                      <a:off x="111318" y="123245"/>
                                      <a:ext cx="183515" cy="186690"/>
                                    </a:xfrm>
                                    <a:prstGeom prst="rect">
                                      <a:avLst/>
                                    </a:prstGeom>
                                    <a:noFill/>
                                    <a:ln w="6350">
                                      <a:noFill/>
                                    </a:ln>
                                  </wps:spPr>
                                  <wps:txbx>
                                    <w:txbxContent>
                                      <w:p w14:paraId="53AB037D" w14:textId="77777777" w:rsidR="00CC5C7F" w:rsidRPr="007672BF" w:rsidRDefault="00CC5C7F" w:rsidP="000E12CB">
                                        <w:pPr>
                                          <w:rPr>
                                            <w:sz w:val="12"/>
                                            <w:szCs w:val="14"/>
                                          </w:rPr>
                                        </w:pPr>
                                        <w:r>
                                          <w:rPr>
                                            <w:sz w:val="12"/>
                                            <w:szCs w:val="14"/>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0" name="Zone de texte 370"/>
                                  <wps:cNvSpPr txBox="1"/>
                                  <wps:spPr>
                                    <a:xfrm>
                                      <a:off x="0" y="0"/>
                                      <a:ext cx="183515" cy="186690"/>
                                    </a:xfrm>
                                    <a:prstGeom prst="rect">
                                      <a:avLst/>
                                    </a:prstGeom>
                                    <a:noFill/>
                                    <a:ln w="6350">
                                      <a:noFill/>
                                    </a:ln>
                                  </wps:spPr>
                                  <wps:txbx>
                                    <w:txbxContent>
                                      <w:p w14:paraId="568E54E2" w14:textId="77777777" w:rsidR="00CC5C7F" w:rsidRPr="007672BF" w:rsidRDefault="00CC5C7F" w:rsidP="000E12CB">
                                        <w:pPr>
                                          <w:rPr>
                                            <w:sz w:val="12"/>
                                            <w:szCs w:val="14"/>
                                          </w:rPr>
                                        </w:pPr>
                                        <w:r>
                                          <w:rPr>
                                            <w:sz w:val="12"/>
                                            <w:szCs w:val="1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71" name="Groupe 371"/>
                                <wpg:cNvGrpSpPr/>
                                <wpg:grpSpPr>
                                  <a:xfrm>
                                    <a:off x="1600200" y="112396"/>
                                    <a:ext cx="699770" cy="472440"/>
                                    <a:chOff x="0" y="0"/>
                                    <a:chExt cx="700349" cy="472937"/>
                                  </a:xfrm>
                                </wpg:grpSpPr>
                                <wpg:grpSp>
                                  <wpg:cNvPr id="372" name="Groupe 372"/>
                                  <wpg:cNvGrpSpPr/>
                                  <wpg:grpSpPr>
                                    <a:xfrm>
                                      <a:off x="129540" y="105686"/>
                                      <a:ext cx="480060" cy="333375"/>
                                      <a:chOff x="0" y="0"/>
                                      <a:chExt cx="480060" cy="333851"/>
                                    </a:xfrm>
                                  </wpg:grpSpPr>
                                  <wps:wsp>
                                    <wps:cNvPr id="373" name="Connecteur droit avec flèche 373"/>
                                    <wps:cNvCnPr/>
                                    <wps:spPr>
                                      <a:xfrm rot="16200000">
                                        <a:off x="116682" y="112395"/>
                                        <a:ext cx="224790" cy="0"/>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s:wsp>
                                    <wps:cNvPr id="133" name="Connecteur droit avec flèche 133"/>
                                    <wps:cNvCnPr/>
                                    <wps:spPr>
                                      <a:xfrm flipH="1">
                                        <a:off x="0" y="226695"/>
                                        <a:ext cx="234315" cy="104775"/>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s:wsp>
                                    <wps:cNvPr id="134" name="Connecteur droit avec flèche 134"/>
                                    <wps:cNvCnPr/>
                                    <wps:spPr>
                                      <a:xfrm>
                                        <a:off x="228600" y="229076"/>
                                        <a:ext cx="251460" cy="104775"/>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g:grpSp>
                                <wps:wsp>
                                  <wps:cNvPr id="135" name="Zone de texte 135"/>
                                  <wps:cNvSpPr txBox="1"/>
                                  <wps:spPr>
                                    <a:xfrm>
                                      <a:off x="290222" y="0"/>
                                      <a:ext cx="183515" cy="186690"/>
                                    </a:xfrm>
                                    <a:prstGeom prst="rect">
                                      <a:avLst/>
                                    </a:prstGeom>
                                    <a:noFill/>
                                    <a:ln w="6350">
                                      <a:noFill/>
                                    </a:ln>
                                  </wps:spPr>
                                  <wps:txbx>
                                    <w:txbxContent>
                                      <w:p w14:paraId="23EE71FF" w14:textId="77777777" w:rsidR="00CC5C7F" w:rsidRPr="007672BF" w:rsidRDefault="00CC5C7F" w:rsidP="000E12CB">
                                        <w:pPr>
                                          <w:rPr>
                                            <w:sz w:val="12"/>
                                            <w:szCs w:val="14"/>
                                          </w:rPr>
                                        </w:pPr>
                                        <w:r>
                                          <w:rPr>
                                            <w:sz w:val="12"/>
                                            <w:szCs w:val="1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Zone de texte 136"/>
                                  <wps:cNvSpPr txBox="1"/>
                                  <wps:spPr>
                                    <a:xfrm>
                                      <a:off x="0" y="270344"/>
                                      <a:ext cx="183515" cy="186690"/>
                                    </a:xfrm>
                                    <a:prstGeom prst="rect">
                                      <a:avLst/>
                                    </a:prstGeom>
                                    <a:noFill/>
                                    <a:ln w="6350">
                                      <a:noFill/>
                                    </a:ln>
                                  </wps:spPr>
                                  <wps:txbx>
                                    <w:txbxContent>
                                      <w:p w14:paraId="1B5FD4A8" w14:textId="77777777" w:rsidR="00CC5C7F" w:rsidRPr="007672BF" w:rsidRDefault="00CC5C7F" w:rsidP="000E12CB">
                                        <w:pPr>
                                          <w:rPr>
                                            <w:sz w:val="12"/>
                                            <w:szCs w:val="14"/>
                                          </w:rPr>
                                        </w:pPr>
                                        <w:r>
                                          <w:rPr>
                                            <w:sz w:val="12"/>
                                            <w:szCs w:val="1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Zone de texte 137"/>
                                  <wps:cNvSpPr txBox="1"/>
                                  <wps:spPr>
                                    <a:xfrm>
                                      <a:off x="516834" y="286247"/>
                                      <a:ext cx="183515" cy="186690"/>
                                    </a:xfrm>
                                    <a:prstGeom prst="rect">
                                      <a:avLst/>
                                    </a:prstGeom>
                                    <a:noFill/>
                                    <a:ln w="6350">
                                      <a:noFill/>
                                    </a:ln>
                                  </wps:spPr>
                                  <wps:txbx>
                                    <w:txbxContent>
                                      <w:p w14:paraId="0242D120" w14:textId="77777777" w:rsidR="00CC5C7F" w:rsidRPr="007672BF" w:rsidRDefault="00CC5C7F" w:rsidP="000E12CB">
                                        <w:pPr>
                                          <w:rPr>
                                            <w:sz w:val="12"/>
                                            <w:szCs w:val="14"/>
                                          </w:rPr>
                                        </w:pPr>
                                        <w:r>
                                          <w:rPr>
                                            <w:sz w:val="12"/>
                                            <w:szCs w:val="14"/>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0" name="Groupe 140"/>
                                <wpg:cNvGrpSpPr/>
                                <wpg:grpSpPr>
                                  <a:xfrm>
                                    <a:off x="60960" y="131446"/>
                                    <a:ext cx="734695" cy="242570"/>
                                    <a:chOff x="0" y="0"/>
                                    <a:chExt cx="734695" cy="242570"/>
                                  </a:xfrm>
                                </wpg:grpSpPr>
                                <wps:wsp>
                                  <wps:cNvPr id="138" name="Connecteur droit 138"/>
                                  <wps:cNvCnPr/>
                                  <wps:spPr>
                                    <a:xfrm>
                                      <a:off x="0" y="5568"/>
                                      <a:ext cx="73469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39" name="Connecteur droit 139"/>
                                  <wps:cNvCnPr/>
                                  <wps:spPr>
                                    <a:xfrm rot="5400000">
                                      <a:off x="599301" y="121285"/>
                                      <a:ext cx="24257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141" name="Connecteur droit 141"/>
                                <wps:cNvCnPr/>
                                <wps:spPr>
                                  <a:xfrm rot="5400000">
                                    <a:off x="1005840" y="74296"/>
                                    <a:ext cx="123825" cy="1441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43" name="Connecteur droit 143"/>
                                <wps:cNvCnPr/>
                                <wps:spPr>
                                  <a:xfrm rot="16200000" flipH="1">
                                    <a:off x="1002030" y="78106"/>
                                    <a:ext cx="123825" cy="1441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44" name="Rectangle 144"/>
                                <wps:cNvSpPr/>
                                <wps:spPr>
                                  <a:xfrm>
                                    <a:off x="186690" y="55246"/>
                                    <a:ext cx="448310" cy="171450"/>
                                  </a:xfrm>
                                  <a:prstGeom prst="rect">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ectangle 148"/>
                                <wps:cNvSpPr/>
                                <wps:spPr>
                                  <a:xfrm>
                                    <a:off x="952500" y="62866"/>
                                    <a:ext cx="219075" cy="171450"/>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Connecteur droit 149"/>
                                <wps:cNvCnPr/>
                                <wps:spPr>
                                  <a:xfrm rot="5400000">
                                    <a:off x="1340803" y="199708"/>
                                    <a:ext cx="79375" cy="19812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51" name="Connecteur droit 151"/>
                                <wps:cNvCnPr/>
                                <wps:spPr>
                                  <a:xfrm flipH="1" flipV="1">
                                    <a:off x="1390918" y="202467"/>
                                    <a:ext cx="88633" cy="141326"/>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52" name="Connecteur droit 152"/>
                                <wps:cNvCnPr/>
                                <wps:spPr>
                                  <a:xfrm rot="5400000">
                                    <a:off x="1950403" y="-40322"/>
                                    <a:ext cx="79375" cy="19812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53" name="Connecteur droit 153"/>
                                <wps:cNvCnPr/>
                                <wps:spPr>
                                  <a:xfrm rot="5400000">
                                    <a:off x="1622742" y="123509"/>
                                    <a:ext cx="149860" cy="377825"/>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154" name="Connecteur droit 154"/>
                                <wps:cNvCnPr/>
                                <wps:spPr>
                                  <a:xfrm rot="5400000">
                                    <a:off x="1630362" y="-32701"/>
                                    <a:ext cx="148590" cy="371475"/>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155" name="Connecteur droit 155"/>
                                <wps:cNvCnPr/>
                                <wps:spPr>
                                  <a:xfrm rot="5400000">
                                    <a:off x="1466532" y="-112711"/>
                                    <a:ext cx="149860" cy="377825"/>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156" name="Connecteur droit 156"/>
                                <wps:cNvCnPr/>
                                <wps:spPr>
                                  <a:xfrm rot="5400000" flipH="1">
                                    <a:off x="1763713" y="-40322"/>
                                    <a:ext cx="74295" cy="15494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157" name="Connecteur droit 157"/>
                                <wps:cNvCnPr/>
                                <wps:spPr>
                                  <a:xfrm rot="5400000" flipH="1">
                                    <a:off x="1394143" y="112078"/>
                                    <a:ext cx="74295" cy="15494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wpg:grpSp>
                            <wps:wsp>
                              <wps:cNvPr id="165" name="Connecteur droit 165"/>
                              <wps:cNvCnPr/>
                              <wps:spPr>
                                <a:xfrm rot="10800000" flipV="1">
                                  <a:off x="1069589" y="2269"/>
                                  <a:ext cx="0" cy="120015"/>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232FFCB" id="Groupe 682" o:spid="_x0000_s1265" style="position:absolute;left:0;text-align:left;margin-left:8.8pt;margin-top:1.15pt;width:181.1pt;height:51.65pt;z-index:251681792" coordsize="22999,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">
                      <v:line id="Connecteur droit 145" o:spid="_x0000_s1266" style="position:absolute;rotation:180;flip:y;visibility:visible;mso-wrap-style:square" from="3911,0" to="3911,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" strokecolor="#1f497d [3215]" strokeweight="3pt"/>
                      <v:line id="Connecteur droit 147" o:spid="_x0000_s1267" style="position:absolute;rotation:180;flip:y;visibility:visible;mso-wrap-style:square" from="15937,90" to="15937,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" strokecolor="#1f497d [3215]" strokeweight="3pt"/>
                      <v:group id="Groupe 164" o:spid="_x0000_s1268" style="position:absolute;top:712;width:22999;height:5848" coordsize="22999,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line id="Connecteur droit 159" o:spid="_x0000_s1269" style="position:absolute;rotation:-90;flip:x;visibility:visible;mso-wrap-style:square" from="13941,2721" to="14684,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" strokecolor="#1f497d [3215]" strokeweight="2.25pt"/>
                        <v:group id="Groupe 359" o:spid="_x0000_s1270" style="position:absolute;top:2381;width:2946;height:3099" coordsize="294833,30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group id="Groupe 360" o:spid="_x0000_s1271" style="position:absolute;left:53174;top:105686;width:182880;height:182880" coordsize="18288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Connecteur droit avec flèche 361" o:spid="_x0000_s1272" type="#_x0000_t32" style="position:absolute;top:182456;width:18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" strokecolor="black [3213]">
                              <v:stroke endarrow="classic" endarrowwidth="narrow" endarrowlength="short"/>
                            </v:shape>
                            <v:shape id="Connecteur droit avec flèche 362" o:spid="_x0000_s1273" type="#_x0000_t32" style="position:absolute;left:-86783;top:91440;width:1828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" strokecolor="black [3213]">
                              <v:stroke endarrow="classic" endarrowwidth="narrow" endarrowlength="short"/>
                            </v:shape>
                          </v:group>
                          <v:shape id="Zone de texte 363" o:spid="_x0000_s1274" type="#_x0000_t202" style="position:absolute;left:111318;top:123245;width:183515;height:18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" filled="f" stroked="f" strokeweight=".5pt">
                            <v:textbox>
                              <w:txbxContent>
                                <w:p w14:paraId="09E377B5" w14:textId="77777777" w:rsidR="00CC5C7F" w:rsidRPr="007672BF" w:rsidRDefault="00CC5C7F" w:rsidP="000E12CB">
                                  <w:pPr>
                                    <w:rPr>
                                      <w:sz w:val="12"/>
                                      <w:szCs w:val="14"/>
                                    </w:rPr>
                                  </w:pPr>
                                  <w:r>
                                    <w:rPr>
                                      <w:sz w:val="12"/>
                                      <w:szCs w:val="14"/>
                                    </w:rPr>
                                    <w:t>X</w:t>
                                  </w:r>
                                </w:p>
                              </w:txbxContent>
                            </v:textbox>
                          </v:shape>
                          <v:shape id="Zone de texte 364" o:spid="_x0000_s1275" type="#_x0000_t202" style="position:absolute;width:183515;height:18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" filled="f" stroked="f" strokeweight=".5pt">
                            <v:textbox>
                              <w:txbxContent>
                                <w:p w14:paraId="5B27F810" w14:textId="77777777" w:rsidR="00CC5C7F" w:rsidRPr="007672BF" w:rsidRDefault="00CC5C7F" w:rsidP="000E12CB">
                                  <w:pPr>
                                    <w:rPr>
                                      <w:sz w:val="12"/>
                                      <w:szCs w:val="14"/>
                                    </w:rPr>
                                  </w:pPr>
                                  <w:r>
                                    <w:rPr>
                                      <w:sz w:val="12"/>
                                      <w:szCs w:val="14"/>
                                    </w:rPr>
                                    <w:t>Z</w:t>
                                  </w:r>
                                </w:p>
                              </w:txbxContent>
                            </v:textbox>
                          </v:shape>
                        </v:group>
                        <v:group id="Groupe 365" o:spid="_x0000_s1276" style="position:absolute;left:8724;top:2343;width:2947;height:3098" coordsize="294833,30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group id="Groupe 366" o:spid="_x0000_s1277" style="position:absolute;left:53174;top:105686;width:182880;height:182880" coordsize="18288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Connecteur droit avec flèche 367" o:spid="_x0000_s1278" type="#_x0000_t32" style="position:absolute;top:182456;width:18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" strokecolor="black [3213]">
                              <v:stroke endarrow="classic" endarrowwidth="narrow" endarrowlength="short"/>
                            </v:shape>
                            <v:shape id="Connecteur droit avec flèche 368" o:spid="_x0000_s1279" type="#_x0000_t32" style="position:absolute;left:-86783;top:91440;width:1828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" strokecolor="black [3213]">
                              <v:stroke endarrow="classic" endarrowwidth="narrow" endarrowlength="short"/>
                            </v:shape>
                          </v:group>
                          <v:shape id="Zone de texte 369" o:spid="_x0000_s1280" type="#_x0000_t202" style="position:absolute;left:111318;top:123245;width:183515;height:18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" filled="f" stroked="f" strokeweight=".5pt">
                            <v:textbox>
                              <w:txbxContent>
                                <w:p w14:paraId="53AB037D" w14:textId="77777777" w:rsidR="00CC5C7F" w:rsidRPr="007672BF" w:rsidRDefault="00CC5C7F" w:rsidP="000E12CB">
                                  <w:pPr>
                                    <w:rPr>
                                      <w:sz w:val="12"/>
                                      <w:szCs w:val="14"/>
                                    </w:rPr>
                                  </w:pPr>
                                  <w:r>
                                    <w:rPr>
                                      <w:sz w:val="12"/>
                                      <w:szCs w:val="14"/>
                                    </w:rPr>
                                    <w:t>Y</w:t>
                                  </w:r>
                                </w:p>
                              </w:txbxContent>
                            </v:textbox>
                          </v:shape>
                          <v:shape id="Zone de texte 370" o:spid="_x0000_s1281" type="#_x0000_t202" style="position:absolute;width:183515;height:18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" filled="f" stroked="f" strokeweight=".5pt">
                            <v:textbox>
                              <w:txbxContent>
                                <w:p w14:paraId="568E54E2" w14:textId="77777777" w:rsidR="00CC5C7F" w:rsidRPr="007672BF" w:rsidRDefault="00CC5C7F" w:rsidP="000E12CB">
                                  <w:pPr>
                                    <w:rPr>
                                      <w:sz w:val="12"/>
                                      <w:szCs w:val="14"/>
                                    </w:rPr>
                                  </w:pPr>
                                  <w:r>
                                    <w:rPr>
                                      <w:sz w:val="12"/>
                                      <w:szCs w:val="14"/>
                                    </w:rPr>
                                    <w:t>Z</w:t>
                                  </w:r>
                                </w:p>
                              </w:txbxContent>
                            </v:textbox>
                          </v:shape>
                        </v:group>
                        <v:group id="Groupe 371" o:spid="_x0000_s1282" style="position:absolute;left:16002;top:1123;width:6997;height:4725" coordsize="7003,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group id="Groupe 372" o:spid="_x0000_s1283" style="position:absolute;left:1295;top:1056;width:4801;height:3334" coordsize="480060,33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Connecteur droit avec flèche 373" o:spid="_x0000_s1284" type="#_x0000_t32" style="position:absolute;left:116682;top:112395;width:22479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" strokecolor="black [3213]">
                              <v:stroke endarrow="classic" endarrowwidth="narrow" endarrowlength="short"/>
                            </v:shape>
                            <v:shape id="Connecteur droit avec flèche 133" o:spid="_x0000_s1285" type="#_x0000_t32" style="position:absolute;top:226695;width:234315;height:1047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" strokecolor="black [3213]">
                              <v:stroke endarrow="classic" endarrowwidth="narrow" endarrowlength="short"/>
                            </v:shape>
                            <v:shape id="Connecteur droit avec flèche 134" o:spid="_x0000_s1286" type="#_x0000_t32" style="position:absolute;left:228600;top:229076;width:251460;height:104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" strokecolor="black [3213]">
                              <v:stroke endarrow="classic" endarrowwidth="narrow" endarrowlength="short"/>
                            </v:shape>
                          </v:group>
                          <v:shape id="Zone de texte 135" o:spid="_x0000_s1287" type="#_x0000_t202" style="position:absolute;left:2902;width:1835;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2MmwwAAANwAAAAPAAAAZHJzL2Rvd25yZXYueG1sRE9Li8Iw&#10;EL4L/ocwgjdNVVx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t49jJsMAAADcAAAADwAA&#10;AAAAAAAAAAAAAAAHAgAAZHJzL2Rvd25yZXYueG1sUEsFBgAAAAADAAMAtwAAAPcCAAAAAA==&#10;" filled="f" stroked="f" strokeweight=".5pt">
                            <v:textbox>
                              <w:txbxContent>
                                <w:p w14:paraId="23EE71FF" w14:textId="77777777" w:rsidR="00CC5C7F" w:rsidRPr="007672BF" w:rsidRDefault="00CC5C7F" w:rsidP="000E12CB">
                                  <w:pPr>
                                    <w:rPr>
                                      <w:sz w:val="12"/>
                                      <w:szCs w:val="14"/>
                                    </w:rPr>
                                  </w:pPr>
                                  <w:r>
                                    <w:rPr>
                                      <w:sz w:val="12"/>
                                      <w:szCs w:val="14"/>
                                    </w:rPr>
                                    <w:t>Z</w:t>
                                  </w:r>
                                </w:p>
                              </w:txbxContent>
                            </v:textbox>
                          </v:shape>
                          <v:shape id="Zone de texte 136" o:spid="_x0000_s1288" type="#_x0000_t202" style="position:absolute;top:2703;width:183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filled="f" stroked="f" strokeweight=".5pt">
                            <v:textbox>
                              <w:txbxContent>
                                <w:p w14:paraId="1B5FD4A8" w14:textId="77777777" w:rsidR="00CC5C7F" w:rsidRPr="007672BF" w:rsidRDefault="00CC5C7F" w:rsidP="000E12CB">
                                  <w:pPr>
                                    <w:rPr>
                                      <w:sz w:val="12"/>
                                      <w:szCs w:val="14"/>
                                    </w:rPr>
                                  </w:pPr>
                                  <w:r>
                                    <w:rPr>
                                      <w:sz w:val="12"/>
                                      <w:szCs w:val="14"/>
                                    </w:rPr>
                                    <w:t>X</w:t>
                                  </w:r>
                                </w:p>
                              </w:txbxContent>
                            </v:textbox>
                          </v:shape>
                          <v:shape id="Zone de texte 137" o:spid="_x0000_s1289" type="#_x0000_t202" style="position:absolute;left:5168;top:2862;width:183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KwwAAANwAAAAPAAAAZHJzL2Rvd25yZXYueG1sRE9Li8Iw&#10;EL4v+B/CCN7WVBd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KBFYysMAAADcAAAADwAA&#10;AAAAAAAAAAAAAAAHAgAAZHJzL2Rvd25yZXYueG1sUEsFBgAAAAADAAMAtwAAAPcCAAAAAA==&#10;" filled="f" stroked="f" strokeweight=".5pt">
                            <v:textbox>
                              <w:txbxContent>
                                <w:p w14:paraId="0242D120" w14:textId="77777777" w:rsidR="00CC5C7F" w:rsidRPr="007672BF" w:rsidRDefault="00CC5C7F" w:rsidP="000E12CB">
                                  <w:pPr>
                                    <w:rPr>
                                      <w:sz w:val="12"/>
                                      <w:szCs w:val="14"/>
                                    </w:rPr>
                                  </w:pPr>
                                  <w:r>
                                    <w:rPr>
                                      <w:sz w:val="12"/>
                                      <w:szCs w:val="14"/>
                                    </w:rPr>
                                    <w:t>Y</w:t>
                                  </w:r>
                                </w:p>
                              </w:txbxContent>
                            </v:textbox>
                          </v:shape>
                        </v:group>
                        <v:group id="Groupe 140" o:spid="_x0000_s1290" style="position:absolute;left:609;top:1314;width:7347;height:2426" coordsize="7346,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line id="Connecteur droit 138" o:spid="_x0000_s1291" style="position:absolute;visibility:visible;mso-wrap-style:square" from="0,55" to="734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" strokecolor="red" strokeweight="2.25pt"/>
                          <v:line id="Connecteur droit 139" o:spid="_x0000_s1292" style="position:absolute;rotation:90;visibility:visible;mso-wrap-style:square" from="5992,1213" to="8417,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" strokecolor="red" strokeweight="2.25pt"/>
                        </v:group>
                        <v:line id="Connecteur droit 141" o:spid="_x0000_s1293" style="position:absolute;rotation:90;visibility:visible;mso-wrap-style:square" from="10058,742" to="11296,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" strokecolor="red" strokeweight="2.25pt"/>
                        <v:line id="Connecteur droit 143" o:spid="_x0000_s1294" style="position:absolute;rotation:90;flip:x;visibility:visible;mso-wrap-style:square" from="10020,780" to="11258,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" strokecolor="red" strokeweight="2.25pt"/>
                        <v:rect id="Rectangle 144" o:spid="_x0000_s1295" style="position:absolute;left:1866;top:552;width:448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" fillcolor="white [3212]" strokecolor="#1f497d [3215]" strokeweight="2pt"/>
                        <v:rect id="Rectangle 148" o:spid="_x0000_s1296" style="position:absolute;left:9525;top:628;width:2190;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" filled="f" strokecolor="#1f497d [3215]" strokeweight="2pt"/>
                        <v:line id="Connecteur droit 149" o:spid="_x0000_s1297" style="position:absolute;rotation:90;visibility:visible;mso-wrap-style:square" from="13408,1996" to="14202,3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" strokecolor="red" strokeweight="2.25pt"/>
                        <v:line id="Connecteur droit 151" o:spid="_x0000_s1298" style="position:absolute;flip:x y;visibility:visible;mso-wrap-style:square" from="13909,2024" to="14795,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" strokecolor="red" strokeweight="2.25pt"/>
                        <v:line id="Connecteur droit 152" o:spid="_x0000_s1299" style="position:absolute;rotation:90;visibility:visible;mso-wrap-style:square" from="19504,-404" to="20298,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" strokecolor="red" strokeweight="2.25pt"/>
                        <v:line id="Connecteur droit 153" o:spid="_x0000_s1300" style="position:absolute;rotation:90;visibility:visible;mso-wrap-style:square" from="16226,1235" to="17725,5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" strokecolor="#1f497d [3215]" strokeweight="2.25pt"/>
                        <v:line id="Connecteur droit 154" o:spid="_x0000_s1301" style="position:absolute;rotation:90;visibility:visible;mso-wrap-style:square" from="16303,-327" to="17789,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" strokecolor="#1f497d [3215]" strokeweight="2.25pt"/>
                        <v:line id="Connecteur droit 155" o:spid="_x0000_s1302" style="position:absolute;rotation:90;visibility:visible;mso-wrap-style:square" from="14664,-1127" to="16163,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" strokecolor="#1f497d [3215]" strokeweight="2.25pt"/>
                        <v:line id="Connecteur droit 156" o:spid="_x0000_s1303" style="position:absolute;rotation:-90;flip:x;visibility:visible;mso-wrap-style:square" from="17637,-404" to="18379,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" strokecolor="#1f497d [3215]" strokeweight="2.25pt"/>
                        <v:line id="Connecteur droit 157" o:spid="_x0000_s1304" style="position:absolute;rotation:-90;flip:x;visibility:visible;mso-wrap-style:square" from="13942,1120" to="14684,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" strokecolor="#1f497d [3215]" strokeweight="2.25pt"/>
                      </v:group>
                      <v:line id="Connecteur droit 165" o:spid="_x0000_s1305" style="position:absolute;rotation:180;flip:y;visibility:visible;mso-wrap-style:square" from="10695,22" to="10695,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" strokecolor="#1f497d [3215]" strokeweight="3pt"/>
                    </v:group>
                  </w:pict>
                </mc:Fallback>
              </mc:AlternateContent>
            </w:r>
            <w:r>
              <w:rPr>
                <w:noProof/>
              </w:rPr>
              <mc:AlternateContent>
                <mc:Choice Requires="wps">
                  <w:drawing>
                    <wp:anchor distT="0" distB="0" distL="114300" distR="114300" simplePos="0" relativeHeight="251684864" behindDoc="0" locked="0" layoutInCell="1" allowOverlap="1" wp14:anchorId="4624A2A6" wp14:editId="5D3B2A5F">
                      <wp:simplePos x="0" y="0"/>
                      <wp:positionH relativeFrom="column">
                        <wp:posOffset>1988820</wp:posOffset>
                      </wp:positionH>
                      <wp:positionV relativeFrom="paragraph">
                        <wp:posOffset>165735</wp:posOffset>
                      </wp:positionV>
                      <wp:extent cx="0" cy="165100"/>
                      <wp:effectExtent l="19050" t="0" r="19050" b="25400"/>
                      <wp:wrapNone/>
                      <wp:docPr id="160" name="Connecteur droit 160"/>
                      <wp:cNvGraphicFramePr/>
                      <a:graphic xmlns:a="http://schemas.openxmlformats.org/drawingml/2006/main">
                        <a:graphicData uri="http://schemas.microsoft.com/office/word/2010/wordprocessingShape">
                          <wps:wsp>
                            <wps:cNvCnPr/>
                            <wps:spPr>
                              <a:xfrm rot="10800000" flipV="1">
                                <a:off x="0" y="0"/>
                                <a:ext cx="0" cy="16510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9D9DD5" id="Connecteur droit 160" o:spid="_x0000_s1026" style="position:absolute;rotation:180;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6pt,13.05pt" to="156.6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" strokecolor="#1f497d [3215]" strokeweight="3pt"/>
                  </w:pict>
                </mc:Fallback>
              </mc:AlternateContent>
            </w:r>
            <w:r>
              <w:rPr>
                <w:noProof/>
              </w:rPr>
              <mc:AlternateContent>
                <mc:Choice Requires="wps">
                  <w:drawing>
                    <wp:anchor distT="0" distB="0" distL="114300" distR="114300" simplePos="0" relativeHeight="251682816" behindDoc="0" locked="0" layoutInCell="1" allowOverlap="1" wp14:anchorId="0DDCDFD3" wp14:editId="41D5798B">
                      <wp:simplePos x="0" y="0"/>
                      <wp:positionH relativeFrom="column">
                        <wp:posOffset>1470660</wp:posOffset>
                      </wp:positionH>
                      <wp:positionV relativeFrom="paragraph">
                        <wp:posOffset>235585</wp:posOffset>
                      </wp:positionV>
                      <wp:extent cx="0" cy="167005"/>
                      <wp:effectExtent l="19050" t="0" r="19050" b="23495"/>
                      <wp:wrapNone/>
                      <wp:docPr id="163" name="Connecteur droit 163"/>
                      <wp:cNvGraphicFramePr/>
                      <a:graphic xmlns:a="http://schemas.openxmlformats.org/drawingml/2006/main">
                        <a:graphicData uri="http://schemas.microsoft.com/office/word/2010/wordprocessingShape">
                          <wps:wsp>
                            <wps:cNvCnPr/>
                            <wps:spPr>
                              <a:xfrm rot="10800000" flipV="1">
                                <a:off x="0" y="0"/>
                                <a:ext cx="0" cy="167005"/>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94A172" id="Connecteur droit 163" o:spid="_x0000_s1026" style="position:absolute;rotation:180;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8pt,18.55pt" to="115.8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" strokecolor="#1f497d [3215]" strokeweight="3pt"/>
                  </w:pict>
                </mc:Fallback>
              </mc:AlternateContent>
            </w:r>
            <w:r>
              <w:rPr>
                <w:noProof/>
              </w:rPr>
              <mc:AlternateContent>
                <mc:Choice Requires="wps">
                  <w:drawing>
                    <wp:anchor distT="0" distB="0" distL="114300" distR="114300" simplePos="0" relativeHeight="251685888" behindDoc="0" locked="0" layoutInCell="1" allowOverlap="1" wp14:anchorId="61E72A59" wp14:editId="35A4AD14">
                      <wp:simplePos x="0" y="0"/>
                      <wp:positionH relativeFrom="column">
                        <wp:posOffset>1619250</wp:posOffset>
                      </wp:positionH>
                      <wp:positionV relativeFrom="paragraph">
                        <wp:posOffset>306705</wp:posOffset>
                      </wp:positionV>
                      <wp:extent cx="0" cy="165100"/>
                      <wp:effectExtent l="19050" t="0" r="19050" b="25400"/>
                      <wp:wrapNone/>
                      <wp:docPr id="161" name="Connecteur droit 161"/>
                      <wp:cNvGraphicFramePr/>
                      <a:graphic xmlns:a="http://schemas.openxmlformats.org/drawingml/2006/main">
                        <a:graphicData uri="http://schemas.microsoft.com/office/word/2010/wordprocessingShape">
                          <wps:wsp>
                            <wps:cNvCnPr/>
                            <wps:spPr>
                              <a:xfrm rot="10800000" flipV="1">
                                <a:off x="0" y="0"/>
                                <a:ext cx="0" cy="16510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F0C747" id="Connecteur droit 161" o:spid="_x0000_s1026" style="position:absolute;rotation:180;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5pt,24.15pt" to="127.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" strokecolor="#1f497d [3215]" strokeweight="3pt"/>
                  </w:pict>
                </mc:Fallback>
              </mc:AlternateContent>
            </w:r>
            <w:r>
              <w:rPr>
                <w:noProof/>
              </w:rPr>
              <mc:AlternateContent>
                <mc:Choice Requires="wps">
                  <w:drawing>
                    <wp:anchor distT="0" distB="0" distL="114300" distR="114300" simplePos="0" relativeHeight="251680768" behindDoc="0" locked="0" layoutInCell="1" allowOverlap="1" wp14:anchorId="395AA411" wp14:editId="09909B1B">
                      <wp:simplePos x="0" y="0"/>
                      <wp:positionH relativeFrom="column">
                        <wp:posOffset>1048385</wp:posOffset>
                      </wp:positionH>
                      <wp:positionV relativeFrom="paragraph">
                        <wp:posOffset>355600</wp:posOffset>
                      </wp:positionV>
                      <wp:extent cx="242570" cy="0"/>
                      <wp:effectExtent l="0" t="0" r="0" b="0"/>
                      <wp:wrapNone/>
                      <wp:docPr id="142" name="Connecteur droit 142"/>
                      <wp:cNvGraphicFramePr/>
                      <a:graphic xmlns:a="http://schemas.openxmlformats.org/drawingml/2006/main">
                        <a:graphicData uri="http://schemas.microsoft.com/office/word/2010/wordprocessingShape">
                          <wps:wsp>
                            <wps:cNvCnPr/>
                            <wps:spPr>
                              <a:xfrm rot="5400000">
                                <a:off x="0" y="0"/>
                                <a:ext cx="24257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A915B4" id="Connecteur droit 142" o:spid="_x0000_s1026" style="position:absolute;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5pt,28pt" to="101.6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" strokecolor="red" strokeweight="2.25pt"/>
                  </w:pict>
                </mc:Fallback>
              </mc:AlternateContent>
            </w:r>
          </w:p>
        </w:tc>
        <w:tc>
          <w:tcPr>
            <w:tcW w:w="451" w:type="dxa"/>
            <w:tcBorders>
              <w:top w:val="single" w:sz="12" w:space="0" w:color="auto"/>
              <w:left w:val="single" w:sz="12" w:space="0" w:color="auto"/>
            </w:tcBorders>
            <w:vAlign w:val="center"/>
          </w:tcPr>
          <w:p w14:paraId="3FCCA255" w14:textId="77777777" w:rsidR="000E12CB" w:rsidRDefault="000E12CB" w:rsidP="00CF5BCF">
            <w:pPr>
              <w:jc w:val="center"/>
            </w:pPr>
            <w:r>
              <w:t>X</w:t>
            </w:r>
          </w:p>
        </w:tc>
        <w:tc>
          <w:tcPr>
            <w:tcW w:w="487" w:type="dxa"/>
            <w:tcBorders>
              <w:top w:val="single" w:sz="12" w:space="0" w:color="auto"/>
            </w:tcBorders>
            <w:vAlign w:val="center"/>
          </w:tcPr>
          <w:p w14:paraId="287C731E" w14:textId="77777777" w:rsidR="000E12CB" w:rsidRDefault="000E12CB" w:rsidP="00CF5BCF">
            <w:pPr>
              <w:jc w:val="center"/>
            </w:pPr>
            <w:r>
              <w:t>1</w:t>
            </w:r>
          </w:p>
        </w:tc>
        <w:tc>
          <w:tcPr>
            <w:tcW w:w="490" w:type="dxa"/>
            <w:tcBorders>
              <w:top w:val="single" w:sz="12" w:space="0" w:color="auto"/>
              <w:right w:val="single" w:sz="12" w:space="0" w:color="auto"/>
            </w:tcBorders>
            <w:vAlign w:val="center"/>
          </w:tcPr>
          <w:p w14:paraId="49591060" w14:textId="77777777" w:rsidR="000E12CB" w:rsidRDefault="000E12CB" w:rsidP="00CF5BCF">
            <w:pPr>
              <w:jc w:val="center"/>
            </w:pPr>
            <w:r>
              <w:t>0</w:t>
            </w:r>
          </w:p>
        </w:tc>
      </w:tr>
      <w:tr w:rsidR="000E12CB" w14:paraId="66FDA1AC" w14:textId="77777777" w:rsidTr="00CF5BCF">
        <w:trPr>
          <w:trHeight w:val="344"/>
          <w:jc w:val="center"/>
        </w:trPr>
        <w:tc>
          <w:tcPr>
            <w:tcW w:w="2183" w:type="dxa"/>
            <w:vMerge/>
            <w:tcBorders>
              <w:left w:val="single" w:sz="12" w:space="0" w:color="auto"/>
              <w:bottom w:val="single" w:sz="12" w:space="0" w:color="auto"/>
              <w:right w:val="single" w:sz="12" w:space="0" w:color="auto"/>
            </w:tcBorders>
            <w:vAlign w:val="center"/>
          </w:tcPr>
          <w:p w14:paraId="49DD35AF" w14:textId="77777777" w:rsidR="000E12CB" w:rsidRDefault="000E12CB" w:rsidP="00CF5BCF">
            <w:pPr>
              <w:jc w:val="center"/>
            </w:pPr>
          </w:p>
        </w:tc>
        <w:tc>
          <w:tcPr>
            <w:tcW w:w="3916" w:type="dxa"/>
            <w:vMerge/>
            <w:tcBorders>
              <w:left w:val="single" w:sz="12" w:space="0" w:color="auto"/>
              <w:bottom w:val="single" w:sz="12" w:space="0" w:color="auto"/>
              <w:right w:val="single" w:sz="12" w:space="0" w:color="auto"/>
            </w:tcBorders>
            <w:vAlign w:val="center"/>
          </w:tcPr>
          <w:p w14:paraId="466148B9" w14:textId="77777777" w:rsidR="000E12CB" w:rsidRDefault="000E12CB" w:rsidP="00CF5BCF">
            <w:pPr>
              <w:jc w:val="center"/>
            </w:pPr>
          </w:p>
        </w:tc>
        <w:tc>
          <w:tcPr>
            <w:tcW w:w="451" w:type="dxa"/>
            <w:tcBorders>
              <w:left w:val="single" w:sz="12" w:space="0" w:color="auto"/>
            </w:tcBorders>
            <w:vAlign w:val="center"/>
          </w:tcPr>
          <w:p w14:paraId="1D2FCC5B" w14:textId="77777777" w:rsidR="000E12CB" w:rsidRDefault="000E12CB" w:rsidP="00CF5BCF">
            <w:pPr>
              <w:jc w:val="center"/>
            </w:pPr>
            <w:r>
              <w:t>Y</w:t>
            </w:r>
          </w:p>
        </w:tc>
        <w:tc>
          <w:tcPr>
            <w:tcW w:w="487" w:type="dxa"/>
            <w:vAlign w:val="center"/>
          </w:tcPr>
          <w:p w14:paraId="4DBF8F28" w14:textId="77777777" w:rsidR="000E12CB" w:rsidRDefault="000E12CB" w:rsidP="00CF5BCF">
            <w:pPr>
              <w:jc w:val="center"/>
            </w:pPr>
            <w:r>
              <w:t>0</w:t>
            </w:r>
          </w:p>
        </w:tc>
        <w:tc>
          <w:tcPr>
            <w:tcW w:w="490" w:type="dxa"/>
            <w:tcBorders>
              <w:right w:val="single" w:sz="12" w:space="0" w:color="auto"/>
            </w:tcBorders>
            <w:vAlign w:val="center"/>
          </w:tcPr>
          <w:p w14:paraId="48E3D20A" w14:textId="77777777" w:rsidR="000E12CB" w:rsidRDefault="000E12CB" w:rsidP="00CF5BCF">
            <w:pPr>
              <w:jc w:val="center"/>
            </w:pPr>
            <w:r>
              <w:t>0</w:t>
            </w:r>
          </w:p>
        </w:tc>
      </w:tr>
      <w:tr w:rsidR="000E12CB" w14:paraId="1F554B5B" w14:textId="77777777" w:rsidTr="00CF5BCF">
        <w:trPr>
          <w:trHeight w:val="335"/>
          <w:jc w:val="center"/>
        </w:trPr>
        <w:tc>
          <w:tcPr>
            <w:tcW w:w="2183" w:type="dxa"/>
            <w:vMerge/>
            <w:tcBorders>
              <w:left w:val="single" w:sz="12" w:space="0" w:color="auto"/>
              <w:bottom w:val="single" w:sz="12" w:space="0" w:color="auto"/>
              <w:right w:val="single" w:sz="12" w:space="0" w:color="auto"/>
            </w:tcBorders>
            <w:vAlign w:val="center"/>
          </w:tcPr>
          <w:p w14:paraId="2B302DBC" w14:textId="77777777" w:rsidR="000E12CB" w:rsidRDefault="000E12CB" w:rsidP="00CF5BCF">
            <w:pPr>
              <w:jc w:val="center"/>
            </w:pPr>
          </w:p>
        </w:tc>
        <w:tc>
          <w:tcPr>
            <w:tcW w:w="3916" w:type="dxa"/>
            <w:vMerge/>
            <w:tcBorders>
              <w:left w:val="single" w:sz="12" w:space="0" w:color="auto"/>
              <w:bottom w:val="single" w:sz="12" w:space="0" w:color="auto"/>
              <w:right w:val="single" w:sz="12" w:space="0" w:color="auto"/>
            </w:tcBorders>
            <w:vAlign w:val="center"/>
          </w:tcPr>
          <w:p w14:paraId="72574E80" w14:textId="77777777" w:rsidR="000E12CB" w:rsidRDefault="000E12CB" w:rsidP="00CF5BCF">
            <w:pPr>
              <w:jc w:val="center"/>
            </w:pPr>
          </w:p>
        </w:tc>
        <w:tc>
          <w:tcPr>
            <w:tcW w:w="451" w:type="dxa"/>
            <w:tcBorders>
              <w:left w:val="single" w:sz="12" w:space="0" w:color="auto"/>
              <w:bottom w:val="single" w:sz="12" w:space="0" w:color="auto"/>
            </w:tcBorders>
            <w:vAlign w:val="center"/>
          </w:tcPr>
          <w:p w14:paraId="1A6B701A" w14:textId="77777777" w:rsidR="000E12CB" w:rsidRDefault="000E12CB" w:rsidP="00CF5BCF">
            <w:pPr>
              <w:jc w:val="center"/>
            </w:pPr>
            <w:r>
              <w:t>Z</w:t>
            </w:r>
          </w:p>
        </w:tc>
        <w:tc>
          <w:tcPr>
            <w:tcW w:w="487" w:type="dxa"/>
            <w:tcBorders>
              <w:bottom w:val="single" w:sz="12" w:space="0" w:color="auto"/>
            </w:tcBorders>
            <w:vAlign w:val="center"/>
          </w:tcPr>
          <w:p w14:paraId="26B842A1" w14:textId="77777777" w:rsidR="000E12CB" w:rsidRDefault="000E12CB" w:rsidP="00CF5BCF">
            <w:pPr>
              <w:jc w:val="center"/>
            </w:pPr>
            <w:r>
              <w:t>0</w:t>
            </w:r>
          </w:p>
        </w:tc>
        <w:tc>
          <w:tcPr>
            <w:tcW w:w="490" w:type="dxa"/>
            <w:tcBorders>
              <w:bottom w:val="single" w:sz="12" w:space="0" w:color="auto"/>
              <w:right w:val="single" w:sz="12" w:space="0" w:color="auto"/>
            </w:tcBorders>
            <w:vAlign w:val="center"/>
          </w:tcPr>
          <w:p w14:paraId="05E0E246" w14:textId="77777777" w:rsidR="000E12CB" w:rsidRDefault="000E12CB" w:rsidP="00CF5BCF">
            <w:pPr>
              <w:jc w:val="center"/>
            </w:pPr>
            <w:r>
              <w:t>0</w:t>
            </w:r>
          </w:p>
        </w:tc>
      </w:tr>
      <w:tr w:rsidR="000E12CB" w14:paraId="350859D4" w14:textId="77777777" w:rsidTr="00CF5BCF">
        <w:trPr>
          <w:trHeight w:val="325"/>
          <w:jc w:val="center"/>
        </w:trPr>
        <w:tc>
          <w:tcPr>
            <w:tcW w:w="2183" w:type="dxa"/>
            <w:vMerge w:val="restart"/>
            <w:tcBorders>
              <w:top w:val="single" w:sz="12" w:space="0" w:color="auto"/>
              <w:left w:val="single" w:sz="12" w:space="0" w:color="auto"/>
              <w:bottom w:val="single" w:sz="12" w:space="0" w:color="auto"/>
              <w:right w:val="single" w:sz="12" w:space="0" w:color="auto"/>
            </w:tcBorders>
            <w:vAlign w:val="center"/>
          </w:tcPr>
          <w:p w14:paraId="2638B72E" w14:textId="77777777" w:rsidR="000E12CB" w:rsidRDefault="000E12CB" w:rsidP="00CF5BCF">
            <w:pPr>
              <w:jc w:val="center"/>
            </w:pPr>
            <w:r>
              <w:t xml:space="preserve">Hélicoïdale d’axe </w:t>
            </w:r>
            <m:oMath>
              <m:acc>
                <m:accPr>
                  <m:chr m:val="⃗"/>
                  <m:ctrlPr>
                    <w:rPr>
                      <w:rFonts w:ascii="Cambria Math" w:hAnsi="Cambria Math"/>
                      <w:i/>
                    </w:rPr>
                  </m:ctrlPr>
                </m:accPr>
                <m:e>
                  <m:r>
                    <w:rPr>
                      <w:rFonts w:ascii="Cambria Math" w:hAnsi="Cambria Math"/>
                    </w:rPr>
                    <m:t>X</m:t>
                  </m:r>
                </m:e>
              </m:acc>
            </m:oMath>
          </w:p>
        </w:tc>
        <w:tc>
          <w:tcPr>
            <w:tcW w:w="3916" w:type="dxa"/>
            <w:vMerge w:val="restart"/>
            <w:tcBorders>
              <w:top w:val="single" w:sz="12" w:space="0" w:color="auto"/>
              <w:left w:val="single" w:sz="12" w:space="0" w:color="auto"/>
              <w:bottom w:val="single" w:sz="12" w:space="0" w:color="auto"/>
              <w:right w:val="single" w:sz="12" w:space="0" w:color="auto"/>
            </w:tcBorders>
            <w:vAlign w:val="center"/>
          </w:tcPr>
          <w:p w14:paraId="68D8205F" w14:textId="77777777" w:rsidR="000E12CB" w:rsidRDefault="000E12CB" w:rsidP="00CF5BCF">
            <w:pPr>
              <w:jc w:val="center"/>
            </w:pPr>
            <w:r>
              <w:rPr>
                <w:noProof/>
              </w:rPr>
              <mc:AlternateContent>
                <mc:Choice Requires="wpg">
                  <w:drawing>
                    <wp:anchor distT="0" distB="0" distL="114300" distR="114300" simplePos="0" relativeHeight="251692032" behindDoc="0" locked="0" layoutInCell="1" allowOverlap="1" wp14:anchorId="04EEE0D3" wp14:editId="0B9B0F30">
                      <wp:simplePos x="0" y="0"/>
                      <wp:positionH relativeFrom="column">
                        <wp:posOffset>138912</wp:posOffset>
                      </wp:positionH>
                      <wp:positionV relativeFrom="paragraph">
                        <wp:posOffset>16570</wp:posOffset>
                      </wp:positionV>
                      <wp:extent cx="2294865" cy="671475"/>
                      <wp:effectExtent l="0" t="0" r="0" b="33655"/>
                      <wp:wrapNone/>
                      <wp:docPr id="681" name="Groupe 681"/>
                      <wp:cNvGraphicFramePr/>
                      <a:graphic xmlns:a="http://schemas.openxmlformats.org/drawingml/2006/main">
                        <a:graphicData uri="http://schemas.microsoft.com/office/word/2010/wordprocessingGroup">
                          <wpg:wgp>
                            <wpg:cNvGrpSpPr/>
                            <wpg:grpSpPr>
                              <a:xfrm>
                                <a:off x="0" y="0"/>
                                <a:ext cx="2294865" cy="671475"/>
                                <a:chOff x="0" y="0"/>
                                <a:chExt cx="2294865" cy="671475"/>
                              </a:xfrm>
                            </wpg:grpSpPr>
                            <wpg:grpSp>
                              <wpg:cNvPr id="168" name="Groupe 168"/>
                              <wpg:cNvGrpSpPr/>
                              <wpg:grpSpPr>
                                <a:xfrm>
                                  <a:off x="0" y="306313"/>
                                  <a:ext cx="294640" cy="309879"/>
                                  <a:chOff x="0" y="0"/>
                                  <a:chExt cx="294833" cy="309935"/>
                                </a:xfrm>
                              </wpg:grpSpPr>
                              <wpg:grpSp>
                                <wpg:cNvPr id="169" name="Groupe 169"/>
                                <wpg:cNvGrpSpPr/>
                                <wpg:grpSpPr>
                                  <a:xfrm>
                                    <a:off x="53174" y="105686"/>
                                    <a:ext cx="182880" cy="182880"/>
                                    <a:chOff x="0" y="0"/>
                                    <a:chExt cx="182880" cy="182880"/>
                                  </a:xfrm>
                                </wpg:grpSpPr>
                                <wps:wsp>
                                  <wps:cNvPr id="170" name="Connecteur droit avec flèche 170"/>
                                  <wps:cNvCnPr/>
                                  <wps:spPr>
                                    <a:xfrm>
                                      <a:off x="0" y="182456"/>
                                      <a:ext cx="182880" cy="0"/>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s:wsp>
                                  <wps:cNvPr id="171" name="Connecteur droit avec flèche 171"/>
                                  <wps:cNvCnPr/>
                                  <wps:spPr>
                                    <a:xfrm rot="16200000">
                                      <a:off x="-86783" y="91440"/>
                                      <a:ext cx="182880" cy="0"/>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g:grpSp>
                              <wps:wsp>
                                <wps:cNvPr id="172" name="Zone de texte 172"/>
                                <wps:cNvSpPr txBox="1"/>
                                <wps:spPr>
                                  <a:xfrm>
                                    <a:off x="111318" y="123245"/>
                                    <a:ext cx="183515" cy="186690"/>
                                  </a:xfrm>
                                  <a:prstGeom prst="rect">
                                    <a:avLst/>
                                  </a:prstGeom>
                                  <a:noFill/>
                                  <a:ln w="6350">
                                    <a:noFill/>
                                  </a:ln>
                                </wps:spPr>
                                <wps:txbx>
                                  <w:txbxContent>
                                    <w:p w14:paraId="125C7AE2" w14:textId="77777777" w:rsidR="00CC5C7F" w:rsidRPr="007672BF" w:rsidRDefault="00CC5C7F" w:rsidP="000E12CB">
                                      <w:pPr>
                                        <w:rPr>
                                          <w:sz w:val="12"/>
                                          <w:szCs w:val="14"/>
                                        </w:rPr>
                                      </w:pPr>
                                      <w:r>
                                        <w:rPr>
                                          <w:sz w:val="12"/>
                                          <w:szCs w:val="1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 name="Zone de texte 173"/>
                                <wps:cNvSpPr txBox="1"/>
                                <wps:spPr>
                                  <a:xfrm>
                                    <a:off x="0" y="0"/>
                                    <a:ext cx="183515" cy="186690"/>
                                  </a:xfrm>
                                  <a:prstGeom prst="rect">
                                    <a:avLst/>
                                  </a:prstGeom>
                                  <a:noFill/>
                                  <a:ln w="6350">
                                    <a:noFill/>
                                  </a:ln>
                                </wps:spPr>
                                <wps:txbx>
                                  <w:txbxContent>
                                    <w:p w14:paraId="1B72543E" w14:textId="77777777" w:rsidR="00CC5C7F" w:rsidRPr="007672BF" w:rsidRDefault="00CC5C7F" w:rsidP="000E12CB">
                                      <w:pPr>
                                        <w:rPr>
                                          <w:sz w:val="12"/>
                                          <w:szCs w:val="14"/>
                                        </w:rPr>
                                      </w:pPr>
                                      <w:r>
                                        <w:rPr>
                                          <w:sz w:val="12"/>
                                          <w:szCs w:val="1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4" name="Groupe 174"/>
                              <wpg:cNvGrpSpPr/>
                              <wpg:grpSpPr>
                                <a:xfrm>
                                  <a:off x="871289" y="301775"/>
                                  <a:ext cx="294640" cy="309879"/>
                                  <a:chOff x="0" y="0"/>
                                  <a:chExt cx="294833" cy="309935"/>
                                </a:xfrm>
                              </wpg:grpSpPr>
                              <wpg:grpSp>
                                <wpg:cNvPr id="175" name="Groupe 175"/>
                                <wpg:cNvGrpSpPr/>
                                <wpg:grpSpPr>
                                  <a:xfrm>
                                    <a:off x="53174" y="105686"/>
                                    <a:ext cx="182880" cy="182880"/>
                                    <a:chOff x="0" y="0"/>
                                    <a:chExt cx="182880" cy="182880"/>
                                  </a:xfrm>
                                </wpg:grpSpPr>
                                <wps:wsp>
                                  <wps:cNvPr id="176" name="Connecteur droit avec flèche 176"/>
                                  <wps:cNvCnPr/>
                                  <wps:spPr>
                                    <a:xfrm>
                                      <a:off x="0" y="182456"/>
                                      <a:ext cx="182880" cy="0"/>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s:wsp>
                                  <wps:cNvPr id="177" name="Connecteur droit avec flèche 177"/>
                                  <wps:cNvCnPr/>
                                  <wps:spPr>
                                    <a:xfrm rot="16200000">
                                      <a:off x="-86783" y="91440"/>
                                      <a:ext cx="182880" cy="0"/>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g:grpSp>
                              <wps:wsp>
                                <wps:cNvPr id="178" name="Zone de texte 178"/>
                                <wps:cNvSpPr txBox="1"/>
                                <wps:spPr>
                                  <a:xfrm>
                                    <a:off x="111318" y="123245"/>
                                    <a:ext cx="183515" cy="186690"/>
                                  </a:xfrm>
                                  <a:prstGeom prst="rect">
                                    <a:avLst/>
                                  </a:prstGeom>
                                  <a:noFill/>
                                  <a:ln w="6350">
                                    <a:noFill/>
                                  </a:ln>
                                </wps:spPr>
                                <wps:txbx>
                                  <w:txbxContent>
                                    <w:p w14:paraId="5774AC70" w14:textId="77777777" w:rsidR="00CC5C7F" w:rsidRPr="007672BF" w:rsidRDefault="00CC5C7F" w:rsidP="000E12CB">
                                      <w:pPr>
                                        <w:rPr>
                                          <w:sz w:val="12"/>
                                          <w:szCs w:val="14"/>
                                        </w:rPr>
                                      </w:pPr>
                                      <w:r>
                                        <w:rPr>
                                          <w:sz w:val="12"/>
                                          <w:szCs w:val="14"/>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 name="Zone de texte 179"/>
                                <wps:cNvSpPr txBox="1"/>
                                <wps:spPr>
                                  <a:xfrm>
                                    <a:off x="0" y="0"/>
                                    <a:ext cx="183515" cy="186690"/>
                                  </a:xfrm>
                                  <a:prstGeom prst="rect">
                                    <a:avLst/>
                                  </a:prstGeom>
                                  <a:noFill/>
                                  <a:ln w="6350">
                                    <a:noFill/>
                                  </a:ln>
                                </wps:spPr>
                                <wps:txbx>
                                  <w:txbxContent>
                                    <w:p w14:paraId="7F24449B" w14:textId="77777777" w:rsidR="00CC5C7F" w:rsidRPr="007672BF" w:rsidRDefault="00CC5C7F" w:rsidP="000E12CB">
                                      <w:pPr>
                                        <w:rPr>
                                          <w:sz w:val="12"/>
                                          <w:szCs w:val="14"/>
                                        </w:rPr>
                                      </w:pPr>
                                      <w:r>
                                        <w:rPr>
                                          <w:sz w:val="12"/>
                                          <w:szCs w:val="1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0" name="Groupe 180"/>
                              <wpg:cNvGrpSpPr/>
                              <wpg:grpSpPr>
                                <a:xfrm>
                                  <a:off x="1595095" y="199670"/>
                                  <a:ext cx="699770" cy="471805"/>
                                  <a:chOff x="0" y="0"/>
                                  <a:chExt cx="700349" cy="472937"/>
                                </a:xfrm>
                              </wpg:grpSpPr>
                              <wpg:grpSp>
                                <wpg:cNvPr id="181" name="Groupe 181"/>
                                <wpg:cNvGrpSpPr/>
                                <wpg:grpSpPr>
                                  <a:xfrm>
                                    <a:off x="129540" y="105686"/>
                                    <a:ext cx="475824" cy="333375"/>
                                    <a:chOff x="0" y="0"/>
                                    <a:chExt cx="475824" cy="333851"/>
                                  </a:xfrm>
                                </wpg:grpSpPr>
                                <wps:wsp>
                                  <wps:cNvPr id="182" name="Connecteur droit avec flèche 182"/>
                                  <wps:cNvCnPr/>
                                  <wps:spPr>
                                    <a:xfrm rot="16200000">
                                      <a:off x="116682" y="112395"/>
                                      <a:ext cx="224790" cy="0"/>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s:wsp>
                                  <wps:cNvPr id="183" name="Connecteur droit avec flèche 183"/>
                                  <wps:cNvCnPr/>
                                  <wps:spPr>
                                    <a:xfrm flipH="1">
                                      <a:off x="0" y="226695"/>
                                      <a:ext cx="234315" cy="104775"/>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s:wsp>
                                  <wps:cNvPr id="184" name="Connecteur droit avec flèche 184"/>
                                  <wps:cNvCnPr/>
                                  <wps:spPr>
                                    <a:xfrm>
                                      <a:off x="224364" y="229076"/>
                                      <a:ext cx="251460" cy="104775"/>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g:grpSp>
                              <wps:wsp>
                                <wps:cNvPr id="426" name="Zone de texte 426"/>
                                <wps:cNvSpPr txBox="1"/>
                                <wps:spPr>
                                  <a:xfrm>
                                    <a:off x="290222" y="0"/>
                                    <a:ext cx="183515" cy="186690"/>
                                  </a:xfrm>
                                  <a:prstGeom prst="rect">
                                    <a:avLst/>
                                  </a:prstGeom>
                                  <a:noFill/>
                                  <a:ln w="6350">
                                    <a:noFill/>
                                  </a:ln>
                                </wps:spPr>
                                <wps:txbx>
                                  <w:txbxContent>
                                    <w:p w14:paraId="2D1FEE83" w14:textId="77777777" w:rsidR="00CC5C7F" w:rsidRPr="007672BF" w:rsidRDefault="00CC5C7F" w:rsidP="000E12CB">
                                      <w:pPr>
                                        <w:rPr>
                                          <w:sz w:val="12"/>
                                          <w:szCs w:val="14"/>
                                        </w:rPr>
                                      </w:pPr>
                                      <w:r>
                                        <w:rPr>
                                          <w:sz w:val="12"/>
                                          <w:szCs w:val="1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7" name="Zone de texte 427"/>
                                <wps:cNvSpPr txBox="1"/>
                                <wps:spPr>
                                  <a:xfrm>
                                    <a:off x="0" y="270344"/>
                                    <a:ext cx="183515" cy="186690"/>
                                  </a:xfrm>
                                  <a:prstGeom prst="rect">
                                    <a:avLst/>
                                  </a:prstGeom>
                                  <a:noFill/>
                                  <a:ln w="6350">
                                    <a:noFill/>
                                  </a:ln>
                                </wps:spPr>
                                <wps:txbx>
                                  <w:txbxContent>
                                    <w:p w14:paraId="57E31DF0" w14:textId="77777777" w:rsidR="00CC5C7F" w:rsidRPr="007672BF" w:rsidRDefault="00CC5C7F" w:rsidP="000E12CB">
                                      <w:pPr>
                                        <w:rPr>
                                          <w:sz w:val="12"/>
                                          <w:szCs w:val="14"/>
                                        </w:rPr>
                                      </w:pPr>
                                      <w:r>
                                        <w:rPr>
                                          <w:sz w:val="12"/>
                                          <w:szCs w:val="1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0" name="Zone de texte 430"/>
                                <wps:cNvSpPr txBox="1"/>
                                <wps:spPr>
                                  <a:xfrm>
                                    <a:off x="516834" y="286247"/>
                                    <a:ext cx="183515" cy="186690"/>
                                  </a:xfrm>
                                  <a:prstGeom prst="rect">
                                    <a:avLst/>
                                  </a:prstGeom>
                                  <a:noFill/>
                                  <a:ln w="6350">
                                    <a:noFill/>
                                  </a:ln>
                                </wps:spPr>
                                <wps:txbx>
                                  <w:txbxContent>
                                    <w:p w14:paraId="0D595B66" w14:textId="77777777" w:rsidR="00CC5C7F" w:rsidRPr="007672BF" w:rsidRDefault="00CC5C7F" w:rsidP="000E12CB">
                                      <w:pPr>
                                        <w:rPr>
                                          <w:sz w:val="12"/>
                                          <w:szCs w:val="14"/>
                                        </w:rPr>
                                      </w:pPr>
                                      <w:r>
                                        <w:rPr>
                                          <w:sz w:val="12"/>
                                          <w:szCs w:val="14"/>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36" name="Groupe 436"/>
                              <wpg:cNvGrpSpPr/>
                              <wpg:grpSpPr>
                                <a:xfrm>
                                  <a:off x="58994" y="198300"/>
                                  <a:ext cx="734695" cy="242570"/>
                                  <a:chOff x="0" y="0"/>
                                  <a:chExt cx="734695" cy="242570"/>
                                </a:xfrm>
                              </wpg:grpSpPr>
                              <wps:wsp>
                                <wps:cNvPr id="437" name="Connecteur droit 437"/>
                                <wps:cNvCnPr/>
                                <wps:spPr>
                                  <a:xfrm>
                                    <a:off x="0" y="5568"/>
                                    <a:ext cx="73469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38" name="Connecteur droit 438"/>
                                <wps:cNvCnPr/>
                                <wps:spPr>
                                  <a:xfrm rot="5400000">
                                    <a:off x="599301" y="121285"/>
                                    <a:ext cx="24257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441" name="Rectangle 441"/>
                              <wps:cNvSpPr/>
                              <wps:spPr>
                                <a:xfrm>
                                  <a:off x="186057" y="122525"/>
                                  <a:ext cx="448310" cy="171450"/>
                                </a:xfrm>
                                <a:prstGeom prst="rect">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Connecteur droit 445"/>
                              <wps:cNvCnPr/>
                              <wps:spPr>
                                <a:xfrm rot="5400000">
                                  <a:off x="1990927" y="70470"/>
                                  <a:ext cx="79375" cy="19812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55" name="Connecteur droit 455"/>
                              <wps:cNvCnPr/>
                              <wps:spPr>
                                <a:xfrm rot="10800000" flipV="1">
                                  <a:off x="1110431" y="0"/>
                                  <a:ext cx="0" cy="117475"/>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457" name="Connecteur droit 457"/>
                              <wps:cNvCnPr/>
                              <wps:spPr>
                                <a:xfrm rot="10800000" flipV="1">
                                  <a:off x="1666332" y="65800"/>
                                  <a:ext cx="0" cy="159385"/>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458" name="Connecteur droit 458"/>
                              <wps:cNvCnPr/>
                              <wps:spPr>
                                <a:xfrm rot="5400000">
                                  <a:off x="1596230" y="28362"/>
                                  <a:ext cx="148590" cy="371475"/>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460" name="Connecteur droit 460"/>
                              <wps:cNvCnPr/>
                              <wps:spPr>
                                <a:xfrm rot="5400000">
                                  <a:off x="1630265" y="221225"/>
                                  <a:ext cx="148590" cy="371475"/>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461" name="Connecteur droit 461"/>
                              <wps:cNvCnPr/>
                              <wps:spPr>
                                <a:xfrm rot="5400000">
                                  <a:off x="1568080" y="176295"/>
                                  <a:ext cx="295275" cy="243205"/>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443" name="Connecteur droit 443"/>
                              <wps:cNvCnPr/>
                              <wps:spPr>
                                <a:xfrm rot="5400000">
                                  <a:off x="1351074" y="338210"/>
                                  <a:ext cx="79375" cy="19812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54" name="Ellipse 454"/>
                              <wps:cNvSpPr/>
                              <wps:spPr>
                                <a:xfrm>
                                  <a:off x="1007428" y="115718"/>
                                  <a:ext cx="209550" cy="19240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Arc 453"/>
                              <wps:cNvSpPr/>
                              <wps:spPr>
                                <a:xfrm>
                                  <a:off x="1055077" y="168803"/>
                                  <a:ext cx="108585" cy="97155"/>
                                </a:xfrm>
                                <a:prstGeom prst="arc">
                                  <a:avLst>
                                    <a:gd name="adj1" fmla="val 16200000"/>
                                    <a:gd name="adj2" fmla="val 5865910"/>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Ellipse 462"/>
                              <wps:cNvSpPr/>
                              <wps:spPr>
                                <a:xfrm>
                                  <a:off x="1431728" y="285892"/>
                                  <a:ext cx="154940" cy="1936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Arc 463"/>
                              <wps:cNvSpPr/>
                              <wps:spPr>
                                <a:xfrm>
                                  <a:off x="1778883" y="143844"/>
                                  <a:ext cx="149225" cy="203200"/>
                                </a:xfrm>
                                <a:prstGeom prst="arc">
                                  <a:avLst>
                                    <a:gd name="adj1" fmla="val 16200000"/>
                                    <a:gd name="adj2" fmla="val 4506396"/>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EEE0D3" id="Groupe 681" o:spid="_x0000_s1306" style="position:absolute;left:0;text-align:left;margin-left:10.95pt;margin-top:1.3pt;width:180.7pt;height:52.85pt;z-index:251692032" coordsize="22948,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">
                      <v:group id="Groupe 168" o:spid="_x0000_s1307" style="position:absolute;top:3063;width:2946;height:3098" coordsize="294833,30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group id="Groupe 169" o:spid="_x0000_s1308" style="position:absolute;left:53174;top:105686;width:182880;height:182880" coordsize="18288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Connecteur droit avec flèche 170" o:spid="_x0000_s1309" type="#_x0000_t32" style="position:absolute;top:182456;width:18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" strokecolor="black [3213]">
                            <v:stroke endarrow="classic" endarrowwidth="narrow" endarrowlength="short"/>
                          </v:shape>
                          <v:shape id="Connecteur droit avec flèche 171" o:spid="_x0000_s1310" type="#_x0000_t32" style="position:absolute;left:-86783;top:91440;width:1828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" strokecolor="black [3213]">
                            <v:stroke endarrow="classic" endarrowwidth="narrow" endarrowlength="short"/>
                          </v:shape>
                        </v:group>
                        <v:shape id="Zone de texte 172" o:spid="_x0000_s1311" type="#_x0000_t202" style="position:absolute;left:111318;top:123245;width:183515;height:18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" filled="f" stroked="f" strokeweight=".5pt">
                          <v:textbox>
                            <w:txbxContent>
                              <w:p w14:paraId="125C7AE2" w14:textId="77777777" w:rsidR="00CC5C7F" w:rsidRPr="007672BF" w:rsidRDefault="00CC5C7F" w:rsidP="000E12CB">
                                <w:pPr>
                                  <w:rPr>
                                    <w:sz w:val="12"/>
                                    <w:szCs w:val="14"/>
                                  </w:rPr>
                                </w:pPr>
                                <w:r>
                                  <w:rPr>
                                    <w:sz w:val="12"/>
                                    <w:szCs w:val="14"/>
                                  </w:rPr>
                                  <w:t>X</w:t>
                                </w:r>
                              </w:p>
                            </w:txbxContent>
                          </v:textbox>
                        </v:shape>
                        <v:shape id="Zone de texte 173" o:spid="_x0000_s1312" type="#_x0000_t202" style="position:absolute;width:183515;height:18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cJwwAAANwAAAAPAAAAZHJzL2Rvd25yZXYueG1sRE9Li8Iw&#10;EL4v+B/CCN7WVBd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wUDnCcMAAADcAAAADwAA&#10;AAAAAAAAAAAAAAAHAgAAZHJzL2Rvd25yZXYueG1sUEsFBgAAAAADAAMAtwAAAPcCAAAAAA==&#10;" filled="f" stroked="f" strokeweight=".5pt">
                          <v:textbox>
                            <w:txbxContent>
                              <w:p w14:paraId="1B72543E" w14:textId="77777777" w:rsidR="00CC5C7F" w:rsidRPr="007672BF" w:rsidRDefault="00CC5C7F" w:rsidP="000E12CB">
                                <w:pPr>
                                  <w:rPr>
                                    <w:sz w:val="12"/>
                                    <w:szCs w:val="14"/>
                                  </w:rPr>
                                </w:pPr>
                                <w:r>
                                  <w:rPr>
                                    <w:sz w:val="12"/>
                                    <w:szCs w:val="14"/>
                                  </w:rPr>
                                  <w:t>Z</w:t>
                                </w:r>
                              </w:p>
                            </w:txbxContent>
                          </v:textbox>
                        </v:shape>
                      </v:group>
                      <v:group id="Groupe 174" o:spid="_x0000_s1313" style="position:absolute;left:8712;top:3017;width:2947;height:3099" coordsize="294833,30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group id="Groupe 175" o:spid="_x0000_s1314" style="position:absolute;left:53174;top:105686;width:182880;height:182880" coordsize="18288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Connecteur droit avec flèche 176" o:spid="_x0000_s1315" type="#_x0000_t32" style="position:absolute;top:182456;width:18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" strokecolor="black [3213]">
                            <v:stroke endarrow="classic" endarrowwidth="narrow" endarrowlength="short"/>
                          </v:shape>
                          <v:shape id="Connecteur droit avec flèche 177" o:spid="_x0000_s1316" type="#_x0000_t32" style="position:absolute;left:-86783;top:91440;width:1828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" strokecolor="black [3213]">
                            <v:stroke endarrow="classic" endarrowwidth="narrow" endarrowlength="short"/>
                          </v:shape>
                        </v:group>
                        <v:shape id="Zone de texte 178" o:spid="_x0000_s1317" type="#_x0000_t202" style="position:absolute;left:111318;top:123245;width:183515;height:18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HV4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WjlGZlAL38BAAD//wMAUEsBAi0AFAAGAAgAAAAhANvh9svuAAAAhQEAABMAAAAAAAAA&#10;AAAAAAAAAAAAAFtDb250ZW50X1R5cGVzXS54bWxQSwECLQAUAAYACAAAACEAWvQsW78AAAAVAQAA&#10;CwAAAAAAAAAAAAAAAAAfAQAAX3JlbHMvLnJlbHNQSwECLQAUAAYACAAAACEAz+R1eMYAAADcAAAA&#10;DwAAAAAAAAAAAAAAAAAHAgAAZHJzL2Rvd25yZXYueG1sUEsFBgAAAAADAAMAtwAAAPoCAAAAAA==&#10;" filled="f" stroked="f" strokeweight=".5pt">
                          <v:textbox>
                            <w:txbxContent>
                              <w:p w14:paraId="5774AC70" w14:textId="77777777" w:rsidR="00CC5C7F" w:rsidRPr="007672BF" w:rsidRDefault="00CC5C7F" w:rsidP="000E12CB">
                                <w:pPr>
                                  <w:rPr>
                                    <w:sz w:val="12"/>
                                    <w:szCs w:val="14"/>
                                  </w:rPr>
                                </w:pPr>
                                <w:r>
                                  <w:rPr>
                                    <w:sz w:val="12"/>
                                    <w:szCs w:val="14"/>
                                  </w:rPr>
                                  <w:t>Y</w:t>
                                </w:r>
                              </w:p>
                            </w:txbxContent>
                          </v:textbox>
                        </v:shape>
                        <v:shape id="Zone de texte 179" o:spid="_x0000_s1318" type="#_x0000_t202" style="position:absolute;width:183515;height:18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" filled="f" stroked="f" strokeweight=".5pt">
                          <v:textbox>
                            <w:txbxContent>
                              <w:p w14:paraId="7F24449B" w14:textId="77777777" w:rsidR="00CC5C7F" w:rsidRPr="007672BF" w:rsidRDefault="00CC5C7F" w:rsidP="000E12CB">
                                <w:pPr>
                                  <w:rPr>
                                    <w:sz w:val="12"/>
                                    <w:szCs w:val="14"/>
                                  </w:rPr>
                                </w:pPr>
                                <w:r>
                                  <w:rPr>
                                    <w:sz w:val="12"/>
                                    <w:szCs w:val="14"/>
                                  </w:rPr>
                                  <w:t>Z</w:t>
                                </w:r>
                              </w:p>
                            </w:txbxContent>
                          </v:textbox>
                        </v:shape>
                      </v:group>
                      <v:group id="Groupe 180" o:spid="_x0000_s1319" style="position:absolute;left:15950;top:1996;width:6998;height:4718" coordsize="7003,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group id="Groupe 181" o:spid="_x0000_s1320" style="position:absolute;left:1295;top:1056;width:4758;height:3334" coordsize="475824,33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Connecteur droit avec flèche 182" o:spid="_x0000_s1321" type="#_x0000_t32" style="position:absolute;left:116682;top:112395;width:22479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" strokecolor="black [3213]">
                            <v:stroke endarrow="classic" endarrowwidth="narrow" endarrowlength="short"/>
                          </v:shape>
                          <v:shape id="Connecteur droit avec flèche 183" o:spid="_x0000_s1322" type="#_x0000_t32" style="position:absolute;top:226695;width:234315;height:1047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" strokecolor="black [3213]">
                            <v:stroke endarrow="classic" endarrowwidth="narrow" endarrowlength="short"/>
                          </v:shape>
                          <v:shape id="Connecteur droit avec flèche 184" o:spid="_x0000_s1323" type="#_x0000_t32" style="position:absolute;left:224364;top:229076;width:251460;height:104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" strokecolor="black [3213]">
                            <v:stroke endarrow="classic" endarrowwidth="narrow" endarrowlength="short"/>
                          </v:shape>
                        </v:group>
                        <v:shape id="Zone de texte 426" o:spid="_x0000_s1324" type="#_x0000_t202" style="position:absolute;left:2902;width:1835;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sgI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8xwv4OxOOgFz/AgAA//8DAFBLAQItABQABgAIAAAAIQDb4fbL7gAAAIUBAAATAAAAAAAA&#10;AAAAAAAAAAAAAABbQ29udGVudF9UeXBlc10ueG1sUEsBAi0AFAAGAAgAAAAhAFr0LFu/AAAAFQEA&#10;AAsAAAAAAAAAAAAAAAAAHwEAAF9yZWxzLy5yZWxzUEsBAi0AFAAGAAgAAAAhAK/qyAjHAAAA3AAA&#10;AA8AAAAAAAAAAAAAAAAABwIAAGRycy9kb3ducmV2LnhtbFBLBQYAAAAAAwADALcAAAD7AgAAAAA=&#10;" filled="f" stroked="f" strokeweight=".5pt">
                          <v:textbox>
                            <w:txbxContent>
                              <w:p w14:paraId="2D1FEE83" w14:textId="77777777" w:rsidR="00CC5C7F" w:rsidRPr="007672BF" w:rsidRDefault="00CC5C7F" w:rsidP="000E12CB">
                                <w:pPr>
                                  <w:rPr>
                                    <w:sz w:val="12"/>
                                    <w:szCs w:val="14"/>
                                  </w:rPr>
                                </w:pPr>
                                <w:r>
                                  <w:rPr>
                                    <w:sz w:val="12"/>
                                    <w:szCs w:val="14"/>
                                  </w:rPr>
                                  <w:t>Z</w:t>
                                </w:r>
                              </w:p>
                            </w:txbxContent>
                          </v:textbox>
                        </v:shape>
                        <v:shape id="Zone de texte 427" o:spid="_x0000_s1325" type="#_x0000_t202" style="position:absolute;top:2703;width:183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" filled="f" stroked="f" strokeweight=".5pt">
                          <v:textbox>
                            <w:txbxContent>
                              <w:p w14:paraId="57E31DF0" w14:textId="77777777" w:rsidR="00CC5C7F" w:rsidRPr="007672BF" w:rsidRDefault="00CC5C7F" w:rsidP="000E12CB">
                                <w:pPr>
                                  <w:rPr>
                                    <w:sz w:val="12"/>
                                    <w:szCs w:val="14"/>
                                  </w:rPr>
                                </w:pPr>
                                <w:r>
                                  <w:rPr>
                                    <w:sz w:val="12"/>
                                    <w:szCs w:val="14"/>
                                  </w:rPr>
                                  <w:t>X</w:t>
                                </w:r>
                              </w:p>
                            </w:txbxContent>
                          </v:textbox>
                        </v:shape>
                        <v:shape id="Zone de texte 430" o:spid="_x0000_s1326" type="#_x0000_t202" style="position:absolute;left:5168;top:2862;width:183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" filled="f" stroked="f" strokeweight=".5pt">
                          <v:textbox>
                            <w:txbxContent>
                              <w:p w14:paraId="0D595B66" w14:textId="77777777" w:rsidR="00CC5C7F" w:rsidRPr="007672BF" w:rsidRDefault="00CC5C7F" w:rsidP="000E12CB">
                                <w:pPr>
                                  <w:rPr>
                                    <w:sz w:val="12"/>
                                    <w:szCs w:val="14"/>
                                  </w:rPr>
                                </w:pPr>
                                <w:r>
                                  <w:rPr>
                                    <w:sz w:val="12"/>
                                    <w:szCs w:val="14"/>
                                  </w:rPr>
                                  <w:t>Y</w:t>
                                </w:r>
                              </w:p>
                            </w:txbxContent>
                          </v:textbox>
                        </v:shape>
                      </v:group>
                      <v:group id="Groupe 436" o:spid="_x0000_s1327" style="position:absolute;left:589;top:1983;width:7347;height:2425" coordsize="7346,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line id="Connecteur droit 437" o:spid="_x0000_s1328" style="position:absolute;visibility:visible;mso-wrap-style:square" from="0,55" to="734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" strokecolor="red" strokeweight="2.25pt"/>
                        <v:line id="Connecteur droit 438" o:spid="_x0000_s1329" style="position:absolute;rotation:90;visibility:visible;mso-wrap-style:square" from="5992,1213" to="8417,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" strokecolor="red" strokeweight="2.25pt"/>
                      </v:group>
                      <v:rect id="Rectangle 441" o:spid="_x0000_s1330" style="position:absolute;left:1860;top:1225;width:4483;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" fillcolor="white [3212]" strokecolor="#1f497d [3215]" strokeweight="2pt"/>
                      <v:line id="Connecteur droit 445" o:spid="_x0000_s1331" style="position:absolute;rotation:90;visibility:visible;mso-wrap-style:square" from="19909,704" to="20703,2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" strokecolor="red" strokeweight="2.25pt"/>
                      <v:line id="Connecteur droit 455" o:spid="_x0000_s1332" style="position:absolute;rotation:180;flip:y;visibility:visible;mso-wrap-style:square" from="11104,0" to="11104,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" strokecolor="#1f497d [3215]" strokeweight="3pt"/>
                      <v:line id="Connecteur droit 457" o:spid="_x0000_s1333" style="position:absolute;rotation:180;flip:y;visibility:visible;mso-wrap-style:square" from="16663,658" to="16663,2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" strokecolor="#1f497d [3215]" strokeweight="3pt"/>
                      <v:line id="Connecteur droit 458" o:spid="_x0000_s1334" style="position:absolute;rotation:90;visibility:visible;mso-wrap-style:square" from="15962,283" to="17447,3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" strokecolor="#1f497d [3215]" strokeweight="2.25pt"/>
                      <v:line id="Connecteur droit 460" o:spid="_x0000_s1335" style="position:absolute;rotation:90;visibility:visible;mso-wrap-style:square" from="16302,2212" to="17788,5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" strokecolor="#1f497d [3215]" strokeweight="2.25pt"/>
                      <v:line id="Connecteur droit 461" o:spid="_x0000_s1336" style="position:absolute;rotation:90;visibility:visible;mso-wrap-style:square" from="15680,1763" to="18633,4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" strokecolor="#1f497d [3215]" strokeweight="2.25pt"/>
                      <v:line id="Connecteur droit 443" o:spid="_x0000_s1337" style="position:absolute;rotation:90;visibility:visible;mso-wrap-style:square" from="13511,3381" to="14305,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" strokecolor="red" strokeweight="2.25pt"/>
                      <v:oval id="Ellipse 454" o:spid="_x0000_s1338" style="position:absolute;left:10074;top:1157;width:2095;height:1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" filled="f" strokecolor="#243f60 [1604]" strokeweight="2pt"/>
                      <v:shape id="Arc 453" o:spid="_x0000_s1339" style="position:absolute;left:10550;top:1688;width:1086;height:971;visibility:visible;mso-wrap-style:square;v-text-anchor:middle" coordsize="108585,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" path="m54292,nsc73656,,91554,9228,101265,24217v11155,17220,9442,38786,-4323,54421c85205,91969,66544,98854,47717,96798l54293,48578v,-16193,-1,-32385,-1,-48578xem54292,nfc73656,,91554,9228,101265,24217v11155,17220,9442,38786,-4323,54421c85205,91969,66544,98854,47717,96798e" filled="f" strokecolor="red" strokeweight="2.25pt">
                        <v:path arrowok="t" o:connecttype="custom" o:connectlocs="54292,0;101265,24217;96942,78638;47717,96798" o:connectangles="0,0,0,0"/>
                      </v:shape>
                      <v:oval id="Ellipse 462" o:spid="_x0000_s1340" style="position:absolute;left:14317;top:2858;width:1549;height:1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" filled="f" strokecolor="#243f60 [1604]" strokeweight="2pt"/>
                      <v:shape id="Arc 463" o:spid="_x0000_s1341" style="position:absolute;left:17788;top:1438;width:1493;height:2032;visibility:visible;mso-wrap-style:square;v-text-anchor:middle" coordsize="149225,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" path="m74612,nsc113058,,145210,39780,148884,91892v3253,46152,-16851,89449,-48865,105236l74613,101600v,-33867,-1,-67733,-1,-101600xem74612,nfc113058,,145210,39780,148884,91892v3253,46152,-16851,89449,-48865,105236e" filled="f" strokecolor="#1f497d [3215]" strokeweight="2.25pt">
                        <v:path arrowok="t" o:connecttype="custom" o:connectlocs="74612,0;148884,91892;100019,197128" o:connectangles="0,0,0"/>
                      </v:shape>
                    </v:group>
                  </w:pict>
                </mc:Fallback>
              </mc:AlternateContent>
            </w:r>
            <w:r>
              <w:rPr>
                <w:noProof/>
              </w:rPr>
              <mc:AlternateContent>
                <mc:Choice Requires="wps">
                  <w:drawing>
                    <wp:anchor distT="0" distB="0" distL="114300" distR="114300" simplePos="0" relativeHeight="251686912" behindDoc="0" locked="0" layoutInCell="1" allowOverlap="1" wp14:anchorId="672EC5B6" wp14:editId="56A256A3">
                      <wp:simplePos x="0" y="0"/>
                      <wp:positionH relativeFrom="column">
                        <wp:posOffset>1138555</wp:posOffset>
                      </wp:positionH>
                      <wp:positionV relativeFrom="paragraph">
                        <wp:posOffset>382270</wp:posOffset>
                      </wp:positionV>
                      <wp:extent cx="213995" cy="0"/>
                      <wp:effectExtent l="11748" t="7302" r="26352" b="26353"/>
                      <wp:wrapNone/>
                      <wp:docPr id="452" name="Connecteur droit 452"/>
                      <wp:cNvGraphicFramePr/>
                      <a:graphic xmlns:a="http://schemas.openxmlformats.org/drawingml/2006/main">
                        <a:graphicData uri="http://schemas.microsoft.com/office/word/2010/wordprocessingShape">
                          <wps:wsp>
                            <wps:cNvCnPr/>
                            <wps:spPr>
                              <a:xfrm rot="5400000">
                                <a:off x="0" y="0"/>
                                <a:ext cx="21399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D53A5B" id="Connecteur droit 452" o:spid="_x0000_s1026" style="position:absolute;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65pt,30.1pt" to="106.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" strokecolor="red" strokeweight="2.25pt"/>
                  </w:pict>
                </mc:Fallback>
              </mc:AlternateContent>
            </w:r>
          </w:p>
        </w:tc>
        <w:tc>
          <w:tcPr>
            <w:tcW w:w="451" w:type="dxa"/>
            <w:tcBorders>
              <w:top w:val="single" w:sz="12" w:space="0" w:color="auto"/>
              <w:left w:val="single" w:sz="12" w:space="0" w:color="auto"/>
            </w:tcBorders>
            <w:vAlign w:val="center"/>
          </w:tcPr>
          <w:p w14:paraId="465ED359" w14:textId="77777777" w:rsidR="000E12CB" w:rsidRDefault="000E12CB" w:rsidP="00CF5BCF">
            <w:pPr>
              <w:jc w:val="center"/>
            </w:pPr>
            <w:r>
              <w:t>X</w:t>
            </w:r>
          </w:p>
        </w:tc>
        <w:tc>
          <w:tcPr>
            <w:tcW w:w="487" w:type="dxa"/>
            <w:tcBorders>
              <w:top w:val="single" w:sz="12" w:space="0" w:color="auto"/>
            </w:tcBorders>
            <w:vAlign w:val="center"/>
          </w:tcPr>
          <w:p w14:paraId="3EDEDA52" w14:textId="77777777" w:rsidR="000E12CB" w:rsidRDefault="000E12CB" w:rsidP="00CF5BCF">
            <w:pPr>
              <w:jc w:val="center"/>
            </w:pPr>
            <w:r>
              <w:t>1</w:t>
            </w:r>
          </w:p>
        </w:tc>
        <w:tc>
          <w:tcPr>
            <w:tcW w:w="490" w:type="dxa"/>
            <w:tcBorders>
              <w:top w:val="single" w:sz="12" w:space="0" w:color="auto"/>
              <w:right w:val="single" w:sz="12" w:space="0" w:color="auto"/>
            </w:tcBorders>
            <w:vAlign w:val="center"/>
          </w:tcPr>
          <w:p w14:paraId="066A3F3A" w14:textId="77777777" w:rsidR="000E12CB" w:rsidRDefault="000E12CB" w:rsidP="00CF5BCF">
            <w:pPr>
              <w:jc w:val="center"/>
            </w:pPr>
            <w:r>
              <w:t>1</w:t>
            </w:r>
          </w:p>
        </w:tc>
      </w:tr>
      <w:tr w:rsidR="000E12CB" w14:paraId="1F46EA9B" w14:textId="77777777" w:rsidTr="00CF5BCF">
        <w:trPr>
          <w:trHeight w:val="335"/>
          <w:jc w:val="center"/>
        </w:trPr>
        <w:tc>
          <w:tcPr>
            <w:tcW w:w="2183" w:type="dxa"/>
            <w:vMerge/>
            <w:tcBorders>
              <w:left w:val="single" w:sz="12" w:space="0" w:color="auto"/>
              <w:bottom w:val="single" w:sz="12" w:space="0" w:color="auto"/>
              <w:right w:val="single" w:sz="12" w:space="0" w:color="auto"/>
            </w:tcBorders>
            <w:vAlign w:val="center"/>
          </w:tcPr>
          <w:p w14:paraId="1C6AF7FA" w14:textId="77777777" w:rsidR="000E12CB" w:rsidRDefault="000E12CB" w:rsidP="00CF5BCF">
            <w:pPr>
              <w:jc w:val="center"/>
            </w:pPr>
          </w:p>
        </w:tc>
        <w:tc>
          <w:tcPr>
            <w:tcW w:w="3916" w:type="dxa"/>
            <w:vMerge/>
            <w:tcBorders>
              <w:left w:val="single" w:sz="12" w:space="0" w:color="auto"/>
              <w:bottom w:val="single" w:sz="12" w:space="0" w:color="auto"/>
              <w:right w:val="single" w:sz="12" w:space="0" w:color="auto"/>
            </w:tcBorders>
            <w:vAlign w:val="center"/>
          </w:tcPr>
          <w:p w14:paraId="4EB8031E" w14:textId="77777777" w:rsidR="000E12CB" w:rsidRDefault="000E12CB" w:rsidP="00CF5BCF">
            <w:pPr>
              <w:jc w:val="center"/>
            </w:pPr>
          </w:p>
        </w:tc>
        <w:tc>
          <w:tcPr>
            <w:tcW w:w="451" w:type="dxa"/>
            <w:tcBorders>
              <w:left w:val="single" w:sz="12" w:space="0" w:color="auto"/>
            </w:tcBorders>
            <w:vAlign w:val="center"/>
          </w:tcPr>
          <w:p w14:paraId="045C72D0" w14:textId="77777777" w:rsidR="000E12CB" w:rsidRDefault="000E12CB" w:rsidP="00CF5BCF">
            <w:pPr>
              <w:jc w:val="center"/>
            </w:pPr>
            <w:r>
              <w:t>Y</w:t>
            </w:r>
          </w:p>
        </w:tc>
        <w:tc>
          <w:tcPr>
            <w:tcW w:w="487" w:type="dxa"/>
            <w:vAlign w:val="center"/>
          </w:tcPr>
          <w:p w14:paraId="69AD5207" w14:textId="77777777" w:rsidR="000E12CB" w:rsidRDefault="000E12CB" w:rsidP="00CF5BCF">
            <w:pPr>
              <w:jc w:val="center"/>
            </w:pPr>
            <w:r>
              <w:t>0</w:t>
            </w:r>
          </w:p>
        </w:tc>
        <w:tc>
          <w:tcPr>
            <w:tcW w:w="490" w:type="dxa"/>
            <w:tcBorders>
              <w:right w:val="single" w:sz="12" w:space="0" w:color="auto"/>
            </w:tcBorders>
            <w:vAlign w:val="center"/>
          </w:tcPr>
          <w:p w14:paraId="3930C6C9" w14:textId="77777777" w:rsidR="000E12CB" w:rsidRDefault="000E12CB" w:rsidP="00CF5BCF">
            <w:pPr>
              <w:jc w:val="center"/>
            </w:pPr>
            <w:r>
              <w:t>0</w:t>
            </w:r>
          </w:p>
        </w:tc>
      </w:tr>
      <w:tr w:rsidR="000E12CB" w14:paraId="22F82BA8" w14:textId="77777777" w:rsidTr="00CF5BCF">
        <w:trPr>
          <w:trHeight w:val="335"/>
          <w:jc w:val="center"/>
        </w:trPr>
        <w:tc>
          <w:tcPr>
            <w:tcW w:w="2183" w:type="dxa"/>
            <w:vMerge/>
            <w:tcBorders>
              <w:left w:val="single" w:sz="12" w:space="0" w:color="auto"/>
              <w:bottom w:val="single" w:sz="12" w:space="0" w:color="auto"/>
              <w:right w:val="single" w:sz="12" w:space="0" w:color="auto"/>
            </w:tcBorders>
            <w:vAlign w:val="center"/>
          </w:tcPr>
          <w:p w14:paraId="7EA31120" w14:textId="77777777" w:rsidR="000E12CB" w:rsidRDefault="000E12CB" w:rsidP="00CF5BCF">
            <w:pPr>
              <w:jc w:val="center"/>
            </w:pPr>
          </w:p>
        </w:tc>
        <w:tc>
          <w:tcPr>
            <w:tcW w:w="3916" w:type="dxa"/>
            <w:vMerge/>
            <w:tcBorders>
              <w:left w:val="single" w:sz="12" w:space="0" w:color="auto"/>
              <w:bottom w:val="single" w:sz="12" w:space="0" w:color="auto"/>
              <w:right w:val="single" w:sz="12" w:space="0" w:color="auto"/>
            </w:tcBorders>
            <w:vAlign w:val="center"/>
          </w:tcPr>
          <w:p w14:paraId="50D4EA24" w14:textId="77777777" w:rsidR="000E12CB" w:rsidRDefault="000E12CB" w:rsidP="00CF5BCF">
            <w:pPr>
              <w:jc w:val="center"/>
            </w:pPr>
          </w:p>
        </w:tc>
        <w:tc>
          <w:tcPr>
            <w:tcW w:w="451" w:type="dxa"/>
            <w:tcBorders>
              <w:left w:val="single" w:sz="12" w:space="0" w:color="auto"/>
              <w:bottom w:val="single" w:sz="12" w:space="0" w:color="auto"/>
            </w:tcBorders>
            <w:vAlign w:val="center"/>
          </w:tcPr>
          <w:p w14:paraId="1327481D" w14:textId="77777777" w:rsidR="000E12CB" w:rsidRDefault="000E12CB" w:rsidP="00CF5BCF">
            <w:pPr>
              <w:jc w:val="center"/>
            </w:pPr>
            <w:r>
              <w:t>Z</w:t>
            </w:r>
          </w:p>
        </w:tc>
        <w:tc>
          <w:tcPr>
            <w:tcW w:w="487" w:type="dxa"/>
            <w:tcBorders>
              <w:bottom w:val="single" w:sz="12" w:space="0" w:color="auto"/>
            </w:tcBorders>
            <w:vAlign w:val="center"/>
          </w:tcPr>
          <w:p w14:paraId="65063CA0" w14:textId="77777777" w:rsidR="000E12CB" w:rsidRDefault="000E12CB" w:rsidP="00CF5BCF">
            <w:pPr>
              <w:jc w:val="center"/>
            </w:pPr>
            <w:r>
              <w:t>0</w:t>
            </w:r>
          </w:p>
        </w:tc>
        <w:tc>
          <w:tcPr>
            <w:tcW w:w="490" w:type="dxa"/>
            <w:tcBorders>
              <w:bottom w:val="single" w:sz="12" w:space="0" w:color="auto"/>
              <w:right w:val="single" w:sz="12" w:space="0" w:color="auto"/>
            </w:tcBorders>
            <w:vAlign w:val="center"/>
          </w:tcPr>
          <w:p w14:paraId="3B50B9E4" w14:textId="77777777" w:rsidR="000E12CB" w:rsidRDefault="000E12CB" w:rsidP="00CF5BCF">
            <w:pPr>
              <w:jc w:val="center"/>
            </w:pPr>
            <w:r>
              <w:t>0</w:t>
            </w:r>
          </w:p>
        </w:tc>
      </w:tr>
      <w:tr w:rsidR="000E12CB" w14:paraId="169A3D10" w14:textId="77777777" w:rsidTr="00CF5BCF">
        <w:trPr>
          <w:trHeight w:val="325"/>
          <w:jc w:val="center"/>
        </w:trPr>
        <w:tc>
          <w:tcPr>
            <w:tcW w:w="2183" w:type="dxa"/>
            <w:vMerge w:val="restart"/>
            <w:tcBorders>
              <w:top w:val="single" w:sz="12" w:space="0" w:color="auto"/>
              <w:left w:val="single" w:sz="12" w:space="0" w:color="auto"/>
              <w:bottom w:val="single" w:sz="12" w:space="0" w:color="auto"/>
              <w:right w:val="single" w:sz="12" w:space="0" w:color="auto"/>
            </w:tcBorders>
            <w:vAlign w:val="center"/>
          </w:tcPr>
          <w:p w14:paraId="25AF9EFB" w14:textId="77777777" w:rsidR="000E12CB" w:rsidRDefault="000E12CB" w:rsidP="00CF5BCF">
            <w:pPr>
              <w:jc w:val="center"/>
            </w:pPr>
            <w:r>
              <w:t xml:space="preserve">Pivot d’axe </w:t>
            </w:r>
            <m:oMath>
              <m:acc>
                <m:accPr>
                  <m:chr m:val="⃗"/>
                  <m:ctrlPr>
                    <w:rPr>
                      <w:rFonts w:ascii="Cambria Math" w:hAnsi="Cambria Math"/>
                      <w:i/>
                    </w:rPr>
                  </m:ctrlPr>
                </m:accPr>
                <m:e>
                  <m:r>
                    <w:rPr>
                      <w:rFonts w:ascii="Cambria Math" w:hAnsi="Cambria Math"/>
                    </w:rPr>
                    <m:t>X</m:t>
                  </m:r>
                </m:e>
              </m:acc>
            </m:oMath>
          </w:p>
        </w:tc>
        <w:tc>
          <w:tcPr>
            <w:tcW w:w="3916" w:type="dxa"/>
            <w:vMerge w:val="restart"/>
            <w:tcBorders>
              <w:top w:val="single" w:sz="12" w:space="0" w:color="auto"/>
              <w:left w:val="single" w:sz="12" w:space="0" w:color="auto"/>
              <w:bottom w:val="single" w:sz="12" w:space="0" w:color="auto"/>
              <w:right w:val="single" w:sz="12" w:space="0" w:color="auto"/>
            </w:tcBorders>
            <w:vAlign w:val="center"/>
          </w:tcPr>
          <w:p w14:paraId="5D72B994" w14:textId="77777777" w:rsidR="000E12CB" w:rsidRDefault="000E12CB" w:rsidP="00CF5BCF">
            <w:pPr>
              <w:jc w:val="center"/>
            </w:pPr>
            <w:r>
              <w:rPr>
                <w:noProof/>
              </w:rPr>
              <mc:AlternateContent>
                <mc:Choice Requires="wpg">
                  <w:drawing>
                    <wp:anchor distT="0" distB="0" distL="114300" distR="114300" simplePos="0" relativeHeight="251695104" behindDoc="0" locked="0" layoutInCell="1" allowOverlap="1" wp14:anchorId="791A3887" wp14:editId="2CE29FE1">
                      <wp:simplePos x="0" y="0"/>
                      <wp:positionH relativeFrom="column">
                        <wp:posOffset>27732</wp:posOffset>
                      </wp:positionH>
                      <wp:positionV relativeFrom="paragraph">
                        <wp:posOffset>10559</wp:posOffset>
                      </wp:positionV>
                      <wp:extent cx="2408314" cy="673744"/>
                      <wp:effectExtent l="0" t="0" r="0" b="31115"/>
                      <wp:wrapNone/>
                      <wp:docPr id="680" name="Groupe 680"/>
                      <wp:cNvGraphicFramePr/>
                      <a:graphic xmlns:a="http://schemas.openxmlformats.org/drawingml/2006/main">
                        <a:graphicData uri="http://schemas.microsoft.com/office/word/2010/wordprocessingGroup">
                          <wpg:wgp>
                            <wpg:cNvGrpSpPr/>
                            <wpg:grpSpPr>
                              <a:xfrm>
                                <a:off x="0" y="0"/>
                                <a:ext cx="2408314" cy="673744"/>
                                <a:chOff x="0" y="0"/>
                                <a:chExt cx="2408314" cy="673744"/>
                              </a:xfrm>
                            </wpg:grpSpPr>
                            <wps:wsp>
                              <wps:cNvPr id="501" name="Ellipse 501"/>
                              <wps:cNvSpPr/>
                              <wps:spPr>
                                <a:xfrm>
                                  <a:off x="1851490" y="156559"/>
                                  <a:ext cx="154940" cy="193675"/>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Ellipse 464"/>
                              <wps:cNvSpPr/>
                              <wps:spPr>
                                <a:xfrm>
                                  <a:off x="1009697" y="124794"/>
                                  <a:ext cx="209550" cy="19240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5" name="Groupe 465"/>
                              <wpg:cNvGrpSpPr/>
                              <wpg:grpSpPr>
                                <a:xfrm>
                                  <a:off x="0" y="317657"/>
                                  <a:ext cx="294640" cy="309245"/>
                                  <a:chOff x="0" y="0"/>
                                  <a:chExt cx="294833" cy="309935"/>
                                </a:xfrm>
                              </wpg:grpSpPr>
                              <wpg:grpSp>
                                <wpg:cNvPr id="466" name="Groupe 466"/>
                                <wpg:cNvGrpSpPr/>
                                <wpg:grpSpPr>
                                  <a:xfrm>
                                    <a:off x="53174" y="105686"/>
                                    <a:ext cx="182880" cy="182880"/>
                                    <a:chOff x="0" y="0"/>
                                    <a:chExt cx="182880" cy="182880"/>
                                  </a:xfrm>
                                </wpg:grpSpPr>
                                <wps:wsp>
                                  <wps:cNvPr id="467" name="Connecteur droit avec flèche 467"/>
                                  <wps:cNvCnPr/>
                                  <wps:spPr>
                                    <a:xfrm>
                                      <a:off x="0" y="182456"/>
                                      <a:ext cx="182880" cy="0"/>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s:wsp>
                                  <wps:cNvPr id="468" name="Connecteur droit avec flèche 468"/>
                                  <wps:cNvCnPr/>
                                  <wps:spPr>
                                    <a:xfrm rot="16200000">
                                      <a:off x="-86783" y="91440"/>
                                      <a:ext cx="182880" cy="0"/>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g:grpSp>
                              <wps:wsp>
                                <wps:cNvPr id="469" name="Zone de texte 469"/>
                                <wps:cNvSpPr txBox="1"/>
                                <wps:spPr>
                                  <a:xfrm>
                                    <a:off x="111318" y="123245"/>
                                    <a:ext cx="183515" cy="186690"/>
                                  </a:xfrm>
                                  <a:prstGeom prst="rect">
                                    <a:avLst/>
                                  </a:prstGeom>
                                  <a:noFill/>
                                  <a:ln w="6350">
                                    <a:noFill/>
                                  </a:ln>
                                </wps:spPr>
                                <wps:txbx>
                                  <w:txbxContent>
                                    <w:p w14:paraId="7247E661" w14:textId="77777777" w:rsidR="00CC5C7F" w:rsidRPr="007672BF" w:rsidRDefault="00CC5C7F" w:rsidP="000E12CB">
                                      <w:pPr>
                                        <w:rPr>
                                          <w:sz w:val="12"/>
                                          <w:szCs w:val="14"/>
                                        </w:rPr>
                                      </w:pPr>
                                      <w:r>
                                        <w:rPr>
                                          <w:sz w:val="12"/>
                                          <w:szCs w:val="1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0" name="Zone de texte 470"/>
                                <wps:cNvSpPr txBox="1"/>
                                <wps:spPr>
                                  <a:xfrm>
                                    <a:off x="0" y="0"/>
                                    <a:ext cx="183515" cy="186690"/>
                                  </a:xfrm>
                                  <a:prstGeom prst="rect">
                                    <a:avLst/>
                                  </a:prstGeom>
                                  <a:noFill/>
                                  <a:ln w="6350">
                                    <a:noFill/>
                                  </a:ln>
                                </wps:spPr>
                                <wps:txbx>
                                  <w:txbxContent>
                                    <w:p w14:paraId="72DE856B" w14:textId="77777777" w:rsidR="00CC5C7F" w:rsidRPr="007672BF" w:rsidRDefault="00CC5C7F" w:rsidP="000E12CB">
                                      <w:pPr>
                                        <w:rPr>
                                          <w:sz w:val="12"/>
                                          <w:szCs w:val="14"/>
                                        </w:rPr>
                                      </w:pPr>
                                      <w:r>
                                        <w:rPr>
                                          <w:sz w:val="12"/>
                                          <w:szCs w:val="1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71" name="Groupe 471"/>
                              <wpg:cNvGrpSpPr/>
                              <wpg:grpSpPr>
                                <a:xfrm>
                                  <a:off x="825910" y="313119"/>
                                  <a:ext cx="294640" cy="309245"/>
                                  <a:chOff x="0" y="0"/>
                                  <a:chExt cx="294833" cy="309935"/>
                                </a:xfrm>
                              </wpg:grpSpPr>
                              <wpg:grpSp>
                                <wpg:cNvPr id="472" name="Groupe 472"/>
                                <wpg:cNvGrpSpPr/>
                                <wpg:grpSpPr>
                                  <a:xfrm>
                                    <a:off x="53174" y="105686"/>
                                    <a:ext cx="182880" cy="182880"/>
                                    <a:chOff x="0" y="0"/>
                                    <a:chExt cx="182880" cy="182880"/>
                                  </a:xfrm>
                                </wpg:grpSpPr>
                                <wps:wsp>
                                  <wps:cNvPr id="473" name="Connecteur droit avec flèche 473"/>
                                  <wps:cNvCnPr/>
                                  <wps:spPr>
                                    <a:xfrm>
                                      <a:off x="0" y="182456"/>
                                      <a:ext cx="182880" cy="0"/>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s:wsp>
                                  <wps:cNvPr id="474" name="Connecteur droit avec flèche 474"/>
                                  <wps:cNvCnPr/>
                                  <wps:spPr>
                                    <a:xfrm rot="16200000">
                                      <a:off x="-86783" y="91440"/>
                                      <a:ext cx="182880" cy="0"/>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g:grpSp>
                              <wps:wsp>
                                <wps:cNvPr id="475" name="Zone de texte 475"/>
                                <wps:cNvSpPr txBox="1"/>
                                <wps:spPr>
                                  <a:xfrm>
                                    <a:off x="111318" y="123245"/>
                                    <a:ext cx="183515" cy="186690"/>
                                  </a:xfrm>
                                  <a:prstGeom prst="rect">
                                    <a:avLst/>
                                  </a:prstGeom>
                                  <a:noFill/>
                                  <a:ln w="6350">
                                    <a:noFill/>
                                  </a:ln>
                                </wps:spPr>
                                <wps:txbx>
                                  <w:txbxContent>
                                    <w:p w14:paraId="781B79BF" w14:textId="77777777" w:rsidR="00CC5C7F" w:rsidRPr="007672BF" w:rsidRDefault="00CC5C7F" w:rsidP="000E12CB">
                                      <w:pPr>
                                        <w:rPr>
                                          <w:sz w:val="12"/>
                                          <w:szCs w:val="14"/>
                                        </w:rPr>
                                      </w:pPr>
                                      <w:r>
                                        <w:rPr>
                                          <w:sz w:val="12"/>
                                          <w:szCs w:val="14"/>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6" name="Zone de texte 476"/>
                                <wps:cNvSpPr txBox="1"/>
                                <wps:spPr>
                                  <a:xfrm>
                                    <a:off x="0" y="0"/>
                                    <a:ext cx="183515" cy="186690"/>
                                  </a:xfrm>
                                  <a:prstGeom prst="rect">
                                    <a:avLst/>
                                  </a:prstGeom>
                                  <a:noFill/>
                                  <a:ln w="6350">
                                    <a:noFill/>
                                  </a:ln>
                                </wps:spPr>
                                <wps:txbx>
                                  <w:txbxContent>
                                    <w:p w14:paraId="0313DE92" w14:textId="77777777" w:rsidR="00CC5C7F" w:rsidRPr="007672BF" w:rsidRDefault="00CC5C7F" w:rsidP="000E12CB">
                                      <w:pPr>
                                        <w:rPr>
                                          <w:sz w:val="12"/>
                                          <w:szCs w:val="14"/>
                                        </w:rPr>
                                      </w:pPr>
                                      <w:r>
                                        <w:rPr>
                                          <w:sz w:val="12"/>
                                          <w:szCs w:val="1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77" name="Groupe 477"/>
                              <wpg:cNvGrpSpPr/>
                              <wpg:grpSpPr>
                                <a:xfrm>
                                  <a:off x="1708544" y="201939"/>
                                  <a:ext cx="699770" cy="471805"/>
                                  <a:chOff x="0" y="0"/>
                                  <a:chExt cx="700349" cy="472937"/>
                                </a:xfrm>
                              </wpg:grpSpPr>
                              <wpg:grpSp>
                                <wpg:cNvPr id="478" name="Groupe 478"/>
                                <wpg:cNvGrpSpPr/>
                                <wpg:grpSpPr>
                                  <a:xfrm>
                                    <a:off x="129540" y="105686"/>
                                    <a:ext cx="480060" cy="333375"/>
                                    <a:chOff x="0" y="0"/>
                                    <a:chExt cx="480060" cy="333851"/>
                                  </a:xfrm>
                                </wpg:grpSpPr>
                                <wps:wsp>
                                  <wps:cNvPr id="479" name="Connecteur droit avec flèche 479"/>
                                  <wps:cNvCnPr/>
                                  <wps:spPr>
                                    <a:xfrm rot="16200000">
                                      <a:off x="116682" y="112395"/>
                                      <a:ext cx="224790" cy="0"/>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s:wsp>
                                  <wps:cNvPr id="480" name="Connecteur droit avec flèche 480"/>
                                  <wps:cNvCnPr/>
                                  <wps:spPr>
                                    <a:xfrm flipH="1">
                                      <a:off x="0" y="226695"/>
                                      <a:ext cx="234315" cy="104775"/>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s:wsp>
                                  <wps:cNvPr id="481" name="Connecteur droit avec flèche 481"/>
                                  <wps:cNvCnPr/>
                                  <wps:spPr>
                                    <a:xfrm>
                                      <a:off x="228600" y="229076"/>
                                      <a:ext cx="251460" cy="104775"/>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g:grpSp>
                              <wps:wsp>
                                <wps:cNvPr id="482" name="Zone de texte 482"/>
                                <wps:cNvSpPr txBox="1"/>
                                <wps:spPr>
                                  <a:xfrm>
                                    <a:off x="290222" y="0"/>
                                    <a:ext cx="183515" cy="186690"/>
                                  </a:xfrm>
                                  <a:prstGeom prst="rect">
                                    <a:avLst/>
                                  </a:prstGeom>
                                  <a:noFill/>
                                  <a:ln w="6350">
                                    <a:noFill/>
                                  </a:ln>
                                </wps:spPr>
                                <wps:txbx>
                                  <w:txbxContent>
                                    <w:p w14:paraId="4F9AD1F7" w14:textId="77777777" w:rsidR="00CC5C7F" w:rsidRPr="007672BF" w:rsidRDefault="00CC5C7F" w:rsidP="000E12CB">
                                      <w:pPr>
                                        <w:rPr>
                                          <w:sz w:val="12"/>
                                          <w:szCs w:val="14"/>
                                        </w:rPr>
                                      </w:pPr>
                                      <w:r>
                                        <w:rPr>
                                          <w:sz w:val="12"/>
                                          <w:szCs w:val="1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3" name="Zone de texte 483"/>
                                <wps:cNvSpPr txBox="1"/>
                                <wps:spPr>
                                  <a:xfrm>
                                    <a:off x="0" y="270344"/>
                                    <a:ext cx="183515" cy="186690"/>
                                  </a:xfrm>
                                  <a:prstGeom prst="rect">
                                    <a:avLst/>
                                  </a:prstGeom>
                                  <a:noFill/>
                                  <a:ln w="6350">
                                    <a:noFill/>
                                  </a:ln>
                                </wps:spPr>
                                <wps:txbx>
                                  <w:txbxContent>
                                    <w:p w14:paraId="1E0E9E8B" w14:textId="77777777" w:rsidR="00CC5C7F" w:rsidRPr="007672BF" w:rsidRDefault="00CC5C7F" w:rsidP="000E12CB">
                                      <w:pPr>
                                        <w:rPr>
                                          <w:sz w:val="12"/>
                                          <w:szCs w:val="14"/>
                                        </w:rPr>
                                      </w:pPr>
                                      <w:r>
                                        <w:rPr>
                                          <w:sz w:val="12"/>
                                          <w:szCs w:val="1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4" name="Zone de texte 484"/>
                                <wps:cNvSpPr txBox="1"/>
                                <wps:spPr>
                                  <a:xfrm>
                                    <a:off x="516834" y="286247"/>
                                    <a:ext cx="183515" cy="186690"/>
                                  </a:xfrm>
                                  <a:prstGeom prst="rect">
                                    <a:avLst/>
                                  </a:prstGeom>
                                  <a:noFill/>
                                  <a:ln w="6350">
                                    <a:noFill/>
                                  </a:ln>
                                </wps:spPr>
                                <wps:txbx>
                                  <w:txbxContent>
                                    <w:p w14:paraId="376A7C8B" w14:textId="77777777" w:rsidR="00CC5C7F" w:rsidRPr="007672BF" w:rsidRDefault="00CC5C7F" w:rsidP="000E12CB">
                                      <w:pPr>
                                        <w:rPr>
                                          <w:sz w:val="12"/>
                                          <w:szCs w:val="14"/>
                                        </w:rPr>
                                      </w:pPr>
                                      <w:r>
                                        <w:rPr>
                                          <w:sz w:val="12"/>
                                          <w:szCs w:val="14"/>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85" name="Groupe 485"/>
                              <wpg:cNvGrpSpPr/>
                              <wpg:grpSpPr>
                                <a:xfrm>
                                  <a:off x="61263" y="230065"/>
                                  <a:ext cx="734695" cy="242570"/>
                                  <a:chOff x="0" y="0"/>
                                  <a:chExt cx="734695" cy="242570"/>
                                </a:xfrm>
                              </wpg:grpSpPr>
                              <wps:wsp>
                                <wps:cNvPr id="486" name="Connecteur droit 486"/>
                                <wps:cNvCnPr/>
                                <wps:spPr>
                                  <a:xfrm>
                                    <a:off x="0" y="5568"/>
                                    <a:ext cx="73469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87" name="Connecteur droit 487"/>
                                <wps:cNvCnPr/>
                                <wps:spPr>
                                  <a:xfrm rot="5400000">
                                    <a:off x="599301" y="121285"/>
                                    <a:ext cx="24257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488" name="Rectangle 488"/>
                              <wps:cNvSpPr/>
                              <wps:spPr>
                                <a:xfrm>
                                  <a:off x="195133" y="145215"/>
                                  <a:ext cx="448310" cy="171450"/>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Connecteur droit 489"/>
                              <wps:cNvCnPr/>
                              <wps:spPr>
                                <a:xfrm rot="5400000">
                                  <a:off x="2038445" y="125692"/>
                                  <a:ext cx="53975" cy="12890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91" name="Connecteur droit 491"/>
                              <wps:cNvCnPr/>
                              <wps:spPr>
                                <a:xfrm rot="10800000" flipV="1">
                                  <a:off x="1114969" y="0"/>
                                  <a:ext cx="0" cy="117475"/>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492" name="Connecteur droit 492"/>
                              <wps:cNvCnPr/>
                              <wps:spPr>
                                <a:xfrm rot="10800000" flipV="1">
                                  <a:off x="1679945" y="63531"/>
                                  <a:ext cx="0" cy="159385"/>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493" name="Connecteur droit 493"/>
                              <wps:cNvCnPr/>
                              <wps:spPr>
                                <a:xfrm rot="5400000">
                                  <a:off x="1608155" y="47095"/>
                                  <a:ext cx="132715" cy="37338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494" name="Connecteur droit 494"/>
                              <wps:cNvCnPr/>
                              <wps:spPr>
                                <a:xfrm rot="5400000">
                                  <a:off x="1641504" y="245181"/>
                                  <a:ext cx="134620" cy="356235"/>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495" name="Ellipse 495"/>
                              <wps:cNvSpPr/>
                              <wps:spPr>
                                <a:xfrm>
                                  <a:off x="1431728" y="297236"/>
                                  <a:ext cx="154940" cy="1936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Arc 497"/>
                              <wps:cNvSpPr/>
                              <wps:spPr>
                                <a:xfrm>
                                  <a:off x="1785689" y="168803"/>
                                  <a:ext cx="149225" cy="194945"/>
                                </a:xfrm>
                                <a:prstGeom prst="arc">
                                  <a:avLst>
                                    <a:gd name="adj1" fmla="val 16200000"/>
                                    <a:gd name="adj2" fmla="val 4506396"/>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Ellipse 500"/>
                              <wps:cNvSpPr/>
                              <wps:spPr>
                                <a:xfrm>
                                  <a:off x="1375003" y="319926"/>
                                  <a:ext cx="154940" cy="193675"/>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Connecteur droit 496"/>
                              <wps:cNvCnPr/>
                              <wps:spPr>
                                <a:xfrm rot="5400000">
                                  <a:off x="1323846" y="358631"/>
                                  <a:ext cx="79375" cy="19812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02" name="Ellipse 502"/>
                              <wps:cNvSpPr/>
                              <wps:spPr>
                                <a:xfrm>
                                  <a:off x="1831069" y="197401"/>
                                  <a:ext cx="71120" cy="14097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1A3887" id="Groupe 680" o:spid="_x0000_s1342" style="position:absolute;left:0;text-align:left;margin-left:2.2pt;margin-top:.85pt;width:189.65pt;height:53.05pt;z-index:251695104" coordsize="24083,6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">
                      <v:oval id="Ellipse 501" o:spid="_x0000_s1343" style="position:absolute;left:18514;top:1565;width:1550;height:1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" fillcolor="white [3212]" strokecolor="red" strokeweight="2pt"/>
                      <v:oval id="Ellipse 464" o:spid="_x0000_s1344" style="position:absolute;left:10096;top:1247;width:2096;height:1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" filled="f" strokecolor="#243f60 [1604]" strokeweight="2pt"/>
                      <v:group id="Groupe 465" o:spid="_x0000_s1345" style="position:absolute;top:3176;width:2946;height:3093" coordsize="294833,30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group id="Groupe 466" o:spid="_x0000_s1346" style="position:absolute;left:53174;top:105686;width:182880;height:182880" coordsize="18288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Connecteur droit avec flèche 467" o:spid="_x0000_s1347" type="#_x0000_t32" style="position:absolute;top:182456;width:18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" strokecolor="black [3213]">
                            <v:stroke endarrow="classic" endarrowwidth="narrow" endarrowlength="short"/>
                          </v:shape>
                          <v:shape id="Connecteur droit avec flèche 468" o:spid="_x0000_s1348" type="#_x0000_t32" style="position:absolute;left:-86783;top:91440;width:1828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" strokecolor="black [3213]">
                            <v:stroke endarrow="classic" endarrowwidth="narrow" endarrowlength="short"/>
                          </v:shape>
                        </v:group>
                        <v:shape id="Zone de texte 469" o:spid="_x0000_s1349" type="#_x0000_t202" style="position:absolute;left:111318;top:123245;width:183515;height:18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" filled="f" stroked="f" strokeweight=".5pt">
                          <v:textbox>
                            <w:txbxContent>
                              <w:p w14:paraId="7247E661" w14:textId="77777777" w:rsidR="00CC5C7F" w:rsidRPr="007672BF" w:rsidRDefault="00CC5C7F" w:rsidP="000E12CB">
                                <w:pPr>
                                  <w:rPr>
                                    <w:sz w:val="12"/>
                                    <w:szCs w:val="14"/>
                                  </w:rPr>
                                </w:pPr>
                                <w:r>
                                  <w:rPr>
                                    <w:sz w:val="12"/>
                                    <w:szCs w:val="14"/>
                                  </w:rPr>
                                  <w:t>X</w:t>
                                </w:r>
                              </w:p>
                            </w:txbxContent>
                          </v:textbox>
                        </v:shape>
                        <v:shape id="Zone de texte 470" o:spid="_x0000_s1350" type="#_x0000_t202" style="position:absolute;width:183515;height:18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" filled="f" stroked="f" strokeweight=".5pt">
                          <v:textbox>
                            <w:txbxContent>
                              <w:p w14:paraId="72DE856B" w14:textId="77777777" w:rsidR="00CC5C7F" w:rsidRPr="007672BF" w:rsidRDefault="00CC5C7F" w:rsidP="000E12CB">
                                <w:pPr>
                                  <w:rPr>
                                    <w:sz w:val="12"/>
                                    <w:szCs w:val="14"/>
                                  </w:rPr>
                                </w:pPr>
                                <w:r>
                                  <w:rPr>
                                    <w:sz w:val="12"/>
                                    <w:szCs w:val="14"/>
                                  </w:rPr>
                                  <w:t>Z</w:t>
                                </w:r>
                              </w:p>
                            </w:txbxContent>
                          </v:textbox>
                        </v:shape>
                      </v:group>
                      <v:group id="Groupe 471" o:spid="_x0000_s1351" style="position:absolute;left:8259;top:3131;width:2946;height:3092" coordsize="294833,30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group id="Groupe 472" o:spid="_x0000_s1352" style="position:absolute;left:53174;top:105686;width:182880;height:182880" coordsize="18288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Connecteur droit avec flèche 473" o:spid="_x0000_s1353" type="#_x0000_t32" style="position:absolute;top:182456;width:18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" strokecolor="black [3213]">
                            <v:stroke endarrow="classic" endarrowwidth="narrow" endarrowlength="short"/>
                          </v:shape>
                          <v:shape id="Connecteur droit avec flèche 474" o:spid="_x0000_s1354" type="#_x0000_t32" style="position:absolute;left:-86783;top:91440;width:1828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" strokecolor="black [3213]">
                            <v:stroke endarrow="classic" endarrowwidth="narrow" endarrowlength="short"/>
                          </v:shape>
                        </v:group>
                        <v:shape id="Zone de texte 475" o:spid="_x0000_s1355" type="#_x0000_t202" style="position:absolute;left:111318;top:123245;width:183515;height:18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3li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nxRz+z4QjINd/AAAA//8DAFBLAQItABQABgAIAAAAIQDb4fbL7gAAAIUBAAATAAAAAAAA&#10;AAAAAAAAAAAAAABbQ29udGVudF9UeXBlc10ueG1sUEsBAi0AFAAGAAgAAAAhAFr0LFu/AAAAFQEA&#10;AAsAAAAAAAAAAAAAAAAAHwEAAF9yZWxzLy5yZWxzUEsBAi0AFAAGAAgAAAAhAEyLeWLHAAAA3AAA&#10;AA8AAAAAAAAAAAAAAAAABwIAAGRycy9kb3ducmV2LnhtbFBLBQYAAAAAAwADALcAAAD7AgAAAAA=&#10;" filled="f" stroked="f" strokeweight=".5pt">
                          <v:textbox>
                            <w:txbxContent>
                              <w:p w14:paraId="781B79BF" w14:textId="77777777" w:rsidR="00CC5C7F" w:rsidRPr="007672BF" w:rsidRDefault="00CC5C7F" w:rsidP="000E12CB">
                                <w:pPr>
                                  <w:rPr>
                                    <w:sz w:val="12"/>
                                    <w:szCs w:val="14"/>
                                  </w:rPr>
                                </w:pPr>
                                <w:r>
                                  <w:rPr>
                                    <w:sz w:val="12"/>
                                    <w:szCs w:val="14"/>
                                  </w:rPr>
                                  <w:t>Y</w:t>
                                </w:r>
                              </w:p>
                            </w:txbxContent>
                          </v:textbox>
                        </v:shape>
                        <v:shape id="Zone de texte 476" o:spid="_x0000_s1356" type="#_x0000_t202" style="position:absolute;width:183515;height:18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ecV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nxRz+z4QjINd/AAAA//8DAFBLAQItABQABgAIAAAAIQDb4fbL7gAAAIUBAAATAAAAAAAA&#10;AAAAAAAAAAAAAABbQ29udGVudF9UeXBlc10ueG1sUEsBAi0AFAAGAAgAAAAhAFr0LFu/AAAAFQEA&#10;AAsAAAAAAAAAAAAAAAAAHwEAAF9yZWxzLy5yZWxzUEsBAi0AFAAGAAgAAAAhALxZ5xXHAAAA3AAA&#10;AA8AAAAAAAAAAAAAAAAABwIAAGRycy9kb3ducmV2LnhtbFBLBQYAAAAAAwADALcAAAD7AgAAAAA=&#10;" filled="f" stroked="f" strokeweight=".5pt">
                          <v:textbox>
                            <w:txbxContent>
                              <w:p w14:paraId="0313DE92" w14:textId="77777777" w:rsidR="00CC5C7F" w:rsidRPr="007672BF" w:rsidRDefault="00CC5C7F" w:rsidP="000E12CB">
                                <w:pPr>
                                  <w:rPr>
                                    <w:sz w:val="12"/>
                                    <w:szCs w:val="14"/>
                                  </w:rPr>
                                </w:pPr>
                                <w:r>
                                  <w:rPr>
                                    <w:sz w:val="12"/>
                                    <w:szCs w:val="14"/>
                                  </w:rPr>
                                  <w:t>Z</w:t>
                                </w:r>
                              </w:p>
                            </w:txbxContent>
                          </v:textbox>
                        </v:shape>
                      </v:group>
                      <v:group id="Groupe 477" o:spid="_x0000_s1357" style="position:absolute;left:17085;top:2019;width:6998;height:4718" coordsize="7003,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group id="Groupe 478" o:spid="_x0000_s1358" style="position:absolute;left:1295;top:1056;width:4801;height:3334" coordsize="480060,33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Connecteur droit avec flèche 479" o:spid="_x0000_s1359" type="#_x0000_t32" style="position:absolute;left:116682;top:112395;width:22479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" strokecolor="black [3213]">
                            <v:stroke endarrow="classic" endarrowwidth="narrow" endarrowlength="short"/>
                          </v:shape>
                          <v:shape id="Connecteur droit avec flèche 480" o:spid="_x0000_s1360" type="#_x0000_t32" style="position:absolute;top:226695;width:234315;height:1047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" strokecolor="black [3213]">
                            <v:stroke endarrow="classic" endarrowwidth="narrow" endarrowlength="short"/>
                          </v:shape>
                          <v:shape id="Connecteur droit avec flèche 481" o:spid="_x0000_s1361" type="#_x0000_t32" style="position:absolute;left:228600;top:229076;width:251460;height:104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" strokecolor="black [3213]">
                            <v:stroke endarrow="classic" endarrowwidth="narrow" endarrowlength="short"/>
                          </v:shape>
                        </v:group>
                        <v:shape id="Zone de texte 482" o:spid="_x0000_s1362" type="#_x0000_t202" style="position:absolute;left:2902;width:1835;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" filled="f" stroked="f" strokeweight=".5pt">
                          <v:textbox>
                            <w:txbxContent>
                              <w:p w14:paraId="4F9AD1F7" w14:textId="77777777" w:rsidR="00CC5C7F" w:rsidRPr="007672BF" w:rsidRDefault="00CC5C7F" w:rsidP="000E12CB">
                                <w:pPr>
                                  <w:rPr>
                                    <w:sz w:val="12"/>
                                    <w:szCs w:val="14"/>
                                  </w:rPr>
                                </w:pPr>
                                <w:r>
                                  <w:rPr>
                                    <w:sz w:val="12"/>
                                    <w:szCs w:val="14"/>
                                  </w:rPr>
                                  <w:t>Z</w:t>
                                </w:r>
                              </w:p>
                            </w:txbxContent>
                          </v:textbox>
                        </v:shape>
                        <v:shape id="Zone de texte 483" o:spid="_x0000_s1363" type="#_x0000_t202" style="position:absolute;top:2703;width:183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" filled="f" stroked="f" strokeweight=".5pt">
                          <v:textbox>
                            <w:txbxContent>
                              <w:p w14:paraId="1E0E9E8B" w14:textId="77777777" w:rsidR="00CC5C7F" w:rsidRPr="007672BF" w:rsidRDefault="00CC5C7F" w:rsidP="000E12CB">
                                <w:pPr>
                                  <w:rPr>
                                    <w:sz w:val="12"/>
                                    <w:szCs w:val="14"/>
                                  </w:rPr>
                                </w:pPr>
                                <w:r>
                                  <w:rPr>
                                    <w:sz w:val="12"/>
                                    <w:szCs w:val="14"/>
                                  </w:rPr>
                                  <w:t>X</w:t>
                                </w:r>
                              </w:p>
                            </w:txbxContent>
                          </v:textbox>
                        </v:shape>
                        <v:shape id="Zone de texte 484" o:spid="_x0000_s1364" type="#_x0000_t202" style="position:absolute;left:5168;top:2862;width:183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" filled="f" stroked="f" strokeweight=".5pt">
                          <v:textbox>
                            <w:txbxContent>
                              <w:p w14:paraId="376A7C8B" w14:textId="77777777" w:rsidR="00CC5C7F" w:rsidRPr="007672BF" w:rsidRDefault="00CC5C7F" w:rsidP="000E12CB">
                                <w:pPr>
                                  <w:rPr>
                                    <w:sz w:val="12"/>
                                    <w:szCs w:val="14"/>
                                  </w:rPr>
                                </w:pPr>
                                <w:r>
                                  <w:rPr>
                                    <w:sz w:val="12"/>
                                    <w:szCs w:val="14"/>
                                  </w:rPr>
                                  <w:t>Y</w:t>
                                </w:r>
                              </w:p>
                            </w:txbxContent>
                          </v:textbox>
                        </v:shape>
                      </v:group>
                      <v:group id="Groupe 485" o:spid="_x0000_s1365" style="position:absolute;left:612;top:2300;width:7347;height:2426" coordsize="7346,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line id="Connecteur droit 486" o:spid="_x0000_s1366" style="position:absolute;visibility:visible;mso-wrap-style:square" from="0,55" to="734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" strokecolor="red" strokeweight="2.25pt"/>
                        <v:line id="Connecteur droit 487" o:spid="_x0000_s1367" style="position:absolute;rotation:90;visibility:visible;mso-wrap-style:square" from="5992,1213" to="8417,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" strokecolor="red" strokeweight="2.25pt"/>
                      </v:group>
                      <v:rect id="Rectangle 488" o:spid="_x0000_s1368" style="position:absolute;left:1951;top:1452;width:4483;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" filled="f" strokecolor="#1f497d [3215]" strokeweight="2pt"/>
                      <v:line id="Connecteur droit 489" o:spid="_x0000_s1369" style="position:absolute;rotation:90;visibility:visible;mso-wrap-style:square" from="20384,1256" to="20924,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" strokecolor="red" strokeweight="2.25pt"/>
                      <v:line id="Connecteur droit 491" o:spid="_x0000_s1370" style="position:absolute;rotation:180;flip:y;visibility:visible;mso-wrap-style:square" from="11149,0" to="11149,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" strokecolor="#1f497d [3215]" strokeweight="3pt"/>
                      <v:line id="Connecteur droit 492" o:spid="_x0000_s1371" style="position:absolute;rotation:180;flip:y;visibility:visible;mso-wrap-style:square" from="16799,635" to="16799,2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" strokecolor="#1f497d [3215]" strokeweight="3pt"/>
                      <v:line id="Connecteur droit 493" o:spid="_x0000_s1372" style="position:absolute;rotation:90;visibility:visible;mso-wrap-style:square" from="16081,471" to="17408,4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" strokecolor="#1f497d [3215]" strokeweight="2.25pt"/>
                      <v:line id="Connecteur droit 494" o:spid="_x0000_s1373" style="position:absolute;rotation:90;visibility:visible;mso-wrap-style:square" from="16414,2451" to="1776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" strokecolor="#1f497d [3215]" strokeweight="2.25pt"/>
                      <v:oval id="Ellipse 495" o:spid="_x0000_s1374" style="position:absolute;left:14317;top:2972;width:1549;height:1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" filled="f" strokecolor="#243f60 [1604]" strokeweight="2pt"/>
                      <v:shape id="Arc 497" o:spid="_x0000_s1375" style="position:absolute;left:17856;top:1688;width:1493;height:1949;visibility:visible;mso-wrap-style:square;v-text-anchor:middle" coordsize="149225,19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" path="m74612,nsc112943,,145038,37943,148854,87769v3437,44878,-17143,86976,-49755,101778l74613,97473v,-32491,-1,-64982,-1,-97473xem74612,nfc112943,,145038,37943,148854,87769v3437,44878,-17143,86976,-49755,101778e" filled="f" strokecolor="#1f497d [3215]" strokeweight="2.25pt">
                        <v:path arrowok="t" o:connecttype="custom" o:connectlocs="74612,0;148854,87769;99099,189547" o:connectangles="0,0,0"/>
                      </v:shape>
                      <v:oval id="Ellipse 500" o:spid="_x0000_s1376" style="position:absolute;left:13750;top:3199;width:1549;height:1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" fillcolor="white [3212]" strokecolor="red" strokeweight="2pt"/>
                      <v:line id="Connecteur droit 496" o:spid="_x0000_s1377" style="position:absolute;rotation:90;visibility:visible;mso-wrap-style:square" from="13238,3586" to="14031,5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" strokecolor="red" strokeweight="2.25pt"/>
                      <v:oval id="Ellipse 502" o:spid="_x0000_s1378" style="position:absolute;left:18310;top:1974;width:711;height:1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" fillcolor="white [3212]" strokecolor="white [3212]" strokeweight="2pt"/>
                    </v:group>
                  </w:pict>
                </mc:Fallback>
              </mc:AlternateContent>
            </w:r>
            <w:r w:rsidRPr="0052141F">
              <w:rPr>
                <w:noProof/>
              </w:rPr>
              <mc:AlternateContent>
                <mc:Choice Requires="wps">
                  <w:drawing>
                    <wp:anchor distT="0" distB="0" distL="114300" distR="114300" simplePos="0" relativeHeight="251689984" behindDoc="0" locked="0" layoutInCell="1" allowOverlap="1" wp14:anchorId="1C297D09" wp14:editId="0D1C4D76">
                      <wp:simplePos x="0" y="0"/>
                      <wp:positionH relativeFrom="column">
                        <wp:posOffset>626745</wp:posOffset>
                      </wp:positionH>
                      <wp:positionV relativeFrom="paragraph">
                        <wp:posOffset>243205</wp:posOffset>
                      </wp:positionV>
                      <wp:extent cx="176530" cy="0"/>
                      <wp:effectExtent l="12065" t="6985" r="26035" b="26035"/>
                      <wp:wrapNone/>
                      <wp:docPr id="499" name="Connecteur droit 499"/>
                      <wp:cNvGraphicFramePr/>
                      <a:graphic xmlns:a="http://schemas.openxmlformats.org/drawingml/2006/main">
                        <a:graphicData uri="http://schemas.microsoft.com/office/word/2010/wordprocessingShape">
                          <wps:wsp>
                            <wps:cNvCnPr/>
                            <wps:spPr>
                              <a:xfrm rot="5400000">
                                <a:off x="0" y="0"/>
                                <a:ext cx="17653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6A486E" id="Connecteur droit 499" o:spid="_x0000_s1026" style="position:absolute;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35pt,19.15pt" to="63.2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" strokecolor="red" strokeweight="2.25pt"/>
                  </w:pict>
                </mc:Fallback>
              </mc:AlternateContent>
            </w:r>
            <w:r w:rsidRPr="0052141F">
              <w:rPr>
                <w:noProof/>
              </w:rPr>
              <mc:AlternateContent>
                <mc:Choice Requires="wps">
                  <w:drawing>
                    <wp:anchor distT="0" distB="0" distL="114300" distR="114300" simplePos="0" relativeHeight="251688960" behindDoc="0" locked="0" layoutInCell="1" allowOverlap="1" wp14:anchorId="078B9F2E" wp14:editId="11D46FBA">
                      <wp:simplePos x="0" y="0"/>
                      <wp:positionH relativeFrom="column">
                        <wp:posOffset>83820</wp:posOffset>
                      </wp:positionH>
                      <wp:positionV relativeFrom="paragraph">
                        <wp:posOffset>243840</wp:posOffset>
                      </wp:positionV>
                      <wp:extent cx="176530" cy="0"/>
                      <wp:effectExtent l="12065" t="6985" r="26035" b="26035"/>
                      <wp:wrapNone/>
                      <wp:docPr id="498" name="Connecteur droit 498"/>
                      <wp:cNvGraphicFramePr/>
                      <a:graphic xmlns:a="http://schemas.openxmlformats.org/drawingml/2006/main">
                        <a:graphicData uri="http://schemas.microsoft.com/office/word/2010/wordprocessingShape">
                          <wps:wsp>
                            <wps:cNvCnPr/>
                            <wps:spPr>
                              <a:xfrm rot="5400000">
                                <a:off x="0" y="0"/>
                                <a:ext cx="17653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BDA8A3" id="Connecteur droit 498" o:spid="_x0000_s1026" style="position:absolute;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19.2pt" to="20.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" strokecolor="red" strokeweight="2.25pt"/>
                  </w:pict>
                </mc:Fallback>
              </mc:AlternateContent>
            </w:r>
            <w:r w:rsidRPr="0052141F">
              <w:rPr>
                <w:noProof/>
              </w:rPr>
              <mc:AlternateContent>
                <mc:Choice Requires="wps">
                  <w:drawing>
                    <wp:anchor distT="0" distB="0" distL="114300" distR="114300" simplePos="0" relativeHeight="251687936" behindDoc="0" locked="0" layoutInCell="1" allowOverlap="1" wp14:anchorId="7D857DEE" wp14:editId="1DCEED77">
                      <wp:simplePos x="0" y="0"/>
                      <wp:positionH relativeFrom="column">
                        <wp:posOffset>1041400</wp:posOffset>
                      </wp:positionH>
                      <wp:positionV relativeFrom="paragraph">
                        <wp:posOffset>440690</wp:posOffset>
                      </wp:positionV>
                      <wp:extent cx="207645" cy="0"/>
                      <wp:effectExtent l="27623" t="0" r="10477" b="29528"/>
                      <wp:wrapNone/>
                      <wp:docPr id="490" name="Connecteur droit 490"/>
                      <wp:cNvGraphicFramePr/>
                      <a:graphic xmlns:a="http://schemas.openxmlformats.org/drawingml/2006/main">
                        <a:graphicData uri="http://schemas.microsoft.com/office/word/2010/wordprocessingShape">
                          <wps:wsp>
                            <wps:cNvCnPr/>
                            <wps:spPr>
                              <a:xfrm rot="5400000">
                                <a:off x="0" y="0"/>
                                <a:ext cx="20764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D8DBFA" id="Connecteur droit 490" o:spid="_x0000_s1026" style="position:absolute;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34.7pt" to="98.3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" strokecolor="red" strokeweight="2.25pt"/>
                  </w:pict>
                </mc:Fallback>
              </mc:AlternateContent>
            </w:r>
          </w:p>
        </w:tc>
        <w:tc>
          <w:tcPr>
            <w:tcW w:w="451" w:type="dxa"/>
            <w:tcBorders>
              <w:top w:val="single" w:sz="12" w:space="0" w:color="auto"/>
              <w:left w:val="single" w:sz="12" w:space="0" w:color="auto"/>
            </w:tcBorders>
            <w:vAlign w:val="center"/>
          </w:tcPr>
          <w:p w14:paraId="15465E07" w14:textId="77777777" w:rsidR="000E12CB" w:rsidRDefault="000E12CB" w:rsidP="00CF5BCF">
            <w:pPr>
              <w:jc w:val="center"/>
            </w:pPr>
            <w:r>
              <w:t>X</w:t>
            </w:r>
          </w:p>
        </w:tc>
        <w:tc>
          <w:tcPr>
            <w:tcW w:w="487" w:type="dxa"/>
            <w:tcBorders>
              <w:top w:val="single" w:sz="12" w:space="0" w:color="auto"/>
            </w:tcBorders>
            <w:vAlign w:val="center"/>
          </w:tcPr>
          <w:p w14:paraId="4791DE4D" w14:textId="77777777" w:rsidR="000E12CB" w:rsidRDefault="000E12CB" w:rsidP="00CF5BCF">
            <w:pPr>
              <w:jc w:val="center"/>
            </w:pPr>
            <w:r>
              <w:t>0</w:t>
            </w:r>
          </w:p>
        </w:tc>
        <w:tc>
          <w:tcPr>
            <w:tcW w:w="490" w:type="dxa"/>
            <w:tcBorders>
              <w:top w:val="single" w:sz="12" w:space="0" w:color="auto"/>
              <w:right w:val="single" w:sz="12" w:space="0" w:color="auto"/>
            </w:tcBorders>
            <w:vAlign w:val="center"/>
          </w:tcPr>
          <w:p w14:paraId="420A0CCF" w14:textId="77777777" w:rsidR="000E12CB" w:rsidRDefault="000E12CB" w:rsidP="00CF5BCF">
            <w:pPr>
              <w:jc w:val="center"/>
            </w:pPr>
            <w:r>
              <w:t>1</w:t>
            </w:r>
          </w:p>
        </w:tc>
      </w:tr>
      <w:tr w:rsidR="000E12CB" w14:paraId="503D3064" w14:textId="77777777" w:rsidTr="00CF5BCF">
        <w:trPr>
          <w:trHeight w:val="335"/>
          <w:jc w:val="center"/>
        </w:trPr>
        <w:tc>
          <w:tcPr>
            <w:tcW w:w="2183" w:type="dxa"/>
            <w:vMerge/>
            <w:tcBorders>
              <w:left w:val="single" w:sz="12" w:space="0" w:color="auto"/>
              <w:bottom w:val="single" w:sz="12" w:space="0" w:color="auto"/>
              <w:right w:val="single" w:sz="12" w:space="0" w:color="auto"/>
            </w:tcBorders>
            <w:vAlign w:val="center"/>
          </w:tcPr>
          <w:p w14:paraId="36255CD0" w14:textId="77777777" w:rsidR="000E12CB" w:rsidRDefault="000E12CB" w:rsidP="00CF5BCF">
            <w:pPr>
              <w:jc w:val="center"/>
            </w:pPr>
          </w:p>
        </w:tc>
        <w:tc>
          <w:tcPr>
            <w:tcW w:w="3916" w:type="dxa"/>
            <w:vMerge/>
            <w:tcBorders>
              <w:left w:val="single" w:sz="12" w:space="0" w:color="auto"/>
              <w:bottom w:val="single" w:sz="12" w:space="0" w:color="auto"/>
              <w:right w:val="single" w:sz="12" w:space="0" w:color="auto"/>
            </w:tcBorders>
            <w:vAlign w:val="center"/>
          </w:tcPr>
          <w:p w14:paraId="526674C6" w14:textId="77777777" w:rsidR="000E12CB" w:rsidRDefault="000E12CB" w:rsidP="00CF5BCF">
            <w:pPr>
              <w:jc w:val="center"/>
            </w:pPr>
          </w:p>
        </w:tc>
        <w:tc>
          <w:tcPr>
            <w:tcW w:w="451" w:type="dxa"/>
            <w:tcBorders>
              <w:left w:val="single" w:sz="12" w:space="0" w:color="auto"/>
            </w:tcBorders>
            <w:vAlign w:val="center"/>
          </w:tcPr>
          <w:p w14:paraId="3F9AA845" w14:textId="77777777" w:rsidR="000E12CB" w:rsidRDefault="000E12CB" w:rsidP="00CF5BCF">
            <w:pPr>
              <w:jc w:val="center"/>
            </w:pPr>
            <w:r>
              <w:t>Y</w:t>
            </w:r>
          </w:p>
        </w:tc>
        <w:tc>
          <w:tcPr>
            <w:tcW w:w="487" w:type="dxa"/>
            <w:vAlign w:val="center"/>
          </w:tcPr>
          <w:p w14:paraId="2B363ED4" w14:textId="77777777" w:rsidR="000E12CB" w:rsidRDefault="000E12CB" w:rsidP="00CF5BCF">
            <w:pPr>
              <w:jc w:val="center"/>
            </w:pPr>
            <w:r>
              <w:t>0</w:t>
            </w:r>
          </w:p>
        </w:tc>
        <w:tc>
          <w:tcPr>
            <w:tcW w:w="490" w:type="dxa"/>
            <w:tcBorders>
              <w:right w:val="single" w:sz="12" w:space="0" w:color="auto"/>
            </w:tcBorders>
            <w:vAlign w:val="center"/>
          </w:tcPr>
          <w:p w14:paraId="5B1503BC" w14:textId="77777777" w:rsidR="000E12CB" w:rsidRDefault="000E12CB" w:rsidP="00CF5BCF">
            <w:pPr>
              <w:jc w:val="center"/>
            </w:pPr>
            <w:r>
              <w:t>0</w:t>
            </w:r>
          </w:p>
        </w:tc>
      </w:tr>
      <w:tr w:rsidR="000E12CB" w14:paraId="407B385C" w14:textId="77777777" w:rsidTr="00CF5BCF">
        <w:trPr>
          <w:trHeight w:val="335"/>
          <w:jc w:val="center"/>
        </w:trPr>
        <w:tc>
          <w:tcPr>
            <w:tcW w:w="2183" w:type="dxa"/>
            <w:vMerge/>
            <w:tcBorders>
              <w:left w:val="single" w:sz="12" w:space="0" w:color="auto"/>
              <w:bottom w:val="single" w:sz="12" w:space="0" w:color="auto"/>
              <w:right w:val="single" w:sz="12" w:space="0" w:color="auto"/>
            </w:tcBorders>
            <w:vAlign w:val="center"/>
          </w:tcPr>
          <w:p w14:paraId="56765826" w14:textId="77777777" w:rsidR="000E12CB" w:rsidRDefault="000E12CB" w:rsidP="00CF5BCF">
            <w:pPr>
              <w:jc w:val="center"/>
            </w:pPr>
          </w:p>
        </w:tc>
        <w:tc>
          <w:tcPr>
            <w:tcW w:w="3916" w:type="dxa"/>
            <w:vMerge/>
            <w:tcBorders>
              <w:left w:val="single" w:sz="12" w:space="0" w:color="auto"/>
              <w:bottom w:val="single" w:sz="12" w:space="0" w:color="auto"/>
              <w:right w:val="single" w:sz="12" w:space="0" w:color="auto"/>
            </w:tcBorders>
            <w:vAlign w:val="center"/>
          </w:tcPr>
          <w:p w14:paraId="15209242" w14:textId="77777777" w:rsidR="000E12CB" w:rsidRDefault="000E12CB" w:rsidP="00CF5BCF">
            <w:pPr>
              <w:jc w:val="center"/>
            </w:pPr>
          </w:p>
        </w:tc>
        <w:tc>
          <w:tcPr>
            <w:tcW w:w="451" w:type="dxa"/>
            <w:tcBorders>
              <w:left w:val="single" w:sz="12" w:space="0" w:color="auto"/>
              <w:bottom w:val="single" w:sz="12" w:space="0" w:color="auto"/>
            </w:tcBorders>
            <w:vAlign w:val="center"/>
          </w:tcPr>
          <w:p w14:paraId="1D97A966" w14:textId="77777777" w:rsidR="000E12CB" w:rsidRDefault="000E12CB" w:rsidP="00CF5BCF">
            <w:pPr>
              <w:jc w:val="center"/>
            </w:pPr>
            <w:r>
              <w:t>Z</w:t>
            </w:r>
          </w:p>
        </w:tc>
        <w:tc>
          <w:tcPr>
            <w:tcW w:w="487" w:type="dxa"/>
            <w:tcBorders>
              <w:bottom w:val="single" w:sz="12" w:space="0" w:color="auto"/>
            </w:tcBorders>
            <w:vAlign w:val="center"/>
          </w:tcPr>
          <w:p w14:paraId="5E4A631A" w14:textId="77777777" w:rsidR="000E12CB" w:rsidRDefault="000E12CB" w:rsidP="00CF5BCF">
            <w:pPr>
              <w:jc w:val="center"/>
            </w:pPr>
            <w:r>
              <w:t>0</w:t>
            </w:r>
          </w:p>
        </w:tc>
        <w:tc>
          <w:tcPr>
            <w:tcW w:w="490" w:type="dxa"/>
            <w:tcBorders>
              <w:bottom w:val="single" w:sz="12" w:space="0" w:color="auto"/>
              <w:right w:val="single" w:sz="12" w:space="0" w:color="auto"/>
            </w:tcBorders>
            <w:vAlign w:val="center"/>
          </w:tcPr>
          <w:p w14:paraId="66C8CD5C" w14:textId="77777777" w:rsidR="000E12CB" w:rsidRDefault="000E12CB" w:rsidP="00CF5BCF">
            <w:pPr>
              <w:jc w:val="center"/>
            </w:pPr>
            <w:r>
              <w:t>0</w:t>
            </w:r>
          </w:p>
        </w:tc>
      </w:tr>
      <w:tr w:rsidR="000E12CB" w14:paraId="723B59EF" w14:textId="77777777" w:rsidTr="00CF5BCF">
        <w:trPr>
          <w:trHeight w:val="325"/>
          <w:jc w:val="center"/>
        </w:trPr>
        <w:tc>
          <w:tcPr>
            <w:tcW w:w="2183" w:type="dxa"/>
            <w:vMerge w:val="restart"/>
            <w:tcBorders>
              <w:top w:val="single" w:sz="12" w:space="0" w:color="auto"/>
              <w:left w:val="single" w:sz="12" w:space="0" w:color="auto"/>
              <w:bottom w:val="single" w:sz="12" w:space="0" w:color="auto"/>
              <w:right w:val="single" w:sz="12" w:space="0" w:color="auto"/>
            </w:tcBorders>
            <w:vAlign w:val="center"/>
          </w:tcPr>
          <w:p w14:paraId="522DF784" w14:textId="77777777" w:rsidR="000E12CB" w:rsidRDefault="000E12CB" w:rsidP="00CF5BCF">
            <w:pPr>
              <w:jc w:val="center"/>
            </w:pPr>
            <w:r>
              <w:t>Pivot glissant</w:t>
            </w:r>
          </w:p>
          <w:p w14:paraId="487D517A" w14:textId="77777777" w:rsidR="000E12CB" w:rsidRDefault="000E12CB" w:rsidP="00CF5BCF">
            <w:pPr>
              <w:jc w:val="center"/>
            </w:pPr>
            <w:r>
              <w:t xml:space="preserve">d’axe </w:t>
            </w:r>
            <m:oMath>
              <m:acc>
                <m:accPr>
                  <m:chr m:val="⃗"/>
                  <m:ctrlPr>
                    <w:rPr>
                      <w:rFonts w:ascii="Cambria Math" w:hAnsi="Cambria Math"/>
                      <w:i/>
                    </w:rPr>
                  </m:ctrlPr>
                </m:accPr>
                <m:e>
                  <m:r>
                    <w:rPr>
                      <w:rFonts w:ascii="Cambria Math" w:hAnsi="Cambria Math"/>
                    </w:rPr>
                    <m:t>X</m:t>
                  </m:r>
                </m:e>
              </m:acc>
            </m:oMath>
          </w:p>
        </w:tc>
        <w:tc>
          <w:tcPr>
            <w:tcW w:w="3916" w:type="dxa"/>
            <w:vMerge w:val="restart"/>
            <w:tcBorders>
              <w:top w:val="single" w:sz="12" w:space="0" w:color="auto"/>
              <w:left w:val="single" w:sz="12" w:space="0" w:color="auto"/>
              <w:bottom w:val="single" w:sz="12" w:space="0" w:color="auto"/>
              <w:right w:val="single" w:sz="12" w:space="0" w:color="auto"/>
            </w:tcBorders>
            <w:vAlign w:val="center"/>
          </w:tcPr>
          <w:p w14:paraId="0AAB9CF3" w14:textId="77777777" w:rsidR="000E12CB" w:rsidRDefault="000E12CB" w:rsidP="00CF5BCF">
            <w:pPr>
              <w:jc w:val="center"/>
            </w:pPr>
            <w:r>
              <w:rPr>
                <w:noProof/>
              </w:rPr>
              <mc:AlternateContent>
                <mc:Choice Requires="wpg">
                  <w:drawing>
                    <wp:anchor distT="0" distB="0" distL="114300" distR="114300" simplePos="0" relativeHeight="251696128" behindDoc="0" locked="0" layoutInCell="1" allowOverlap="1" wp14:anchorId="147B633F" wp14:editId="2678BF3B">
                      <wp:simplePos x="0" y="0"/>
                      <wp:positionH relativeFrom="column">
                        <wp:posOffset>39077</wp:posOffset>
                      </wp:positionH>
                      <wp:positionV relativeFrom="paragraph">
                        <wp:posOffset>2278</wp:posOffset>
                      </wp:positionV>
                      <wp:extent cx="2383355" cy="685090"/>
                      <wp:effectExtent l="0" t="0" r="0" b="39370"/>
                      <wp:wrapNone/>
                      <wp:docPr id="679" name="Groupe 679"/>
                      <wp:cNvGraphicFramePr/>
                      <a:graphic xmlns:a="http://schemas.openxmlformats.org/drawingml/2006/main">
                        <a:graphicData uri="http://schemas.microsoft.com/office/word/2010/wordprocessingGroup">
                          <wpg:wgp>
                            <wpg:cNvGrpSpPr/>
                            <wpg:grpSpPr>
                              <a:xfrm>
                                <a:off x="0" y="0"/>
                                <a:ext cx="2383355" cy="685090"/>
                                <a:chOff x="0" y="0"/>
                                <a:chExt cx="2383355" cy="685090"/>
                              </a:xfrm>
                            </wpg:grpSpPr>
                            <wps:wsp>
                              <wps:cNvPr id="504" name="Ellipse 504"/>
                              <wps:cNvSpPr/>
                              <wps:spPr>
                                <a:xfrm>
                                  <a:off x="1009697" y="127063"/>
                                  <a:ext cx="209550" cy="19240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5" name="Groupe 505"/>
                              <wpg:cNvGrpSpPr/>
                              <wpg:grpSpPr>
                                <a:xfrm>
                                  <a:off x="0" y="317658"/>
                                  <a:ext cx="294640" cy="309245"/>
                                  <a:chOff x="0" y="0"/>
                                  <a:chExt cx="294833" cy="309935"/>
                                </a:xfrm>
                              </wpg:grpSpPr>
                              <wpg:grpSp>
                                <wpg:cNvPr id="506" name="Groupe 506"/>
                                <wpg:cNvGrpSpPr/>
                                <wpg:grpSpPr>
                                  <a:xfrm>
                                    <a:off x="53174" y="105686"/>
                                    <a:ext cx="182880" cy="182880"/>
                                    <a:chOff x="0" y="0"/>
                                    <a:chExt cx="182880" cy="182880"/>
                                  </a:xfrm>
                                </wpg:grpSpPr>
                                <wps:wsp>
                                  <wps:cNvPr id="507" name="Connecteur droit avec flèche 507"/>
                                  <wps:cNvCnPr/>
                                  <wps:spPr>
                                    <a:xfrm>
                                      <a:off x="0" y="182456"/>
                                      <a:ext cx="182880" cy="0"/>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s:wsp>
                                  <wps:cNvPr id="508" name="Connecteur droit avec flèche 508"/>
                                  <wps:cNvCnPr/>
                                  <wps:spPr>
                                    <a:xfrm rot="16200000">
                                      <a:off x="-86783" y="91440"/>
                                      <a:ext cx="182880" cy="0"/>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g:grpSp>
                              <wps:wsp>
                                <wps:cNvPr id="509" name="Zone de texte 509"/>
                                <wps:cNvSpPr txBox="1"/>
                                <wps:spPr>
                                  <a:xfrm>
                                    <a:off x="111318" y="123245"/>
                                    <a:ext cx="183515" cy="186690"/>
                                  </a:xfrm>
                                  <a:prstGeom prst="rect">
                                    <a:avLst/>
                                  </a:prstGeom>
                                  <a:noFill/>
                                  <a:ln w="6350">
                                    <a:noFill/>
                                  </a:ln>
                                </wps:spPr>
                                <wps:txbx>
                                  <w:txbxContent>
                                    <w:p w14:paraId="1A445789" w14:textId="77777777" w:rsidR="00CC5C7F" w:rsidRPr="007672BF" w:rsidRDefault="00CC5C7F" w:rsidP="000E12CB">
                                      <w:pPr>
                                        <w:rPr>
                                          <w:sz w:val="12"/>
                                          <w:szCs w:val="14"/>
                                        </w:rPr>
                                      </w:pPr>
                                      <w:r>
                                        <w:rPr>
                                          <w:sz w:val="12"/>
                                          <w:szCs w:val="1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0" name="Zone de texte 510"/>
                                <wps:cNvSpPr txBox="1"/>
                                <wps:spPr>
                                  <a:xfrm>
                                    <a:off x="0" y="0"/>
                                    <a:ext cx="183515" cy="186690"/>
                                  </a:xfrm>
                                  <a:prstGeom prst="rect">
                                    <a:avLst/>
                                  </a:prstGeom>
                                  <a:noFill/>
                                  <a:ln w="6350">
                                    <a:noFill/>
                                  </a:ln>
                                </wps:spPr>
                                <wps:txbx>
                                  <w:txbxContent>
                                    <w:p w14:paraId="6509DB50" w14:textId="77777777" w:rsidR="00CC5C7F" w:rsidRPr="007672BF" w:rsidRDefault="00CC5C7F" w:rsidP="000E12CB">
                                      <w:pPr>
                                        <w:rPr>
                                          <w:sz w:val="12"/>
                                          <w:szCs w:val="14"/>
                                        </w:rPr>
                                      </w:pPr>
                                      <w:r>
                                        <w:rPr>
                                          <w:sz w:val="12"/>
                                          <w:szCs w:val="1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11" name="Groupe 511"/>
                              <wpg:cNvGrpSpPr/>
                              <wpg:grpSpPr>
                                <a:xfrm>
                                  <a:off x="828179" y="313120"/>
                                  <a:ext cx="294640" cy="309245"/>
                                  <a:chOff x="0" y="0"/>
                                  <a:chExt cx="294833" cy="309935"/>
                                </a:xfrm>
                              </wpg:grpSpPr>
                              <wpg:grpSp>
                                <wpg:cNvPr id="512" name="Groupe 512"/>
                                <wpg:cNvGrpSpPr/>
                                <wpg:grpSpPr>
                                  <a:xfrm>
                                    <a:off x="53174" y="105686"/>
                                    <a:ext cx="182880" cy="182880"/>
                                    <a:chOff x="0" y="0"/>
                                    <a:chExt cx="182880" cy="182880"/>
                                  </a:xfrm>
                                </wpg:grpSpPr>
                                <wps:wsp>
                                  <wps:cNvPr id="513" name="Connecteur droit avec flèche 513"/>
                                  <wps:cNvCnPr/>
                                  <wps:spPr>
                                    <a:xfrm>
                                      <a:off x="0" y="182456"/>
                                      <a:ext cx="182880" cy="0"/>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s:wsp>
                                  <wps:cNvPr id="514" name="Connecteur droit avec flèche 514"/>
                                  <wps:cNvCnPr/>
                                  <wps:spPr>
                                    <a:xfrm rot="16200000">
                                      <a:off x="-86783" y="91440"/>
                                      <a:ext cx="182880" cy="0"/>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g:grpSp>
                              <wps:wsp>
                                <wps:cNvPr id="515" name="Zone de texte 515"/>
                                <wps:cNvSpPr txBox="1"/>
                                <wps:spPr>
                                  <a:xfrm>
                                    <a:off x="111318" y="123245"/>
                                    <a:ext cx="183515" cy="186690"/>
                                  </a:xfrm>
                                  <a:prstGeom prst="rect">
                                    <a:avLst/>
                                  </a:prstGeom>
                                  <a:noFill/>
                                  <a:ln w="6350">
                                    <a:noFill/>
                                  </a:ln>
                                </wps:spPr>
                                <wps:txbx>
                                  <w:txbxContent>
                                    <w:p w14:paraId="23AFDD3B" w14:textId="77777777" w:rsidR="00CC5C7F" w:rsidRPr="007672BF" w:rsidRDefault="00CC5C7F" w:rsidP="000E12CB">
                                      <w:pPr>
                                        <w:rPr>
                                          <w:sz w:val="12"/>
                                          <w:szCs w:val="14"/>
                                        </w:rPr>
                                      </w:pPr>
                                      <w:r>
                                        <w:rPr>
                                          <w:sz w:val="12"/>
                                          <w:szCs w:val="14"/>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6" name="Zone de texte 516"/>
                                <wps:cNvSpPr txBox="1"/>
                                <wps:spPr>
                                  <a:xfrm>
                                    <a:off x="0" y="0"/>
                                    <a:ext cx="183515" cy="186690"/>
                                  </a:xfrm>
                                  <a:prstGeom prst="rect">
                                    <a:avLst/>
                                  </a:prstGeom>
                                  <a:noFill/>
                                  <a:ln w="6350">
                                    <a:noFill/>
                                  </a:ln>
                                </wps:spPr>
                                <wps:txbx>
                                  <w:txbxContent>
                                    <w:p w14:paraId="63DBD662" w14:textId="77777777" w:rsidR="00CC5C7F" w:rsidRPr="007672BF" w:rsidRDefault="00CC5C7F" w:rsidP="000E12CB">
                                      <w:pPr>
                                        <w:rPr>
                                          <w:sz w:val="12"/>
                                          <w:szCs w:val="14"/>
                                        </w:rPr>
                                      </w:pPr>
                                      <w:r>
                                        <w:rPr>
                                          <w:sz w:val="12"/>
                                          <w:szCs w:val="1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17" name="Groupe 517"/>
                              <wpg:cNvGrpSpPr/>
                              <wpg:grpSpPr>
                                <a:xfrm>
                                  <a:off x="1683585" y="213285"/>
                                  <a:ext cx="699770" cy="471805"/>
                                  <a:chOff x="0" y="0"/>
                                  <a:chExt cx="700349" cy="472937"/>
                                </a:xfrm>
                              </wpg:grpSpPr>
                              <wpg:grpSp>
                                <wpg:cNvPr id="518" name="Groupe 518"/>
                                <wpg:cNvGrpSpPr/>
                                <wpg:grpSpPr>
                                  <a:xfrm>
                                    <a:off x="129540" y="105686"/>
                                    <a:ext cx="480060" cy="333375"/>
                                    <a:chOff x="0" y="0"/>
                                    <a:chExt cx="480060" cy="333851"/>
                                  </a:xfrm>
                                </wpg:grpSpPr>
                                <wps:wsp>
                                  <wps:cNvPr id="519" name="Connecteur droit avec flèche 519"/>
                                  <wps:cNvCnPr/>
                                  <wps:spPr>
                                    <a:xfrm rot="16200000">
                                      <a:off x="116682" y="112395"/>
                                      <a:ext cx="224790" cy="0"/>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s:wsp>
                                  <wps:cNvPr id="520" name="Connecteur droit avec flèche 520"/>
                                  <wps:cNvCnPr/>
                                  <wps:spPr>
                                    <a:xfrm flipH="1">
                                      <a:off x="0" y="226695"/>
                                      <a:ext cx="234315" cy="104775"/>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s:wsp>
                                  <wps:cNvPr id="521" name="Connecteur droit avec flèche 521"/>
                                  <wps:cNvCnPr/>
                                  <wps:spPr>
                                    <a:xfrm>
                                      <a:off x="228600" y="229076"/>
                                      <a:ext cx="251460" cy="104775"/>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g:grpSp>
                              <wps:wsp>
                                <wps:cNvPr id="522" name="Zone de texte 522"/>
                                <wps:cNvSpPr txBox="1"/>
                                <wps:spPr>
                                  <a:xfrm>
                                    <a:off x="290222" y="0"/>
                                    <a:ext cx="183515" cy="186690"/>
                                  </a:xfrm>
                                  <a:prstGeom prst="rect">
                                    <a:avLst/>
                                  </a:prstGeom>
                                  <a:noFill/>
                                  <a:ln w="6350">
                                    <a:noFill/>
                                  </a:ln>
                                </wps:spPr>
                                <wps:txbx>
                                  <w:txbxContent>
                                    <w:p w14:paraId="6A77BB6D" w14:textId="77777777" w:rsidR="00CC5C7F" w:rsidRPr="007672BF" w:rsidRDefault="00CC5C7F" w:rsidP="000E12CB">
                                      <w:pPr>
                                        <w:rPr>
                                          <w:sz w:val="12"/>
                                          <w:szCs w:val="14"/>
                                        </w:rPr>
                                      </w:pPr>
                                      <w:r>
                                        <w:rPr>
                                          <w:sz w:val="12"/>
                                          <w:szCs w:val="1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3" name="Zone de texte 523"/>
                                <wps:cNvSpPr txBox="1"/>
                                <wps:spPr>
                                  <a:xfrm>
                                    <a:off x="0" y="270344"/>
                                    <a:ext cx="183515" cy="186690"/>
                                  </a:xfrm>
                                  <a:prstGeom prst="rect">
                                    <a:avLst/>
                                  </a:prstGeom>
                                  <a:noFill/>
                                  <a:ln w="6350">
                                    <a:noFill/>
                                  </a:ln>
                                </wps:spPr>
                                <wps:txbx>
                                  <w:txbxContent>
                                    <w:p w14:paraId="4E5D625B" w14:textId="77777777" w:rsidR="00CC5C7F" w:rsidRPr="007672BF" w:rsidRDefault="00CC5C7F" w:rsidP="000E12CB">
                                      <w:pPr>
                                        <w:rPr>
                                          <w:sz w:val="12"/>
                                          <w:szCs w:val="14"/>
                                        </w:rPr>
                                      </w:pPr>
                                      <w:r>
                                        <w:rPr>
                                          <w:sz w:val="12"/>
                                          <w:szCs w:val="1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4" name="Zone de texte 524"/>
                                <wps:cNvSpPr txBox="1"/>
                                <wps:spPr>
                                  <a:xfrm>
                                    <a:off x="516834" y="286247"/>
                                    <a:ext cx="183515" cy="186690"/>
                                  </a:xfrm>
                                  <a:prstGeom prst="rect">
                                    <a:avLst/>
                                  </a:prstGeom>
                                  <a:noFill/>
                                  <a:ln w="6350">
                                    <a:noFill/>
                                  </a:ln>
                                </wps:spPr>
                                <wps:txbx>
                                  <w:txbxContent>
                                    <w:p w14:paraId="794402D4" w14:textId="77777777" w:rsidR="00CC5C7F" w:rsidRPr="007672BF" w:rsidRDefault="00CC5C7F" w:rsidP="000E12CB">
                                      <w:pPr>
                                        <w:rPr>
                                          <w:sz w:val="12"/>
                                          <w:szCs w:val="14"/>
                                        </w:rPr>
                                      </w:pPr>
                                      <w:r>
                                        <w:rPr>
                                          <w:sz w:val="12"/>
                                          <w:szCs w:val="14"/>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25" name="Groupe 525"/>
                              <wpg:cNvGrpSpPr/>
                              <wpg:grpSpPr>
                                <a:xfrm>
                                  <a:off x="61262" y="248218"/>
                                  <a:ext cx="734695" cy="242570"/>
                                  <a:chOff x="0" y="0"/>
                                  <a:chExt cx="734695" cy="242570"/>
                                </a:xfrm>
                              </wpg:grpSpPr>
                              <wps:wsp>
                                <wps:cNvPr id="526" name="Connecteur droit 526"/>
                                <wps:cNvCnPr/>
                                <wps:spPr>
                                  <a:xfrm>
                                    <a:off x="0" y="5568"/>
                                    <a:ext cx="73469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27" name="Connecteur droit 527"/>
                                <wps:cNvCnPr/>
                                <wps:spPr>
                                  <a:xfrm rot="5400000">
                                    <a:off x="599301" y="121285"/>
                                    <a:ext cx="24257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528" name="Rectangle 528"/>
                              <wps:cNvSpPr/>
                              <wps:spPr>
                                <a:xfrm>
                                  <a:off x="197401" y="167905"/>
                                  <a:ext cx="448310" cy="171450"/>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 name="Connecteur droit 529"/>
                              <wps:cNvCnPr/>
                              <wps:spPr>
                                <a:xfrm rot="5400000">
                                  <a:off x="1991245" y="120705"/>
                                  <a:ext cx="79375" cy="1949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30" name="Connecteur droit 530"/>
                              <wps:cNvCnPr/>
                              <wps:spPr>
                                <a:xfrm rot="10800000" flipV="1">
                                  <a:off x="1114969" y="0"/>
                                  <a:ext cx="0" cy="117475"/>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531" name="Connecteur droit 531"/>
                              <wps:cNvCnPr/>
                              <wps:spPr>
                                <a:xfrm rot="10800000" flipV="1">
                                  <a:off x="1682214" y="63532"/>
                                  <a:ext cx="0" cy="159385"/>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532" name="Connecteur droit 532"/>
                              <wps:cNvCnPr/>
                              <wps:spPr>
                                <a:xfrm rot="5400000">
                                  <a:off x="1601348" y="49364"/>
                                  <a:ext cx="132715" cy="37338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533" name="Connecteur droit 533"/>
                              <wps:cNvCnPr/>
                              <wps:spPr>
                                <a:xfrm rot="5400000">
                                  <a:off x="1639235" y="242913"/>
                                  <a:ext cx="134620" cy="356235"/>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534" name="Ellipse 534"/>
                              <wps:cNvSpPr/>
                              <wps:spPr>
                                <a:xfrm>
                                  <a:off x="1431728" y="297237"/>
                                  <a:ext cx="154940" cy="1936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Arc 535"/>
                              <wps:cNvSpPr/>
                              <wps:spPr>
                                <a:xfrm>
                                  <a:off x="1778882" y="171970"/>
                                  <a:ext cx="149225" cy="186690"/>
                                </a:xfrm>
                                <a:prstGeom prst="arc">
                                  <a:avLst>
                                    <a:gd name="adj1" fmla="val 15967270"/>
                                    <a:gd name="adj2" fmla="val 4506396"/>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Connecteur droit 537"/>
                              <wps:cNvCnPr/>
                              <wps:spPr>
                                <a:xfrm rot="5400000">
                                  <a:off x="1336326" y="348420"/>
                                  <a:ext cx="95250" cy="2381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39" name="Connecteur droit 539"/>
                              <wps:cNvCnPr/>
                              <wps:spPr>
                                <a:xfrm rot="5400000">
                                  <a:off x="965348" y="382165"/>
                                  <a:ext cx="295910" cy="635"/>
                                </a:xfrm>
                                <a:prstGeom prst="line">
                                  <a:avLst/>
                                </a:prstGeom>
                                <a:ln w="28575">
                                  <a:solidFill>
                                    <a:srgbClr val="FF0000"/>
                                  </a:solidFill>
                                  <a:headEnd type="ova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47B633F" id="Groupe 679" o:spid="_x0000_s1379" style="position:absolute;left:0;text-align:left;margin-left:3.1pt;margin-top:.2pt;width:187.65pt;height:53.95pt;z-index:251696128" coordsize="23833,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">
                      <v:oval id="Ellipse 504" o:spid="_x0000_s1380" style="position:absolute;left:10096;top:1270;width:2096;height:1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" filled="f" strokecolor="#243f60 [1604]" strokeweight="2pt"/>
                      <v:group id="Groupe 505" o:spid="_x0000_s1381" style="position:absolute;top:3176;width:2946;height:3093" coordsize="294833,30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group id="Groupe 506" o:spid="_x0000_s1382" style="position:absolute;left:53174;top:105686;width:182880;height:182880" coordsize="18288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Connecteur droit avec flèche 507" o:spid="_x0000_s1383" type="#_x0000_t32" style="position:absolute;top:182456;width:18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" strokecolor="black [3213]">
                            <v:stroke endarrow="classic" endarrowwidth="narrow" endarrowlength="short"/>
                          </v:shape>
                          <v:shape id="Connecteur droit avec flèche 508" o:spid="_x0000_s1384" type="#_x0000_t32" style="position:absolute;left:-86783;top:91440;width:1828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" strokecolor="black [3213]">
                            <v:stroke endarrow="classic" endarrowwidth="narrow" endarrowlength="short"/>
                          </v:shape>
                        </v:group>
                        <v:shape id="Zone de texte 509" o:spid="_x0000_s1385" type="#_x0000_t202" style="position:absolute;left:111318;top:123245;width:183515;height:18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" filled="f" stroked="f" strokeweight=".5pt">
                          <v:textbox>
                            <w:txbxContent>
                              <w:p w14:paraId="1A445789" w14:textId="77777777" w:rsidR="00CC5C7F" w:rsidRPr="007672BF" w:rsidRDefault="00CC5C7F" w:rsidP="000E12CB">
                                <w:pPr>
                                  <w:rPr>
                                    <w:sz w:val="12"/>
                                    <w:szCs w:val="14"/>
                                  </w:rPr>
                                </w:pPr>
                                <w:r>
                                  <w:rPr>
                                    <w:sz w:val="12"/>
                                    <w:szCs w:val="14"/>
                                  </w:rPr>
                                  <w:t>X</w:t>
                                </w:r>
                              </w:p>
                            </w:txbxContent>
                          </v:textbox>
                        </v:shape>
                        <v:shape id="Zone de texte 510" o:spid="_x0000_s1386" type="#_x0000_t202" style="position:absolute;width:183515;height:18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" filled="f" stroked="f" strokeweight=".5pt">
                          <v:textbox>
                            <w:txbxContent>
                              <w:p w14:paraId="6509DB50" w14:textId="77777777" w:rsidR="00CC5C7F" w:rsidRPr="007672BF" w:rsidRDefault="00CC5C7F" w:rsidP="000E12CB">
                                <w:pPr>
                                  <w:rPr>
                                    <w:sz w:val="12"/>
                                    <w:szCs w:val="14"/>
                                  </w:rPr>
                                </w:pPr>
                                <w:r>
                                  <w:rPr>
                                    <w:sz w:val="12"/>
                                    <w:szCs w:val="14"/>
                                  </w:rPr>
                                  <w:t>Z</w:t>
                                </w:r>
                              </w:p>
                            </w:txbxContent>
                          </v:textbox>
                        </v:shape>
                      </v:group>
                      <v:group id="Groupe 511" o:spid="_x0000_s1387" style="position:absolute;left:8281;top:3131;width:2947;height:3092" coordsize="294833,30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group id="Groupe 512" o:spid="_x0000_s1388" style="position:absolute;left:53174;top:105686;width:182880;height:182880" coordsize="18288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Connecteur droit avec flèche 513" o:spid="_x0000_s1389" type="#_x0000_t32" style="position:absolute;top:182456;width:18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" strokecolor="black [3213]">
                            <v:stroke endarrow="classic" endarrowwidth="narrow" endarrowlength="short"/>
                          </v:shape>
                          <v:shape id="Connecteur droit avec flèche 514" o:spid="_x0000_s1390" type="#_x0000_t32" style="position:absolute;left:-86783;top:91440;width:1828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" strokecolor="black [3213]">
                            <v:stroke endarrow="classic" endarrowwidth="narrow" endarrowlength="short"/>
                          </v:shape>
                        </v:group>
                        <v:shape id="Zone de texte 515" o:spid="_x0000_s1391" type="#_x0000_t202" style="position:absolute;left:111318;top:123245;width:183515;height:18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" filled="f" stroked="f" strokeweight=".5pt">
                          <v:textbox>
                            <w:txbxContent>
                              <w:p w14:paraId="23AFDD3B" w14:textId="77777777" w:rsidR="00CC5C7F" w:rsidRPr="007672BF" w:rsidRDefault="00CC5C7F" w:rsidP="000E12CB">
                                <w:pPr>
                                  <w:rPr>
                                    <w:sz w:val="12"/>
                                    <w:szCs w:val="14"/>
                                  </w:rPr>
                                </w:pPr>
                                <w:r>
                                  <w:rPr>
                                    <w:sz w:val="12"/>
                                    <w:szCs w:val="14"/>
                                  </w:rPr>
                                  <w:t>Y</w:t>
                                </w:r>
                              </w:p>
                            </w:txbxContent>
                          </v:textbox>
                        </v:shape>
                        <v:shape id="Zone de texte 516" o:spid="_x0000_s1392" type="#_x0000_t202" style="position:absolute;width:183515;height:18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" filled="f" stroked="f" strokeweight=".5pt">
                          <v:textbox>
                            <w:txbxContent>
                              <w:p w14:paraId="63DBD662" w14:textId="77777777" w:rsidR="00CC5C7F" w:rsidRPr="007672BF" w:rsidRDefault="00CC5C7F" w:rsidP="000E12CB">
                                <w:pPr>
                                  <w:rPr>
                                    <w:sz w:val="12"/>
                                    <w:szCs w:val="14"/>
                                  </w:rPr>
                                </w:pPr>
                                <w:r>
                                  <w:rPr>
                                    <w:sz w:val="12"/>
                                    <w:szCs w:val="14"/>
                                  </w:rPr>
                                  <w:t>Z</w:t>
                                </w:r>
                              </w:p>
                            </w:txbxContent>
                          </v:textbox>
                        </v:shape>
                      </v:group>
                      <v:group id="Groupe 517" o:spid="_x0000_s1393" style="position:absolute;left:16835;top:2132;width:6998;height:4718" coordsize="7003,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group id="Groupe 518" o:spid="_x0000_s1394" style="position:absolute;left:1295;top:1056;width:4801;height:3334" coordsize="480060,33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Connecteur droit avec flèche 519" o:spid="_x0000_s1395" type="#_x0000_t32" style="position:absolute;left:116682;top:112395;width:22479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" strokecolor="black [3213]">
                            <v:stroke endarrow="classic" endarrowwidth="narrow" endarrowlength="short"/>
                          </v:shape>
                          <v:shape id="Connecteur droit avec flèche 520" o:spid="_x0000_s1396" type="#_x0000_t32" style="position:absolute;top:226695;width:234315;height:1047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" strokecolor="black [3213]">
                            <v:stroke endarrow="classic" endarrowwidth="narrow" endarrowlength="short"/>
                          </v:shape>
                          <v:shape id="Connecteur droit avec flèche 521" o:spid="_x0000_s1397" type="#_x0000_t32" style="position:absolute;left:228600;top:229076;width:251460;height:104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" strokecolor="black [3213]">
                            <v:stroke endarrow="classic" endarrowwidth="narrow" endarrowlength="short"/>
                          </v:shape>
                        </v:group>
                        <v:shape id="Zone de texte 522" o:spid="_x0000_s1398" type="#_x0000_t202" style="position:absolute;left:2902;width:1835;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MGW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sE8SeDvTDgCcvkLAAD//wMAUEsBAi0AFAAGAAgAAAAhANvh9svuAAAAhQEAABMAAAAAAAAA&#10;AAAAAAAAAAAAAFtDb250ZW50X1R5cGVzXS54bWxQSwECLQAUAAYACAAAACEAWvQsW78AAAAVAQAA&#10;CwAAAAAAAAAAAAAAAAAfAQAAX3JlbHMvLnJlbHNQSwECLQAUAAYACAAAACEApjDBlsYAAADcAAAA&#10;DwAAAAAAAAAAAAAAAAAHAgAAZHJzL2Rvd25yZXYueG1sUEsFBgAAAAADAAMAtwAAAPoCAAAAAA==&#10;" filled="f" stroked="f" strokeweight=".5pt">
                          <v:textbox>
                            <w:txbxContent>
                              <w:p w14:paraId="6A77BB6D" w14:textId="77777777" w:rsidR="00CC5C7F" w:rsidRPr="007672BF" w:rsidRDefault="00CC5C7F" w:rsidP="000E12CB">
                                <w:pPr>
                                  <w:rPr>
                                    <w:sz w:val="12"/>
                                    <w:szCs w:val="14"/>
                                  </w:rPr>
                                </w:pPr>
                                <w:r>
                                  <w:rPr>
                                    <w:sz w:val="12"/>
                                    <w:szCs w:val="14"/>
                                  </w:rPr>
                                  <w:t>Z</w:t>
                                </w:r>
                              </w:p>
                            </w:txbxContent>
                          </v:textbox>
                        </v:shape>
                        <v:shape id="Zone de texte 523" o:spid="_x0000_s1399" type="#_x0000_t202" style="position:absolute;top:2703;width:183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GQN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FPIffM+EIyPUPAAAA//8DAFBLAQItABQABgAIAAAAIQDb4fbL7gAAAIUBAAATAAAAAAAA&#10;AAAAAAAAAAAAAABbQ29udGVudF9UeXBlc10ueG1sUEsBAi0AFAAGAAgAAAAhAFr0LFu/AAAAFQEA&#10;AAsAAAAAAAAAAAAAAAAAHwEAAF9yZWxzLy5yZWxzUEsBAi0AFAAGAAgAAAAhAMl8ZA3HAAAA3AAA&#10;AA8AAAAAAAAAAAAAAAAABwIAAGRycy9kb3ducmV2LnhtbFBLBQYAAAAAAwADALcAAAD7AgAAAAA=&#10;" filled="f" stroked="f" strokeweight=".5pt">
                          <v:textbox>
                            <w:txbxContent>
                              <w:p w14:paraId="4E5D625B" w14:textId="77777777" w:rsidR="00CC5C7F" w:rsidRPr="007672BF" w:rsidRDefault="00CC5C7F" w:rsidP="000E12CB">
                                <w:pPr>
                                  <w:rPr>
                                    <w:sz w:val="12"/>
                                    <w:szCs w:val="14"/>
                                  </w:rPr>
                                </w:pPr>
                                <w:r>
                                  <w:rPr>
                                    <w:sz w:val="12"/>
                                    <w:szCs w:val="14"/>
                                  </w:rPr>
                                  <w:t>X</w:t>
                                </w:r>
                              </w:p>
                            </w:txbxContent>
                          </v:textbox>
                        </v:shape>
                        <v:shape id="Zone de texte 524" o:spid="_x0000_s1400" type="#_x0000_t202" style="position:absolute;left:5168;top:2862;width:183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x5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FPIffM+EIyPUPAAAA//8DAFBLAQItABQABgAIAAAAIQDb4fbL7gAAAIUBAAATAAAAAAAA&#10;AAAAAAAAAAAAAABbQ29udGVudF9UeXBlc10ueG1sUEsBAi0AFAAGAAgAAAAhAFr0LFu/AAAAFQEA&#10;AAsAAAAAAAAAAAAAAAAAHwEAAF9yZWxzLy5yZWxzUEsBAi0AFAAGAAgAAAAhAEaV/HnHAAAA3AAA&#10;AA8AAAAAAAAAAAAAAAAABwIAAGRycy9kb3ducmV2LnhtbFBLBQYAAAAAAwADALcAAAD7AgAAAAA=&#10;" filled="f" stroked="f" strokeweight=".5pt">
                          <v:textbox>
                            <w:txbxContent>
                              <w:p w14:paraId="794402D4" w14:textId="77777777" w:rsidR="00CC5C7F" w:rsidRPr="007672BF" w:rsidRDefault="00CC5C7F" w:rsidP="000E12CB">
                                <w:pPr>
                                  <w:rPr>
                                    <w:sz w:val="12"/>
                                    <w:szCs w:val="14"/>
                                  </w:rPr>
                                </w:pPr>
                                <w:r>
                                  <w:rPr>
                                    <w:sz w:val="12"/>
                                    <w:szCs w:val="14"/>
                                  </w:rPr>
                                  <w:t>Y</w:t>
                                </w:r>
                              </w:p>
                            </w:txbxContent>
                          </v:textbox>
                        </v:shape>
                      </v:group>
                      <v:group id="Groupe 525" o:spid="_x0000_s1401" style="position:absolute;left:612;top:2482;width:7347;height:2425" coordsize="7346,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line id="Connecteur droit 526" o:spid="_x0000_s1402" style="position:absolute;visibility:visible;mso-wrap-style:square" from="0,55" to="734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" strokecolor="red" strokeweight="2.25pt"/>
                        <v:line id="Connecteur droit 527" o:spid="_x0000_s1403" style="position:absolute;rotation:90;visibility:visible;mso-wrap-style:square" from="5992,1213" to="8417,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" strokecolor="red" strokeweight="2.25pt"/>
                      </v:group>
                      <v:rect id="Rectangle 528" o:spid="_x0000_s1404" style="position:absolute;left:1974;top:1679;width:4483;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" filled="f" strokecolor="#1f497d [3215]" strokeweight="2pt"/>
                      <v:line id="Connecteur droit 529" o:spid="_x0000_s1405" style="position:absolute;rotation:90;visibility:visible;mso-wrap-style:square" from="19912,1206" to="20706,3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" strokecolor="red" strokeweight="2.25pt"/>
                      <v:line id="Connecteur droit 530" o:spid="_x0000_s1406" style="position:absolute;rotation:180;flip:y;visibility:visible;mso-wrap-style:square" from="11149,0" to="11149,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" strokecolor="#1f497d [3215]" strokeweight="3pt"/>
                      <v:line id="Connecteur droit 531" o:spid="_x0000_s1407" style="position:absolute;rotation:180;flip:y;visibility:visible;mso-wrap-style:square" from="16822,635" to="16822,2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" strokecolor="#1f497d [3215]" strokeweight="3pt"/>
                      <v:line id="Connecteur droit 532" o:spid="_x0000_s1408" style="position:absolute;rotation:90;visibility:visible;mso-wrap-style:square" from="16013,493" to="17341,4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" strokecolor="#1f497d [3215]" strokeweight="2.25pt"/>
                      <v:line id="Connecteur droit 533" o:spid="_x0000_s1409" style="position:absolute;rotation:90;visibility:visible;mso-wrap-style:square" from="16392,2429" to="17738,5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" strokecolor="#1f497d [3215]" strokeweight="2.25pt"/>
                      <v:oval id="Ellipse 534" o:spid="_x0000_s1410" style="position:absolute;left:14317;top:2972;width:1549;height:1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" filled="f" strokecolor="#243f60 [1604]" strokeweight="2pt"/>
                      <v:shape id="Arc 535" o:spid="_x0000_s1411" style="position:absolute;left:17788;top:1719;width:1493;height:1867;visibility:visible;mso-wrap-style:square;v-text-anchor:middle" coordsize="149225,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" path="m68306,334nsc108015,-3880,143362,31690,148582,81118v4687,44376,-16465,86667,-50414,100798l74613,93345,68306,334xem68306,334nfc108015,-3880,143362,31690,148582,81118v4687,44376,-16465,86667,-50414,100798e" filled="f" strokecolor="#1f497d [3215]" strokeweight="2.25pt">
                        <v:path arrowok="t" o:connecttype="custom" o:connectlocs="68306,334;148582,81118;98168,181916" o:connectangles="0,0,0"/>
                      </v:shape>
                      <v:line id="Connecteur droit 537" o:spid="_x0000_s1412" style="position:absolute;rotation:90;visibility:visible;mso-wrap-style:square" from="13362,3484" to="14315,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" strokecolor="red" strokeweight="2.25pt"/>
                      <v:line id="Connecteur droit 539" o:spid="_x0000_s1413" style="position:absolute;rotation:90;visibility:visible;mso-wrap-style:square" from="9653,3821" to="12612,3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" strokecolor="red" strokeweight="2.25pt">
                        <v:stroke startarrow="oval"/>
                      </v:line>
                    </v:group>
                  </w:pict>
                </mc:Fallback>
              </mc:AlternateContent>
            </w:r>
            <w:r>
              <w:t xml:space="preserve">      </w:t>
            </w:r>
          </w:p>
        </w:tc>
        <w:tc>
          <w:tcPr>
            <w:tcW w:w="451" w:type="dxa"/>
            <w:tcBorders>
              <w:top w:val="single" w:sz="12" w:space="0" w:color="auto"/>
              <w:left w:val="single" w:sz="12" w:space="0" w:color="auto"/>
            </w:tcBorders>
            <w:vAlign w:val="center"/>
          </w:tcPr>
          <w:p w14:paraId="74B0D1C4" w14:textId="77777777" w:rsidR="000E12CB" w:rsidRDefault="000E12CB" w:rsidP="00CF5BCF">
            <w:pPr>
              <w:jc w:val="center"/>
            </w:pPr>
            <w:r>
              <w:t>X</w:t>
            </w:r>
          </w:p>
        </w:tc>
        <w:tc>
          <w:tcPr>
            <w:tcW w:w="487" w:type="dxa"/>
            <w:tcBorders>
              <w:top w:val="single" w:sz="12" w:space="0" w:color="auto"/>
            </w:tcBorders>
            <w:vAlign w:val="center"/>
          </w:tcPr>
          <w:p w14:paraId="3E6C54F3" w14:textId="77777777" w:rsidR="000E12CB" w:rsidRDefault="000E12CB" w:rsidP="00CF5BCF">
            <w:pPr>
              <w:jc w:val="center"/>
            </w:pPr>
            <w:r>
              <w:t>1</w:t>
            </w:r>
          </w:p>
        </w:tc>
        <w:tc>
          <w:tcPr>
            <w:tcW w:w="490" w:type="dxa"/>
            <w:tcBorders>
              <w:top w:val="single" w:sz="12" w:space="0" w:color="auto"/>
              <w:right w:val="single" w:sz="12" w:space="0" w:color="auto"/>
            </w:tcBorders>
            <w:vAlign w:val="center"/>
          </w:tcPr>
          <w:p w14:paraId="5D03B4C9" w14:textId="77777777" w:rsidR="000E12CB" w:rsidRDefault="000E12CB" w:rsidP="00CF5BCF">
            <w:pPr>
              <w:jc w:val="center"/>
            </w:pPr>
            <w:r>
              <w:t>1</w:t>
            </w:r>
          </w:p>
        </w:tc>
      </w:tr>
      <w:tr w:rsidR="000E12CB" w14:paraId="63D56B13" w14:textId="77777777" w:rsidTr="00CF5BCF">
        <w:trPr>
          <w:trHeight w:val="335"/>
          <w:jc w:val="center"/>
        </w:trPr>
        <w:tc>
          <w:tcPr>
            <w:tcW w:w="2183" w:type="dxa"/>
            <w:vMerge/>
            <w:tcBorders>
              <w:left w:val="single" w:sz="12" w:space="0" w:color="auto"/>
              <w:bottom w:val="single" w:sz="12" w:space="0" w:color="auto"/>
              <w:right w:val="single" w:sz="12" w:space="0" w:color="auto"/>
            </w:tcBorders>
            <w:vAlign w:val="center"/>
          </w:tcPr>
          <w:p w14:paraId="69F61AA3" w14:textId="77777777" w:rsidR="000E12CB" w:rsidRDefault="000E12CB" w:rsidP="00CF5BCF">
            <w:pPr>
              <w:jc w:val="center"/>
            </w:pPr>
          </w:p>
        </w:tc>
        <w:tc>
          <w:tcPr>
            <w:tcW w:w="3916" w:type="dxa"/>
            <w:vMerge/>
            <w:tcBorders>
              <w:left w:val="single" w:sz="12" w:space="0" w:color="auto"/>
              <w:bottom w:val="single" w:sz="12" w:space="0" w:color="auto"/>
              <w:right w:val="single" w:sz="12" w:space="0" w:color="auto"/>
            </w:tcBorders>
            <w:vAlign w:val="center"/>
          </w:tcPr>
          <w:p w14:paraId="2168BFF3" w14:textId="77777777" w:rsidR="000E12CB" w:rsidRDefault="000E12CB" w:rsidP="00CF5BCF">
            <w:pPr>
              <w:jc w:val="center"/>
            </w:pPr>
          </w:p>
        </w:tc>
        <w:tc>
          <w:tcPr>
            <w:tcW w:w="451" w:type="dxa"/>
            <w:tcBorders>
              <w:left w:val="single" w:sz="12" w:space="0" w:color="auto"/>
            </w:tcBorders>
            <w:vAlign w:val="center"/>
          </w:tcPr>
          <w:p w14:paraId="4A9893DC" w14:textId="77777777" w:rsidR="000E12CB" w:rsidRDefault="000E12CB" w:rsidP="00CF5BCF">
            <w:pPr>
              <w:jc w:val="center"/>
            </w:pPr>
            <w:r>
              <w:t>Y</w:t>
            </w:r>
          </w:p>
        </w:tc>
        <w:tc>
          <w:tcPr>
            <w:tcW w:w="487" w:type="dxa"/>
            <w:vAlign w:val="center"/>
          </w:tcPr>
          <w:p w14:paraId="5A6D3CCE" w14:textId="77777777" w:rsidR="000E12CB" w:rsidRDefault="000E12CB" w:rsidP="00CF5BCF">
            <w:pPr>
              <w:jc w:val="center"/>
            </w:pPr>
            <w:r>
              <w:t>0</w:t>
            </w:r>
          </w:p>
        </w:tc>
        <w:tc>
          <w:tcPr>
            <w:tcW w:w="490" w:type="dxa"/>
            <w:tcBorders>
              <w:right w:val="single" w:sz="12" w:space="0" w:color="auto"/>
            </w:tcBorders>
            <w:vAlign w:val="center"/>
          </w:tcPr>
          <w:p w14:paraId="2BC29B88" w14:textId="77777777" w:rsidR="000E12CB" w:rsidRDefault="000E12CB" w:rsidP="00CF5BCF">
            <w:pPr>
              <w:jc w:val="center"/>
            </w:pPr>
            <w:r>
              <w:t>0</w:t>
            </w:r>
          </w:p>
        </w:tc>
      </w:tr>
      <w:tr w:rsidR="000E12CB" w14:paraId="71037824" w14:textId="77777777" w:rsidTr="00CF5BCF">
        <w:trPr>
          <w:trHeight w:val="335"/>
          <w:jc w:val="center"/>
        </w:trPr>
        <w:tc>
          <w:tcPr>
            <w:tcW w:w="2183" w:type="dxa"/>
            <w:vMerge/>
            <w:tcBorders>
              <w:left w:val="single" w:sz="12" w:space="0" w:color="auto"/>
              <w:bottom w:val="single" w:sz="12" w:space="0" w:color="auto"/>
              <w:right w:val="single" w:sz="12" w:space="0" w:color="auto"/>
            </w:tcBorders>
            <w:vAlign w:val="center"/>
          </w:tcPr>
          <w:p w14:paraId="0D799A5D" w14:textId="77777777" w:rsidR="000E12CB" w:rsidRDefault="000E12CB" w:rsidP="00CF5BCF">
            <w:pPr>
              <w:jc w:val="center"/>
            </w:pPr>
          </w:p>
        </w:tc>
        <w:tc>
          <w:tcPr>
            <w:tcW w:w="3916" w:type="dxa"/>
            <w:vMerge/>
            <w:tcBorders>
              <w:left w:val="single" w:sz="12" w:space="0" w:color="auto"/>
              <w:bottom w:val="single" w:sz="12" w:space="0" w:color="auto"/>
              <w:right w:val="single" w:sz="12" w:space="0" w:color="auto"/>
            </w:tcBorders>
            <w:vAlign w:val="center"/>
          </w:tcPr>
          <w:p w14:paraId="0D2388D4" w14:textId="77777777" w:rsidR="000E12CB" w:rsidRDefault="000E12CB" w:rsidP="00CF5BCF">
            <w:pPr>
              <w:jc w:val="center"/>
            </w:pPr>
          </w:p>
        </w:tc>
        <w:tc>
          <w:tcPr>
            <w:tcW w:w="451" w:type="dxa"/>
            <w:tcBorders>
              <w:left w:val="single" w:sz="12" w:space="0" w:color="auto"/>
              <w:bottom w:val="single" w:sz="12" w:space="0" w:color="auto"/>
            </w:tcBorders>
            <w:vAlign w:val="center"/>
          </w:tcPr>
          <w:p w14:paraId="2744D27B" w14:textId="77777777" w:rsidR="000E12CB" w:rsidRDefault="000E12CB" w:rsidP="00CF5BCF">
            <w:pPr>
              <w:jc w:val="center"/>
            </w:pPr>
            <w:r>
              <w:t>Z</w:t>
            </w:r>
          </w:p>
        </w:tc>
        <w:tc>
          <w:tcPr>
            <w:tcW w:w="487" w:type="dxa"/>
            <w:tcBorders>
              <w:bottom w:val="single" w:sz="12" w:space="0" w:color="auto"/>
            </w:tcBorders>
            <w:vAlign w:val="center"/>
          </w:tcPr>
          <w:p w14:paraId="164B8BA2" w14:textId="77777777" w:rsidR="000E12CB" w:rsidRDefault="000E12CB" w:rsidP="00CF5BCF">
            <w:pPr>
              <w:jc w:val="center"/>
            </w:pPr>
            <w:r>
              <w:t>0</w:t>
            </w:r>
          </w:p>
        </w:tc>
        <w:tc>
          <w:tcPr>
            <w:tcW w:w="490" w:type="dxa"/>
            <w:tcBorders>
              <w:bottom w:val="single" w:sz="12" w:space="0" w:color="auto"/>
              <w:right w:val="single" w:sz="12" w:space="0" w:color="auto"/>
            </w:tcBorders>
            <w:vAlign w:val="center"/>
          </w:tcPr>
          <w:p w14:paraId="6B387C3F" w14:textId="77777777" w:rsidR="000E12CB" w:rsidRDefault="000E12CB" w:rsidP="00CF5BCF">
            <w:pPr>
              <w:jc w:val="center"/>
            </w:pPr>
            <w:r>
              <w:t>0</w:t>
            </w:r>
          </w:p>
        </w:tc>
      </w:tr>
      <w:tr w:rsidR="000E12CB" w14:paraId="6F6D7F92" w14:textId="77777777" w:rsidTr="00CF5BCF">
        <w:trPr>
          <w:trHeight w:val="325"/>
          <w:jc w:val="center"/>
        </w:trPr>
        <w:tc>
          <w:tcPr>
            <w:tcW w:w="2183" w:type="dxa"/>
            <w:vMerge w:val="restart"/>
            <w:tcBorders>
              <w:top w:val="single" w:sz="12" w:space="0" w:color="auto"/>
              <w:left w:val="single" w:sz="12" w:space="0" w:color="auto"/>
              <w:bottom w:val="single" w:sz="12" w:space="0" w:color="auto"/>
              <w:right w:val="single" w:sz="12" w:space="0" w:color="auto"/>
            </w:tcBorders>
            <w:vAlign w:val="center"/>
          </w:tcPr>
          <w:p w14:paraId="2D24F5A4" w14:textId="77777777" w:rsidR="000E12CB" w:rsidRDefault="000E12CB" w:rsidP="00CF5BCF">
            <w:pPr>
              <w:jc w:val="center"/>
            </w:pPr>
            <w:r>
              <w:t>Rotule de centre A</w:t>
            </w:r>
          </w:p>
        </w:tc>
        <w:tc>
          <w:tcPr>
            <w:tcW w:w="3916" w:type="dxa"/>
            <w:vMerge w:val="restart"/>
            <w:tcBorders>
              <w:top w:val="single" w:sz="12" w:space="0" w:color="auto"/>
              <w:left w:val="single" w:sz="12" w:space="0" w:color="auto"/>
              <w:bottom w:val="single" w:sz="12" w:space="0" w:color="auto"/>
              <w:right w:val="single" w:sz="12" w:space="0" w:color="auto"/>
            </w:tcBorders>
            <w:vAlign w:val="center"/>
          </w:tcPr>
          <w:p w14:paraId="7DF05217" w14:textId="77777777" w:rsidR="000E12CB" w:rsidRDefault="000E12CB" w:rsidP="00CF5BCF">
            <w:pPr>
              <w:jc w:val="center"/>
            </w:pPr>
            <w:r>
              <w:rPr>
                <w:noProof/>
              </w:rPr>
              <mc:AlternateContent>
                <mc:Choice Requires="wpg">
                  <w:drawing>
                    <wp:anchor distT="0" distB="0" distL="114300" distR="114300" simplePos="0" relativeHeight="251697152" behindDoc="0" locked="0" layoutInCell="1" allowOverlap="1" wp14:anchorId="484CCFBD" wp14:editId="014CFB7A">
                      <wp:simplePos x="0" y="0"/>
                      <wp:positionH relativeFrom="column">
                        <wp:posOffset>116222</wp:posOffset>
                      </wp:positionH>
                      <wp:positionV relativeFrom="paragraph">
                        <wp:posOffset>71144</wp:posOffset>
                      </wp:positionV>
                      <wp:extent cx="2258561" cy="569371"/>
                      <wp:effectExtent l="0" t="0" r="0" b="40640"/>
                      <wp:wrapNone/>
                      <wp:docPr id="101" name="Groupe 101"/>
                      <wp:cNvGraphicFramePr/>
                      <a:graphic xmlns:a="http://schemas.openxmlformats.org/drawingml/2006/main">
                        <a:graphicData uri="http://schemas.microsoft.com/office/word/2010/wordprocessingGroup">
                          <wpg:wgp>
                            <wpg:cNvGrpSpPr/>
                            <wpg:grpSpPr>
                              <a:xfrm>
                                <a:off x="0" y="0"/>
                                <a:ext cx="2258561" cy="569371"/>
                                <a:chOff x="0" y="0"/>
                                <a:chExt cx="2258561" cy="569371"/>
                              </a:xfrm>
                            </wpg:grpSpPr>
                            <wpg:grpSp>
                              <wpg:cNvPr id="146" name="Groupe 146"/>
                              <wpg:cNvGrpSpPr/>
                              <wpg:grpSpPr>
                                <a:xfrm>
                                  <a:off x="422031" y="45379"/>
                                  <a:ext cx="326390" cy="516556"/>
                                  <a:chOff x="0" y="0"/>
                                  <a:chExt cx="326390" cy="516556"/>
                                </a:xfrm>
                              </wpg:grpSpPr>
                              <wpg:grpSp>
                                <wpg:cNvPr id="150" name="Groupe 150"/>
                                <wpg:cNvGrpSpPr/>
                                <wpg:grpSpPr>
                                  <a:xfrm>
                                    <a:off x="0" y="0"/>
                                    <a:ext cx="326390" cy="516556"/>
                                    <a:chOff x="0" y="0"/>
                                    <a:chExt cx="326390" cy="516556"/>
                                  </a:xfrm>
                                </wpg:grpSpPr>
                                <wpg:grpSp>
                                  <wpg:cNvPr id="158" name="Groupe 158"/>
                                  <wpg:cNvGrpSpPr/>
                                  <wpg:grpSpPr>
                                    <a:xfrm>
                                      <a:off x="0" y="85155"/>
                                      <a:ext cx="326390" cy="431401"/>
                                      <a:chOff x="0" y="0"/>
                                      <a:chExt cx="326390" cy="431401"/>
                                    </a:xfrm>
                                  </wpg:grpSpPr>
                                  <wps:wsp>
                                    <wps:cNvPr id="162" name="Connecteur droit 162"/>
                                    <wps:cNvCnPr/>
                                    <wps:spPr>
                                      <a:xfrm rot="5400000" flipV="1">
                                        <a:off x="90625" y="360281"/>
                                        <a:ext cx="142240" cy="0"/>
                                      </a:xfrm>
                                      <a:prstGeom prst="line">
                                        <a:avLst/>
                                      </a:prstGeom>
                                      <a:ln w="28575">
                                        <a:solidFill>
                                          <a:srgbClr val="FF0000"/>
                                        </a:solidFill>
                                        <a:headEnd type="none"/>
                                      </a:ln>
                                    </wps:spPr>
                                    <wps:style>
                                      <a:lnRef idx="1">
                                        <a:schemeClr val="accent1"/>
                                      </a:lnRef>
                                      <a:fillRef idx="0">
                                        <a:schemeClr val="accent1"/>
                                      </a:fillRef>
                                      <a:effectRef idx="0">
                                        <a:schemeClr val="accent1"/>
                                      </a:effectRef>
                                      <a:fontRef idx="minor">
                                        <a:schemeClr val="tx1"/>
                                      </a:fontRef>
                                    </wps:style>
                                    <wps:bodyPr/>
                                  </wps:wsp>
                                  <wps:wsp>
                                    <wps:cNvPr id="166" name="Ellipse 166"/>
                                    <wps:cNvSpPr/>
                                    <wps:spPr>
                                      <a:xfrm>
                                        <a:off x="18248" y="10137"/>
                                        <a:ext cx="281305" cy="2787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Rectangle 167"/>
                                    <wps:cNvSpPr/>
                                    <wps:spPr>
                                      <a:xfrm>
                                        <a:off x="0" y="0"/>
                                        <a:ext cx="326390" cy="1498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7" name="Groupe 327"/>
                                  <wpg:cNvGrpSpPr/>
                                  <wpg:grpSpPr>
                                    <a:xfrm>
                                      <a:off x="56770" y="0"/>
                                      <a:ext cx="209550" cy="320040"/>
                                      <a:chOff x="0" y="0"/>
                                      <a:chExt cx="209550" cy="320137"/>
                                    </a:xfrm>
                                  </wpg:grpSpPr>
                                  <wps:wsp>
                                    <wps:cNvPr id="351" name="Ellipse 351"/>
                                    <wps:cNvSpPr/>
                                    <wps:spPr>
                                      <a:xfrm>
                                        <a:off x="0" y="127732"/>
                                        <a:ext cx="209550" cy="19240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Connecteur droit 439"/>
                                    <wps:cNvCnPr/>
                                    <wps:spPr>
                                      <a:xfrm rot="10800000" flipV="1">
                                        <a:off x="106232" y="0"/>
                                        <a:ext cx="0" cy="117475"/>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grpSp>
                              <wps:wsp>
                                <wps:cNvPr id="440" name="Connecteur droit 440"/>
                                <wps:cNvCnPr/>
                                <wps:spPr>
                                  <a:xfrm>
                                    <a:off x="162984" y="186267"/>
                                    <a:ext cx="0" cy="6286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2" name="Connecteur droit 442"/>
                                <wps:cNvCnPr/>
                                <wps:spPr>
                                  <a:xfrm>
                                    <a:off x="135467" y="220134"/>
                                    <a:ext cx="5270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444" name="Groupe 444"/>
                              <wpg:cNvGrpSpPr/>
                              <wpg:grpSpPr>
                                <a:xfrm>
                                  <a:off x="1558791" y="97566"/>
                                  <a:ext cx="699770" cy="471805"/>
                                  <a:chOff x="0" y="0"/>
                                  <a:chExt cx="700349" cy="472937"/>
                                </a:xfrm>
                              </wpg:grpSpPr>
                              <wpg:grpSp>
                                <wpg:cNvPr id="446" name="Groupe 446"/>
                                <wpg:cNvGrpSpPr/>
                                <wpg:grpSpPr>
                                  <a:xfrm>
                                    <a:off x="129540" y="105686"/>
                                    <a:ext cx="480060" cy="333375"/>
                                    <a:chOff x="0" y="0"/>
                                    <a:chExt cx="480060" cy="333851"/>
                                  </a:xfrm>
                                </wpg:grpSpPr>
                                <wps:wsp>
                                  <wps:cNvPr id="447" name="Connecteur droit avec flèche 447"/>
                                  <wps:cNvCnPr/>
                                  <wps:spPr>
                                    <a:xfrm rot="16200000">
                                      <a:off x="116682" y="112395"/>
                                      <a:ext cx="224790" cy="0"/>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s:wsp>
                                  <wps:cNvPr id="448" name="Connecteur droit avec flèche 448"/>
                                  <wps:cNvCnPr/>
                                  <wps:spPr>
                                    <a:xfrm flipH="1">
                                      <a:off x="0" y="226695"/>
                                      <a:ext cx="234315" cy="104775"/>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s:wsp>
                                  <wps:cNvPr id="449" name="Connecteur droit avec flèche 449"/>
                                  <wps:cNvCnPr/>
                                  <wps:spPr>
                                    <a:xfrm>
                                      <a:off x="228600" y="229076"/>
                                      <a:ext cx="251460" cy="104775"/>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g:grpSp>
                              <wps:wsp>
                                <wps:cNvPr id="450" name="Zone de texte 450"/>
                                <wps:cNvSpPr txBox="1"/>
                                <wps:spPr>
                                  <a:xfrm>
                                    <a:off x="290222" y="0"/>
                                    <a:ext cx="183515" cy="186690"/>
                                  </a:xfrm>
                                  <a:prstGeom prst="rect">
                                    <a:avLst/>
                                  </a:prstGeom>
                                  <a:noFill/>
                                  <a:ln w="6350">
                                    <a:noFill/>
                                  </a:ln>
                                </wps:spPr>
                                <wps:txbx>
                                  <w:txbxContent>
                                    <w:p w14:paraId="05A50511" w14:textId="77777777" w:rsidR="00CC5C7F" w:rsidRPr="007672BF" w:rsidRDefault="00CC5C7F" w:rsidP="000E12CB">
                                      <w:pPr>
                                        <w:rPr>
                                          <w:sz w:val="12"/>
                                          <w:szCs w:val="14"/>
                                        </w:rPr>
                                      </w:pPr>
                                      <w:r>
                                        <w:rPr>
                                          <w:sz w:val="12"/>
                                          <w:szCs w:val="1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1" name="Zone de texte 451"/>
                                <wps:cNvSpPr txBox="1"/>
                                <wps:spPr>
                                  <a:xfrm>
                                    <a:off x="0" y="270344"/>
                                    <a:ext cx="183515" cy="186690"/>
                                  </a:xfrm>
                                  <a:prstGeom prst="rect">
                                    <a:avLst/>
                                  </a:prstGeom>
                                  <a:noFill/>
                                  <a:ln w="6350">
                                    <a:noFill/>
                                  </a:ln>
                                </wps:spPr>
                                <wps:txbx>
                                  <w:txbxContent>
                                    <w:p w14:paraId="2F885CA5" w14:textId="77777777" w:rsidR="00CC5C7F" w:rsidRPr="007672BF" w:rsidRDefault="00CC5C7F" w:rsidP="000E12CB">
                                      <w:pPr>
                                        <w:rPr>
                                          <w:sz w:val="12"/>
                                          <w:szCs w:val="14"/>
                                        </w:rPr>
                                      </w:pPr>
                                      <w:r>
                                        <w:rPr>
                                          <w:sz w:val="12"/>
                                          <w:szCs w:val="1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6" name="Zone de texte 456"/>
                                <wps:cNvSpPr txBox="1"/>
                                <wps:spPr>
                                  <a:xfrm>
                                    <a:off x="516834" y="286247"/>
                                    <a:ext cx="183515" cy="186690"/>
                                  </a:xfrm>
                                  <a:prstGeom prst="rect">
                                    <a:avLst/>
                                  </a:prstGeom>
                                  <a:noFill/>
                                  <a:ln w="6350">
                                    <a:noFill/>
                                  </a:ln>
                                </wps:spPr>
                                <wps:txbx>
                                  <w:txbxContent>
                                    <w:p w14:paraId="2CC7D707" w14:textId="77777777" w:rsidR="00CC5C7F" w:rsidRPr="007672BF" w:rsidRDefault="00CC5C7F" w:rsidP="000E12CB">
                                      <w:pPr>
                                        <w:rPr>
                                          <w:sz w:val="12"/>
                                          <w:szCs w:val="14"/>
                                        </w:rPr>
                                      </w:pPr>
                                      <w:r>
                                        <w:rPr>
                                          <w:sz w:val="12"/>
                                          <w:szCs w:val="14"/>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59" name="Zone de texte 459"/>
                              <wps:cNvSpPr txBox="1"/>
                              <wps:spPr>
                                <a:xfrm>
                                  <a:off x="580860" y="0"/>
                                  <a:ext cx="224155" cy="232410"/>
                                </a:xfrm>
                                <a:prstGeom prst="rect">
                                  <a:avLst/>
                                </a:prstGeom>
                                <a:noFill/>
                                <a:ln w="6350">
                                  <a:noFill/>
                                </a:ln>
                              </wps:spPr>
                              <wps:txbx>
                                <w:txbxContent>
                                  <w:p w14:paraId="1B30FB4D" w14:textId="77777777" w:rsidR="00CC5C7F" w:rsidRDefault="00CC5C7F" w:rsidP="000E12CB">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03" name="Groupe 503"/>
                              <wpg:cNvGrpSpPr/>
                              <wpg:grpSpPr>
                                <a:xfrm>
                                  <a:off x="1189845" y="104373"/>
                                  <a:ext cx="302260" cy="448945"/>
                                  <a:chOff x="0" y="0"/>
                                  <a:chExt cx="302260" cy="448945"/>
                                </a:xfrm>
                              </wpg:grpSpPr>
                              <wpg:grpSp>
                                <wpg:cNvPr id="536" name="Groupe 536"/>
                                <wpg:cNvGrpSpPr/>
                                <wpg:grpSpPr>
                                  <a:xfrm>
                                    <a:off x="1905" y="34290"/>
                                    <a:ext cx="283210" cy="414655"/>
                                    <a:chOff x="0" y="0"/>
                                    <a:chExt cx="283210" cy="415289"/>
                                  </a:xfrm>
                                </wpg:grpSpPr>
                                <wps:wsp>
                                  <wps:cNvPr id="538" name="Connecteur droit 538"/>
                                  <wps:cNvCnPr/>
                                  <wps:spPr>
                                    <a:xfrm rot="5400000" flipV="1">
                                      <a:off x="68263" y="344487"/>
                                      <a:ext cx="141605" cy="0"/>
                                    </a:xfrm>
                                    <a:prstGeom prst="line">
                                      <a:avLst/>
                                    </a:prstGeom>
                                    <a:ln w="28575">
                                      <a:solidFill>
                                        <a:srgbClr val="FF0000"/>
                                      </a:solidFill>
                                      <a:headEnd type="none"/>
                                    </a:ln>
                                  </wps:spPr>
                                  <wps:style>
                                    <a:lnRef idx="1">
                                      <a:schemeClr val="accent1"/>
                                    </a:lnRef>
                                    <a:fillRef idx="0">
                                      <a:schemeClr val="accent1"/>
                                    </a:fillRef>
                                    <a:effectRef idx="0">
                                      <a:schemeClr val="accent1"/>
                                    </a:effectRef>
                                    <a:fontRef idx="minor">
                                      <a:schemeClr val="tx1"/>
                                    </a:fontRef>
                                  </wps:style>
                                  <wps:bodyPr/>
                                </wps:wsp>
                                <wps:wsp>
                                  <wps:cNvPr id="540" name="Ellipse 540"/>
                                  <wps:cNvSpPr/>
                                  <wps:spPr>
                                    <a:xfrm>
                                      <a:off x="0" y="0"/>
                                      <a:ext cx="281305" cy="27860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Arc 541"/>
                                  <wps:cNvSpPr/>
                                  <wps:spPr>
                                    <a:xfrm rot="10800000">
                                      <a:off x="1905" y="95250"/>
                                      <a:ext cx="281305" cy="78105"/>
                                    </a:xfrm>
                                    <a:prstGeom prst="arc">
                                      <a:avLst>
                                        <a:gd name="adj1" fmla="val 10801438"/>
                                        <a:gd name="adj2" fmla="val 0"/>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2" name="Rectangle 542"/>
                                <wps:cNvSpPr/>
                                <wps:spPr>
                                  <a:xfrm>
                                    <a:off x="0" y="0"/>
                                    <a:ext cx="302260"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43" name="Groupe 543"/>
                              <wpg:cNvGrpSpPr/>
                              <wpg:grpSpPr>
                                <a:xfrm>
                                  <a:off x="1192114" y="2269"/>
                                  <a:ext cx="279400" cy="422910"/>
                                  <a:chOff x="0" y="0"/>
                                  <a:chExt cx="279400" cy="422910"/>
                                </a:xfrm>
                              </wpg:grpSpPr>
                              <wps:wsp>
                                <wps:cNvPr id="672" name="Connecteur droit 672"/>
                                <wps:cNvCnPr/>
                                <wps:spPr>
                                  <a:xfrm>
                                    <a:off x="139065" y="0"/>
                                    <a:ext cx="0" cy="12573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673" name="Arc 673"/>
                                <wps:cNvSpPr/>
                                <wps:spPr>
                                  <a:xfrm>
                                    <a:off x="0" y="120015"/>
                                    <a:ext cx="279400" cy="302895"/>
                                  </a:xfrm>
                                  <a:prstGeom prst="arc">
                                    <a:avLst>
                                      <a:gd name="adj1" fmla="val 10954749"/>
                                      <a:gd name="adj2" fmla="val 0"/>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74" name="Groupe 674"/>
                              <wpg:cNvGrpSpPr/>
                              <wpg:grpSpPr>
                                <a:xfrm>
                                  <a:off x="0" y="226898"/>
                                  <a:ext cx="294640" cy="309245"/>
                                  <a:chOff x="0" y="0"/>
                                  <a:chExt cx="294833" cy="309935"/>
                                </a:xfrm>
                              </wpg:grpSpPr>
                              <wpg:grpSp>
                                <wpg:cNvPr id="675" name="Groupe 675"/>
                                <wpg:cNvGrpSpPr/>
                                <wpg:grpSpPr>
                                  <a:xfrm>
                                    <a:off x="53174" y="105686"/>
                                    <a:ext cx="182880" cy="182880"/>
                                    <a:chOff x="0" y="0"/>
                                    <a:chExt cx="182880" cy="182880"/>
                                  </a:xfrm>
                                </wpg:grpSpPr>
                                <wps:wsp>
                                  <wps:cNvPr id="676" name="Connecteur droit avec flèche 676"/>
                                  <wps:cNvCnPr/>
                                  <wps:spPr>
                                    <a:xfrm>
                                      <a:off x="0" y="182456"/>
                                      <a:ext cx="182880" cy="0"/>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s:wsp>
                                  <wps:cNvPr id="677" name="Connecteur droit avec flèche 677"/>
                                  <wps:cNvCnPr/>
                                  <wps:spPr>
                                    <a:xfrm rot="16200000">
                                      <a:off x="-86783" y="91440"/>
                                      <a:ext cx="182880" cy="0"/>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g:grpSp>
                              <wps:wsp>
                                <wps:cNvPr id="678" name="Zone de texte 678"/>
                                <wps:cNvSpPr txBox="1"/>
                                <wps:spPr>
                                  <a:xfrm>
                                    <a:off x="111318" y="123245"/>
                                    <a:ext cx="183515" cy="186690"/>
                                  </a:xfrm>
                                  <a:prstGeom prst="rect">
                                    <a:avLst/>
                                  </a:prstGeom>
                                  <a:noFill/>
                                  <a:ln w="6350">
                                    <a:noFill/>
                                  </a:ln>
                                </wps:spPr>
                                <wps:txbx>
                                  <w:txbxContent>
                                    <w:p w14:paraId="56B8072D" w14:textId="77777777" w:rsidR="00CC5C7F" w:rsidRPr="007672BF" w:rsidRDefault="00CC5C7F" w:rsidP="000E12CB">
                                      <w:pPr>
                                        <w:rPr>
                                          <w:sz w:val="12"/>
                                          <w:szCs w:val="14"/>
                                        </w:rPr>
                                      </w:pPr>
                                      <w:r>
                                        <w:rPr>
                                          <w:sz w:val="12"/>
                                          <w:szCs w:val="14"/>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5" name="Zone de texte 685"/>
                                <wps:cNvSpPr txBox="1"/>
                                <wps:spPr>
                                  <a:xfrm>
                                    <a:off x="0" y="0"/>
                                    <a:ext cx="183515" cy="186690"/>
                                  </a:xfrm>
                                  <a:prstGeom prst="rect">
                                    <a:avLst/>
                                  </a:prstGeom>
                                  <a:noFill/>
                                  <a:ln w="6350">
                                    <a:noFill/>
                                  </a:ln>
                                </wps:spPr>
                                <wps:txbx>
                                  <w:txbxContent>
                                    <w:p w14:paraId="096A3795" w14:textId="77777777" w:rsidR="00CC5C7F" w:rsidRPr="007672BF" w:rsidRDefault="00CC5C7F" w:rsidP="000E12CB">
                                      <w:pPr>
                                        <w:rPr>
                                          <w:sz w:val="12"/>
                                          <w:szCs w:val="14"/>
                                        </w:rPr>
                                      </w:pPr>
                                      <w:r>
                                        <w:rPr>
                                          <w:sz w:val="12"/>
                                          <w:szCs w:val="1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84CCFBD" id="Groupe 101" o:spid="_x0000_s1414" style="position:absolute;left:0;text-align:left;margin-left:9.15pt;margin-top:5.6pt;width:177.85pt;height:44.85pt;z-index:251697152" coordsize="22585,5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">
                      <v:group id="Groupe 146" o:spid="_x0000_s1415" style="position:absolute;left:4220;top:453;width:3264;height:5166" coordsize="326390,516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group id="Groupe 150" o:spid="_x0000_s1416" style="position:absolute;width:326390;height:516556" coordsize="326390,516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group id="Groupe 158" o:spid="_x0000_s1417" style="position:absolute;top:85155;width:326390;height:431401" coordsize="326390,43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line id="Connecteur droit 162" o:spid="_x0000_s1418" style="position:absolute;rotation:-90;flip:y;visibility:visible;mso-wrap-style:square" from="90625,360281" to="232865,360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" strokecolor="red" strokeweight="2.25pt"/>
                            <v:oval id="Ellipse 166" o:spid="_x0000_s1419" style="position:absolute;left:18248;top:10137;width:281305;height:278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" filled="f" strokecolor="red" strokeweight="2pt"/>
                            <v:rect id="Rectangle 167" o:spid="_x0000_s1420" style="position:absolute;width:326390;height:149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" fillcolor="white [3212]" strokecolor="white [3212]" strokeweight="2pt"/>
                          </v:group>
                          <v:group id="Groupe 327" o:spid="_x0000_s1421" style="position:absolute;left:56770;width:209550;height:320040" coordsize="209550,32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oval id="Ellipse 351" o:spid="_x0000_s1422" style="position:absolute;top:127732;width:209550;height:192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" filled="f" strokecolor="#243f60 [1604]" strokeweight="2pt"/>
                            <v:line id="Connecteur droit 439" o:spid="_x0000_s1423" style="position:absolute;rotation:180;flip:y;visibility:visible;mso-wrap-style:square" from="106232,0" to="106232,11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" strokecolor="#1f497d [3215]" strokeweight="3pt"/>
                          </v:group>
                        </v:group>
                        <v:line id="Connecteur droit 440" o:spid="_x0000_s1424" style="position:absolute;visibility:visible;mso-wrap-style:square" from="162984,186267" to="162984,249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" strokecolor="#4579b8 [3044]"/>
                        <v:line id="Connecteur droit 442" o:spid="_x0000_s1425" style="position:absolute;visibility:visible;mso-wrap-style:square" from="135467,220134" to="188172,220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" strokecolor="#4579b8 [3044]"/>
                      </v:group>
                      <v:group id="Groupe 444" o:spid="_x0000_s1426" style="position:absolute;left:15587;top:975;width:6998;height:4718" coordsize="7003,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group id="Groupe 446" o:spid="_x0000_s1427" style="position:absolute;left:1295;top:1056;width:4801;height:3334" coordsize="480060,33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Connecteur droit avec flèche 447" o:spid="_x0000_s1428" type="#_x0000_t32" style="position:absolute;left:116682;top:112395;width:22479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" strokecolor="black [3213]">
                            <v:stroke endarrow="classic" endarrowwidth="narrow" endarrowlength="short"/>
                          </v:shape>
                          <v:shape id="Connecteur droit avec flèche 448" o:spid="_x0000_s1429" type="#_x0000_t32" style="position:absolute;top:226695;width:234315;height:1047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" strokecolor="black [3213]">
                            <v:stroke endarrow="classic" endarrowwidth="narrow" endarrowlength="short"/>
                          </v:shape>
                          <v:shape id="Connecteur droit avec flèche 449" o:spid="_x0000_s1430" type="#_x0000_t32" style="position:absolute;left:228600;top:229076;width:251460;height:104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" strokecolor="black [3213]">
                            <v:stroke endarrow="classic" endarrowwidth="narrow" endarrowlength="short"/>
                          </v:shape>
                        </v:group>
                        <v:shape id="Zone de texte 450" o:spid="_x0000_s1431" type="#_x0000_t202" style="position:absolute;left:2902;width:1835;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" filled="f" stroked="f" strokeweight=".5pt">
                          <v:textbox>
                            <w:txbxContent>
                              <w:p w14:paraId="05A50511" w14:textId="77777777" w:rsidR="00CC5C7F" w:rsidRPr="007672BF" w:rsidRDefault="00CC5C7F" w:rsidP="000E12CB">
                                <w:pPr>
                                  <w:rPr>
                                    <w:sz w:val="12"/>
                                    <w:szCs w:val="14"/>
                                  </w:rPr>
                                </w:pPr>
                                <w:r>
                                  <w:rPr>
                                    <w:sz w:val="12"/>
                                    <w:szCs w:val="14"/>
                                  </w:rPr>
                                  <w:t>Z</w:t>
                                </w:r>
                              </w:p>
                            </w:txbxContent>
                          </v:textbox>
                        </v:shape>
                        <v:shape id="Zone de texte 451" o:spid="_x0000_s1432" type="#_x0000_t202" style="position:absolute;top:2703;width:183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" filled="f" stroked="f" strokeweight=".5pt">
                          <v:textbox>
                            <w:txbxContent>
                              <w:p w14:paraId="2F885CA5" w14:textId="77777777" w:rsidR="00CC5C7F" w:rsidRPr="007672BF" w:rsidRDefault="00CC5C7F" w:rsidP="000E12CB">
                                <w:pPr>
                                  <w:rPr>
                                    <w:sz w:val="12"/>
                                    <w:szCs w:val="14"/>
                                  </w:rPr>
                                </w:pPr>
                                <w:r>
                                  <w:rPr>
                                    <w:sz w:val="12"/>
                                    <w:szCs w:val="14"/>
                                  </w:rPr>
                                  <w:t>X</w:t>
                                </w:r>
                              </w:p>
                            </w:txbxContent>
                          </v:textbox>
                        </v:shape>
                        <v:shape id="Zone de texte 456" o:spid="_x0000_s1433" type="#_x0000_t202" style="position:absolute;left:5168;top:2862;width:183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" filled="f" stroked="f" strokeweight=".5pt">
                          <v:textbox>
                            <w:txbxContent>
                              <w:p w14:paraId="2CC7D707" w14:textId="77777777" w:rsidR="00CC5C7F" w:rsidRPr="007672BF" w:rsidRDefault="00CC5C7F" w:rsidP="000E12CB">
                                <w:pPr>
                                  <w:rPr>
                                    <w:sz w:val="12"/>
                                    <w:szCs w:val="14"/>
                                  </w:rPr>
                                </w:pPr>
                                <w:r>
                                  <w:rPr>
                                    <w:sz w:val="12"/>
                                    <w:szCs w:val="14"/>
                                  </w:rPr>
                                  <w:t>Y</w:t>
                                </w:r>
                              </w:p>
                            </w:txbxContent>
                          </v:textbox>
                        </v:shape>
                      </v:group>
                      <v:shape id="Zone de texte 459" o:spid="_x0000_s1434" type="#_x0000_t202" style="position:absolute;left:5808;width:224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" filled="f" stroked="f" strokeweight=".5pt">
                        <v:textbox>
                          <w:txbxContent>
                            <w:p w14:paraId="1B30FB4D" w14:textId="77777777" w:rsidR="00CC5C7F" w:rsidRDefault="00CC5C7F" w:rsidP="000E12CB">
                              <w:r>
                                <w:t>A</w:t>
                              </w:r>
                            </w:p>
                          </w:txbxContent>
                        </v:textbox>
                      </v:shape>
                      <v:group id="Groupe 503" o:spid="_x0000_s1435" style="position:absolute;left:11898;top:1043;width:3023;height:4490" coordsize="302260,44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group id="Groupe 536" o:spid="_x0000_s1436" style="position:absolute;left:1905;top:34290;width:283210;height:414655" coordsize="283210,41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line id="Connecteur droit 538" o:spid="_x0000_s1437" style="position:absolute;rotation:-90;flip:y;visibility:visible;mso-wrap-style:square" from="68263,344487" to="209868,34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" strokecolor="red" strokeweight="2.25pt"/>
                          <v:oval id="Ellipse 540" o:spid="_x0000_s1438" style="position:absolute;width:281305;height:278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" filled="f" strokecolor="red" strokeweight="2pt"/>
                          <v:shape id="Arc 541" o:spid="_x0000_s1439" style="position:absolute;left:1905;top:95250;width:281305;height:78105;rotation:180;visibility:visible;mso-wrap-style:square;v-text-anchor:middle" coordsize="28130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" path="m,38994nsc117,17448,63060,-1,140661,v77677,1,140645,17486,140645,39053l140653,39053,,38994xem,38994nfc117,17448,63060,-1,140661,v77677,1,140645,17486,140645,39053e" filled="f" strokecolor="red" strokeweight="2.25pt">
                            <v:path arrowok="t" o:connecttype="custom" o:connectlocs="0,38994;140661,0;281306,39053" o:connectangles="0,0,0"/>
                          </v:shape>
                        </v:group>
                        <v:rect id="Rectangle 542" o:spid="_x0000_s1440" style="position:absolute;width:302260;height:15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" fillcolor="white [3212]" strokecolor="white [3212]" strokeweight="2pt"/>
                      </v:group>
                      <v:group id="Groupe 543" o:spid="_x0000_s1441" style="position:absolute;left:11921;top:22;width:2794;height:4229" coordsize="279400,42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line id="Connecteur droit 672" o:spid="_x0000_s1442" style="position:absolute;visibility:visible;mso-wrap-style:square" from="139065,0" to="139065,12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" strokecolor="#1f497d [3215]" strokeweight="3pt"/>
                        <v:shape id="Arc 673" o:spid="_x0000_s1443" style="position:absolute;top:120015;width:279400;height:302895;visibility:visible;mso-wrap-style:square;v-text-anchor:middle" coordsize="279400,3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" path="m120,145160nsc3284,62600,66909,-1972,143108,44v75804,2006,136292,69200,136292,151403l139700,151448,120,145160xem120,145160nfc3284,62600,66909,-1972,143108,44v75804,2006,136292,69200,136292,151403e" filled="f" strokecolor="#1f497d [3215]" strokeweight="2.25pt">
                          <v:path arrowok="t" o:connecttype="custom" o:connectlocs="120,145160;143108,44;279400,151447" o:connectangles="0,0,0"/>
                        </v:shape>
                      </v:group>
                      <v:group id="Groupe 674" o:spid="_x0000_s1444" style="position:absolute;top:2268;width:2946;height:3093" coordsize="294833,30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group id="Groupe 675" o:spid="_x0000_s1445" style="position:absolute;left:53174;top:105686;width:182880;height:182880" coordsize="18288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shape id="Connecteur droit avec flèche 676" o:spid="_x0000_s1446" type="#_x0000_t32" style="position:absolute;top:182456;width:18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" strokecolor="black [3213]">
                            <v:stroke endarrow="classic" endarrowwidth="narrow" endarrowlength="short"/>
                          </v:shape>
                          <v:shape id="Connecteur droit avec flèche 677" o:spid="_x0000_s1447" type="#_x0000_t32" style="position:absolute;left:-86783;top:91440;width:1828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" strokecolor="black [3213]">
                            <v:stroke endarrow="classic" endarrowwidth="narrow" endarrowlength="short"/>
                          </v:shape>
                        </v:group>
                        <v:shape id="Zone de texte 678" o:spid="_x0000_s1448" type="#_x0000_t202" style="position:absolute;left:111318;top:123245;width:183515;height:18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" filled="f" stroked="f" strokeweight=".5pt">
                          <v:textbox>
                            <w:txbxContent>
                              <w:p w14:paraId="56B8072D" w14:textId="77777777" w:rsidR="00CC5C7F" w:rsidRPr="007672BF" w:rsidRDefault="00CC5C7F" w:rsidP="000E12CB">
                                <w:pPr>
                                  <w:rPr>
                                    <w:sz w:val="12"/>
                                    <w:szCs w:val="14"/>
                                  </w:rPr>
                                </w:pPr>
                                <w:r>
                                  <w:rPr>
                                    <w:sz w:val="12"/>
                                    <w:szCs w:val="14"/>
                                  </w:rPr>
                                  <w:t>Y</w:t>
                                </w:r>
                              </w:p>
                            </w:txbxContent>
                          </v:textbox>
                        </v:shape>
                        <v:shape id="Zone de texte 685" o:spid="_x0000_s1449" type="#_x0000_t202" style="position:absolute;width:183515;height:18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" filled="f" stroked="f" strokeweight=".5pt">
                          <v:textbox>
                            <w:txbxContent>
                              <w:p w14:paraId="096A3795" w14:textId="77777777" w:rsidR="00CC5C7F" w:rsidRPr="007672BF" w:rsidRDefault="00CC5C7F" w:rsidP="000E12CB">
                                <w:pPr>
                                  <w:rPr>
                                    <w:sz w:val="12"/>
                                    <w:szCs w:val="14"/>
                                  </w:rPr>
                                </w:pPr>
                                <w:r>
                                  <w:rPr>
                                    <w:sz w:val="12"/>
                                    <w:szCs w:val="14"/>
                                  </w:rPr>
                                  <w:t>Z</w:t>
                                </w:r>
                              </w:p>
                            </w:txbxContent>
                          </v:textbox>
                        </v:shape>
                      </v:group>
                    </v:group>
                  </w:pict>
                </mc:Fallback>
              </mc:AlternateContent>
            </w:r>
          </w:p>
        </w:tc>
        <w:tc>
          <w:tcPr>
            <w:tcW w:w="451" w:type="dxa"/>
            <w:tcBorders>
              <w:top w:val="single" w:sz="12" w:space="0" w:color="auto"/>
              <w:left w:val="single" w:sz="12" w:space="0" w:color="auto"/>
            </w:tcBorders>
            <w:vAlign w:val="center"/>
          </w:tcPr>
          <w:p w14:paraId="078A416F" w14:textId="77777777" w:rsidR="000E12CB" w:rsidRDefault="000E12CB" w:rsidP="00CF5BCF">
            <w:pPr>
              <w:jc w:val="center"/>
            </w:pPr>
            <w:r>
              <w:t>X</w:t>
            </w:r>
          </w:p>
        </w:tc>
        <w:tc>
          <w:tcPr>
            <w:tcW w:w="487" w:type="dxa"/>
            <w:tcBorders>
              <w:top w:val="single" w:sz="12" w:space="0" w:color="auto"/>
            </w:tcBorders>
            <w:vAlign w:val="center"/>
          </w:tcPr>
          <w:p w14:paraId="5DFCE337" w14:textId="77777777" w:rsidR="000E12CB" w:rsidRDefault="000E12CB" w:rsidP="00CF5BCF">
            <w:pPr>
              <w:jc w:val="center"/>
            </w:pPr>
            <w:r>
              <w:t>0</w:t>
            </w:r>
          </w:p>
        </w:tc>
        <w:tc>
          <w:tcPr>
            <w:tcW w:w="490" w:type="dxa"/>
            <w:tcBorders>
              <w:top w:val="single" w:sz="12" w:space="0" w:color="auto"/>
              <w:right w:val="single" w:sz="12" w:space="0" w:color="auto"/>
            </w:tcBorders>
            <w:vAlign w:val="center"/>
          </w:tcPr>
          <w:p w14:paraId="49A58F0B" w14:textId="77777777" w:rsidR="000E12CB" w:rsidRDefault="000E12CB" w:rsidP="00CF5BCF">
            <w:pPr>
              <w:jc w:val="center"/>
            </w:pPr>
            <w:r>
              <w:t>1</w:t>
            </w:r>
          </w:p>
        </w:tc>
      </w:tr>
      <w:tr w:rsidR="000E12CB" w14:paraId="67C6B966" w14:textId="77777777" w:rsidTr="00CF5BCF">
        <w:trPr>
          <w:trHeight w:val="335"/>
          <w:jc w:val="center"/>
        </w:trPr>
        <w:tc>
          <w:tcPr>
            <w:tcW w:w="2183" w:type="dxa"/>
            <w:vMerge/>
            <w:tcBorders>
              <w:left w:val="single" w:sz="12" w:space="0" w:color="auto"/>
              <w:bottom w:val="single" w:sz="12" w:space="0" w:color="auto"/>
              <w:right w:val="single" w:sz="12" w:space="0" w:color="auto"/>
            </w:tcBorders>
            <w:vAlign w:val="center"/>
          </w:tcPr>
          <w:p w14:paraId="56C3F76D" w14:textId="77777777" w:rsidR="000E12CB" w:rsidRDefault="000E12CB" w:rsidP="00CF5BCF">
            <w:pPr>
              <w:jc w:val="center"/>
            </w:pPr>
          </w:p>
        </w:tc>
        <w:tc>
          <w:tcPr>
            <w:tcW w:w="3916" w:type="dxa"/>
            <w:vMerge/>
            <w:tcBorders>
              <w:left w:val="single" w:sz="12" w:space="0" w:color="auto"/>
              <w:bottom w:val="single" w:sz="12" w:space="0" w:color="auto"/>
              <w:right w:val="single" w:sz="12" w:space="0" w:color="auto"/>
            </w:tcBorders>
            <w:vAlign w:val="center"/>
          </w:tcPr>
          <w:p w14:paraId="36F80650" w14:textId="77777777" w:rsidR="000E12CB" w:rsidRDefault="000E12CB" w:rsidP="00CF5BCF">
            <w:pPr>
              <w:jc w:val="center"/>
            </w:pPr>
          </w:p>
        </w:tc>
        <w:tc>
          <w:tcPr>
            <w:tcW w:w="451" w:type="dxa"/>
            <w:tcBorders>
              <w:left w:val="single" w:sz="12" w:space="0" w:color="auto"/>
            </w:tcBorders>
            <w:vAlign w:val="center"/>
          </w:tcPr>
          <w:p w14:paraId="6416EC40" w14:textId="77777777" w:rsidR="000E12CB" w:rsidRDefault="000E12CB" w:rsidP="00CF5BCF">
            <w:pPr>
              <w:jc w:val="center"/>
            </w:pPr>
            <w:r>
              <w:t>Y</w:t>
            </w:r>
          </w:p>
        </w:tc>
        <w:tc>
          <w:tcPr>
            <w:tcW w:w="487" w:type="dxa"/>
            <w:vAlign w:val="center"/>
          </w:tcPr>
          <w:p w14:paraId="5E722E23" w14:textId="77777777" w:rsidR="000E12CB" w:rsidRDefault="000E12CB" w:rsidP="00CF5BCF">
            <w:pPr>
              <w:jc w:val="center"/>
            </w:pPr>
            <w:r>
              <w:t>0</w:t>
            </w:r>
          </w:p>
        </w:tc>
        <w:tc>
          <w:tcPr>
            <w:tcW w:w="490" w:type="dxa"/>
            <w:tcBorders>
              <w:right w:val="single" w:sz="12" w:space="0" w:color="auto"/>
            </w:tcBorders>
            <w:vAlign w:val="center"/>
          </w:tcPr>
          <w:p w14:paraId="5D60DB37" w14:textId="77777777" w:rsidR="000E12CB" w:rsidRDefault="000E12CB" w:rsidP="00CF5BCF">
            <w:pPr>
              <w:jc w:val="center"/>
            </w:pPr>
            <w:r>
              <w:t>1</w:t>
            </w:r>
          </w:p>
        </w:tc>
      </w:tr>
      <w:tr w:rsidR="000E12CB" w14:paraId="74F8190E" w14:textId="77777777" w:rsidTr="00CF5BCF">
        <w:trPr>
          <w:trHeight w:val="335"/>
          <w:jc w:val="center"/>
        </w:trPr>
        <w:tc>
          <w:tcPr>
            <w:tcW w:w="2183" w:type="dxa"/>
            <w:vMerge/>
            <w:tcBorders>
              <w:left w:val="single" w:sz="12" w:space="0" w:color="auto"/>
              <w:bottom w:val="single" w:sz="12" w:space="0" w:color="auto"/>
              <w:right w:val="single" w:sz="12" w:space="0" w:color="auto"/>
            </w:tcBorders>
            <w:vAlign w:val="center"/>
          </w:tcPr>
          <w:p w14:paraId="4DC377E3" w14:textId="77777777" w:rsidR="000E12CB" w:rsidRDefault="000E12CB" w:rsidP="00CF5BCF">
            <w:pPr>
              <w:jc w:val="center"/>
            </w:pPr>
          </w:p>
        </w:tc>
        <w:tc>
          <w:tcPr>
            <w:tcW w:w="3916" w:type="dxa"/>
            <w:vMerge/>
            <w:tcBorders>
              <w:left w:val="single" w:sz="12" w:space="0" w:color="auto"/>
              <w:bottom w:val="single" w:sz="12" w:space="0" w:color="auto"/>
              <w:right w:val="single" w:sz="12" w:space="0" w:color="auto"/>
            </w:tcBorders>
            <w:vAlign w:val="center"/>
          </w:tcPr>
          <w:p w14:paraId="5EDB26A4" w14:textId="77777777" w:rsidR="000E12CB" w:rsidRDefault="000E12CB" w:rsidP="00CF5BCF">
            <w:pPr>
              <w:jc w:val="center"/>
            </w:pPr>
          </w:p>
        </w:tc>
        <w:tc>
          <w:tcPr>
            <w:tcW w:w="451" w:type="dxa"/>
            <w:tcBorders>
              <w:left w:val="single" w:sz="12" w:space="0" w:color="auto"/>
              <w:bottom w:val="single" w:sz="12" w:space="0" w:color="auto"/>
            </w:tcBorders>
            <w:vAlign w:val="center"/>
          </w:tcPr>
          <w:p w14:paraId="18663FFE" w14:textId="77777777" w:rsidR="000E12CB" w:rsidRDefault="000E12CB" w:rsidP="00CF5BCF">
            <w:pPr>
              <w:jc w:val="center"/>
            </w:pPr>
            <w:r>
              <w:t>Z</w:t>
            </w:r>
          </w:p>
        </w:tc>
        <w:tc>
          <w:tcPr>
            <w:tcW w:w="487" w:type="dxa"/>
            <w:tcBorders>
              <w:bottom w:val="single" w:sz="12" w:space="0" w:color="auto"/>
            </w:tcBorders>
            <w:vAlign w:val="center"/>
          </w:tcPr>
          <w:p w14:paraId="25B1A1A8" w14:textId="77777777" w:rsidR="000E12CB" w:rsidRDefault="000E12CB" w:rsidP="00CF5BCF">
            <w:pPr>
              <w:jc w:val="center"/>
            </w:pPr>
            <w:r>
              <w:t>0</w:t>
            </w:r>
          </w:p>
        </w:tc>
        <w:tc>
          <w:tcPr>
            <w:tcW w:w="490" w:type="dxa"/>
            <w:tcBorders>
              <w:bottom w:val="single" w:sz="12" w:space="0" w:color="auto"/>
              <w:right w:val="single" w:sz="12" w:space="0" w:color="auto"/>
            </w:tcBorders>
            <w:vAlign w:val="center"/>
          </w:tcPr>
          <w:p w14:paraId="2A936E38" w14:textId="77777777" w:rsidR="000E12CB" w:rsidRDefault="000E12CB" w:rsidP="00CF5BCF">
            <w:pPr>
              <w:jc w:val="center"/>
            </w:pPr>
            <w:r>
              <w:t>1</w:t>
            </w:r>
          </w:p>
        </w:tc>
      </w:tr>
      <w:tr w:rsidR="000E12CB" w14:paraId="0B5D4778" w14:textId="77777777" w:rsidTr="00CF5BCF">
        <w:trPr>
          <w:trHeight w:val="325"/>
          <w:jc w:val="center"/>
        </w:trPr>
        <w:tc>
          <w:tcPr>
            <w:tcW w:w="2183" w:type="dxa"/>
            <w:vMerge w:val="restart"/>
            <w:tcBorders>
              <w:top w:val="single" w:sz="12" w:space="0" w:color="auto"/>
              <w:left w:val="single" w:sz="12" w:space="0" w:color="auto"/>
              <w:bottom w:val="single" w:sz="12" w:space="0" w:color="auto"/>
              <w:right w:val="single" w:sz="12" w:space="0" w:color="auto"/>
            </w:tcBorders>
            <w:vAlign w:val="center"/>
          </w:tcPr>
          <w:p w14:paraId="6CE62F8F" w14:textId="77777777" w:rsidR="000E12CB" w:rsidRDefault="000E12CB" w:rsidP="00CF5BCF">
            <w:pPr>
              <w:jc w:val="center"/>
            </w:pPr>
            <w:r>
              <w:t xml:space="preserve">Ponctuelle de normale </w:t>
            </w:r>
            <m:oMath>
              <m:acc>
                <m:accPr>
                  <m:chr m:val="⃗"/>
                  <m:ctrlPr>
                    <w:rPr>
                      <w:rFonts w:ascii="Cambria Math" w:hAnsi="Cambria Math"/>
                      <w:i/>
                    </w:rPr>
                  </m:ctrlPr>
                </m:accPr>
                <m:e>
                  <m:r>
                    <w:rPr>
                      <w:rFonts w:ascii="Cambria Math" w:hAnsi="Cambria Math"/>
                    </w:rPr>
                    <m:t>Z</m:t>
                  </m:r>
                </m:e>
              </m:acc>
            </m:oMath>
          </w:p>
        </w:tc>
        <w:tc>
          <w:tcPr>
            <w:tcW w:w="3916" w:type="dxa"/>
            <w:vMerge w:val="restart"/>
            <w:tcBorders>
              <w:top w:val="single" w:sz="12" w:space="0" w:color="auto"/>
              <w:left w:val="single" w:sz="12" w:space="0" w:color="auto"/>
              <w:bottom w:val="single" w:sz="12" w:space="0" w:color="auto"/>
              <w:right w:val="single" w:sz="12" w:space="0" w:color="auto"/>
            </w:tcBorders>
            <w:vAlign w:val="center"/>
          </w:tcPr>
          <w:p w14:paraId="55BB7C5B" w14:textId="77777777" w:rsidR="000E12CB" w:rsidRDefault="000E12CB" w:rsidP="00CF5BCF">
            <w:pPr>
              <w:jc w:val="center"/>
            </w:pPr>
            <w:r>
              <w:rPr>
                <w:noProof/>
              </w:rPr>
              <mc:AlternateContent>
                <mc:Choice Requires="wpg">
                  <w:drawing>
                    <wp:anchor distT="0" distB="0" distL="114300" distR="114300" simplePos="0" relativeHeight="251698176" behindDoc="0" locked="0" layoutInCell="1" allowOverlap="1" wp14:anchorId="7EA7AFB7" wp14:editId="01581DEA">
                      <wp:simplePos x="0" y="0"/>
                      <wp:positionH relativeFrom="column">
                        <wp:posOffset>98070</wp:posOffset>
                      </wp:positionH>
                      <wp:positionV relativeFrom="paragraph">
                        <wp:posOffset>74208</wp:posOffset>
                      </wp:positionV>
                      <wp:extent cx="2315286" cy="596599"/>
                      <wp:effectExtent l="0" t="0" r="0" b="32385"/>
                      <wp:wrapNone/>
                      <wp:docPr id="686" name="Groupe 686"/>
                      <wp:cNvGraphicFramePr/>
                      <a:graphic xmlns:a="http://schemas.openxmlformats.org/drawingml/2006/main">
                        <a:graphicData uri="http://schemas.microsoft.com/office/word/2010/wordprocessingGroup">
                          <wpg:wgp>
                            <wpg:cNvGrpSpPr/>
                            <wpg:grpSpPr>
                              <a:xfrm>
                                <a:off x="0" y="0"/>
                                <a:ext cx="2315286" cy="596599"/>
                                <a:chOff x="0" y="0"/>
                                <a:chExt cx="2315286" cy="596599"/>
                              </a:xfrm>
                            </wpg:grpSpPr>
                            <wpg:grpSp>
                              <wpg:cNvPr id="687" name="Groupe 687"/>
                              <wpg:cNvGrpSpPr/>
                              <wpg:grpSpPr>
                                <a:xfrm>
                                  <a:off x="478756" y="34035"/>
                                  <a:ext cx="335915" cy="531631"/>
                                  <a:chOff x="0" y="0"/>
                                  <a:chExt cx="335915" cy="531631"/>
                                </a:xfrm>
                              </wpg:grpSpPr>
                              <wps:wsp>
                                <wps:cNvPr id="688" name="Connecteur droit 688"/>
                                <wps:cNvCnPr/>
                                <wps:spPr>
                                  <a:xfrm rot="5400000">
                                    <a:off x="86112" y="444001"/>
                                    <a:ext cx="174625" cy="635"/>
                                  </a:xfrm>
                                  <a:prstGeom prst="line">
                                    <a:avLst/>
                                  </a:prstGeom>
                                  <a:ln w="28575">
                                    <a:solidFill>
                                      <a:srgbClr val="FF0000"/>
                                    </a:solidFill>
                                    <a:headEnd type="none"/>
                                  </a:ln>
                                </wps:spPr>
                                <wps:style>
                                  <a:lnRef idx="1">
                                    <a:schemeClr val="accent1"/>
                                  </a:lnRef>
                                  <a:fillRef idx="0">
                                    <a:schemeClr val="accent1"/>
                                  </a:fillRef>
                                  <a:effectRef idx="0">
                                    <a:schemeClr val="accent1"/>
                                  </a:effectRef>
                                  <a:fontRef idx="minor">
                                    <a:schemeClr val="tx1"/>
                                  </a:fontRef>
                                </wps:style>
                                <wps:bodyPr/>
                              </wps:wsp>
                              <wpg:grpSp>
                                <wpg:cNvPr id="689" name="Groupe 689"/>
                                <wpg:cNvGrpSpPr/>
                                <wpg:grpSpPr>
                                  <a:xfrm>
                                    <a:off x="67304" y="0"/>
                                    <a:ext cx="209550" cy="319854"/>
                                    <a:chOff x="0" y="0"/>
                                    <a:chExt cx="209550" cy="320137"/>
                                  </a:xfrm>
                                </wpg:grpSpPr>
                                <wps:wsp>
                                  <wps:cNvPr id="690" name="Ellipse 690"/>
                                  <wps:cNvSpPr/>
                                  <wps:spPr>
                                    <a:xfrm>
                                      <a:off x="0" y="127732"/>
                                      <a:ext cx="209550" cy="19240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Connecteur droit 691"/>
                                  <wps:cNvCnPr/>
                                  <wps:spPr>
                                    <a:xfrm rot="10800000" flipV="1">
                                      <a:off x="106232" y="0"/>
                                      <a:ext cx="0" cy="117475"/>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s:wsp>
                                <wps:cNvPr id="692" name="Connecteur droit 692"/>
                                <wps:cNvCnPr/>
                                <wps:spPr>
                                  <a:xfrm>
                                    <a:off x="0" y="346285"/>
                                    <a:ext cx="33591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693" name="Groupe 693"/>
                              <wpg:cNvGrpSpPr/>
                              <wpg:grpSpPr>
                                <a:xfrm>
                                  <a:off x="0" y="201940"/>
                                  <a:ext cx="294640" cy="309245"/>
                                  <a:chOff x="0" y="0"/>
                                  <a:chExt cx="294833" cy="309935"/>
                                </a:xfrm>
                              </wpg:grpSpPr>
                              <wpg:grpSp>
                                <wpg:cNvPr id="694" name="Groupe 694"/>
                                <wpg:cNvGrpSpPr/>
                                <wpg:grpSpPr>
                                  <a:xfrm>
                                    <a:off x="53174" y="105686"/>
                                    <a:ext cx="182880" cy="182880"/>
                                    <a:chOff x="0" y="0"/>
                                    <a:chExt cx="182880" cy="182880"/>
                                  </a:xfrm>
                                </wpg:grpSpPr>
                                <wps:wsp>
                                  <wps:cNvPr id="695" name="Connecteur droit avec flèche 695"/>
                                  <wps:cNvCnPr/>
                                  <wps:spPr>
                                    <a:xfrm>
                                      <a:off x="0" y="182456"/>
                                      <a:ext cx="182880" cy="0"/>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s:wsp>
                                  <wps:cNvPr id="696" name="Connecteur droit avec flèche 696"/>
                                  <wps:cNvCnPr/>
                                  <wps:spPr>
                                    <a:xfrm rot="16200000">
                                      <a:off x="-86783" y="91440"/>
                                      <a:ext cx="182880" cy="0"/>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g:grpSp>
                              <wps:wsp>
                                <wps:cNvPr id="697" name="Zone de texte 697"/>
                                <wps:cNvSpPr txBox="1"/>
                                <wps:spPr>
                                  <a:xfrm>
                                    <a:off x="111318" y="123245"/>
                                    <a:ext cx="183515" cy="186690"/>
                                  </a:xfrm>
                                  <a:prstGeom prst="rect">
                                    <a:avLst/>
                                  </a:prstGeom>
                                  <a:noFill/>
                                  <a:ln w="6350">
                                    <a:noFill/>
                                  </a:ln>
                                </wps:spPr>
                                <wps:txbx>
                                  <w:txbxContent>
                                    <w:p w14:paraId="03ADF18D" w14:textId="77777777" w:rsidR="00CC5C7F" w:rsidRPr="007672BF" w:rsidRDefault="00CC5C7F" w:rsidP="000E12CB">
                                      <w:pPr>
                                        <w:rPr>
                                          <w:sz w:val="12"/>
                                          <w:szCs w:val="14"/>
                                        </w:rPr>
                                      </w:pPr>
                                      <w:r>
                                        <w:rPr>
                                          <w:sz w:val="12"/>
                                          <w:szCs w:val="14"/>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8" name="Zone de texte 698"/>
                                <wps:cNvSpPr txBox="1"/>
                                <wps:spPr>
                                  <a:xfrm>
                                    <a:off x="0" y="0"/>
                                    <a:ext cx="183515" cy="186690"/>
                                  </a:xfrm>
                                  <a:prstGeom prst="rect">
                                    <a:avLst/>
                                  </a:prstGeom>
                                  <a:noFill/>
                                  <a:ln w="6350">
                                    <a:noFill/>
                                  </a:ln>
                                </wps:spPr>
                                <wps:txbx>
                                  <w:txbxContent>
                                    <w:p w14:paraId="197FE0AB" w14:textId="77777777" w:rsidR="00CC5C7F" w:rsidRPr="007672BF" w:rsidRDefault="00CC5C7F" w:rsidP="000E12CB">
                                      <w:pPr>
                                        <w:rPr>
                                          <w:sz w:val="12"/>
                                          <w:szCs w:val="14"/>
                                        </w:rPr>
                                      </w:pPr>
                                      <w:r>
                                        <w:rPr>
                                          <w:sz w:val="12"/>
                                          <w:szCs w:val="1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99" name="Groupe 699"/>
                              <wpg:cNvGrpSpPr/>
                              <wpg:grpSpPr>
                                <a:xfrm>
                                  <a:off x="1128110" y="0"/>
                                  <a:ext cx="694690" cy="533656"/>
                                  <a:chOff x="0" y="0"/>
                                  <a:chExt cx="694690" cy="533656"/>
                                </a:xfrm>
                              </wpg:grpSpPr>
                              <wps:wsp>
                                <wps:cNvPr id="700" name="Connecteur droit 700"/>
                                <wps:cNvCnPr/>
                                <wps:spPr>
                                  <a:xfrm rot="5400000">
                                    <a:off x="226270" y="410466"/>
                                    <a:ext cx="241300" cy="5080"/>
                                  </a:xfrm>
                                  <a:prstGeom prst="line">
                                    <a:avLst/>
                                  </a:prstGeom>
                                  <a:ln w="28575">
                                    <a:solidFill>
                                      <a:srgbClr val="FF0000"/>
                                    </a:solidFill>
                                    <a:headEnd type="none"/>
                                  </a:ln>
                                </wps:spPr>
                                <wps:style>
                                  <a:lnRef idx="1">
                                    <a:schemeClr val="accent1"/>
                                  </a:lnRef>
                                  <a:fillRef idx="0">
                                    <a:schemeClr val="accent1"/>
                                  </a:fillRef>
                                  <a:effectRef idx="0">
                                    <a:schemeClr val="accent1"/>
                                  </a:effectRef>
                                  <a:fontRef idx="minor">
                                    <a:schemeClr val="tx1"/>
                                  </a:fontRef>
                                </wps:style>
                                <wps:bodyPr/>
                              </wps:wsp>
                              <wps:wsp>
                                <wps:cNvPr id="701" name="Parallélogramme 701"/>
                                <wps:cNvSpPr/>
                                <wps:spPr>
                                  <a:xfrm rot="1355069">
                                    <a:off x="0" y="101965"/>
                                    <a:ext cx="694690" cy="302895"/>
                                  </a:xfrm>
                                  <a:prstGeom prst="parallelogram">
                                    <a:avLst>
                                      <a:gd name="adj" fmla="val 84321"/>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02" name="Groupe 702"/>
                                <wpg:cNvGrpSpPr/>
                                <wpg:grpSpPr>
                                  <a:xfrm>
                                    <a:off x="246691" y="0"/>
                                    <a:ext cx="209550" cy="320040"/>
                                    <a:chOff x="0" y="0"/>
                                    <a:chExt cx="209550" cy="320466"/>
                                  </a:xfrm>
                                </wpg:grpSpPr>
                                <wps:wsp>
                                  <wps:cNvPr id="703" name="Ellipse 703"/>
                                  <wps:cNvSpPr/>
                                  <wps:spPr>
                                    <a:xfrm>
                                      <a:off x="0" y="128280"/>
                                      <a:ext cx="209550" cy="19218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Connecteur droit 704"/>
                                  <wps:cNvCnPr/>
                                  <wps:spPr>
                                    <a:xfrm rot="10800000" flipV="1">
                                      <a:off x="108544" y="0"/>
                                      <a:ext cx="0" cy="117341"/>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grpSp>
                            <wpg:grpSp>
                              <wpg:cNvPr id="705" name="Groupe 705"/>
                              <wpg:cNvGrpSpPr/>
                              <wpg:grpSpPr>
                                <a:xfrm>
                                  <a:off x="1615516" y="124794"/>
                                  <a:ext cx="699770" cy="471805"/>
                                  <a:chOff x="0" y="0"/>
                                  <a:chExt cx="700349" cy="472937"/>
                                </a:xfrm>
                              </wpg:grpSpPr>
                              <wpg:grpSp>
                                <wpg:cNvPr id="706" name="Groupe 706"/>
                                <wpg:cNvGrpSpPr/>
                                <wpg:grpSpPr>
                                  <a:xfrm>
                                    <a:off x="129540" y="105686"/>
                                    <a:ext cx="480060" cy="333375"/>
                                    <a:chOff x="0" y="0"/>
                                    <a:chExt cx="480060" cy="333851"/>
                                  </a:xfrm>
                                </wpg:grpSpPr>
                                <wps:wsp>
                                  <wps:cNvPr id="707" name="Connecteur droit avec flèche 707"/>
                                  <wps:cNvCnPr/>
                                  <wps:spPr>
                                    <a:xfrm rot="16200000">
                                      <a:off x="116682" y="112395"/>
                                      <a:ext cx="224790" cy="0"/>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s:wsp>
                                  <wps:cNvPr id="708" name="Connecteur droit avec flèche 708"/>
                                  <wps:cNvCnPr/>
                                  <wps:spPr>
                                    <a:xfrm flipH="1">
                                      <a:off x="0" y="226695"/>
                                      <a:ext cx="234315" cy="104775"/>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s:wsp>
                                  <wps:cNvPr id="709" name="Connecteur droit avec flèche 709"/>
                                  <wps:cNvCnPr/>
                                  <wps:spPr>
                                    <a:xfrm>
                                      <a:off x="228600" y="229076"/>
                                      <a:ext cx="251460" cy="104775"/>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g:grpSp>
                              <wps:wsp>
                                <wps:cNvPr id="710" name="Zone de texte 710"/>
                                <wps:cNvSpPr txBox="1"/>
                                <wps:spPr>
                                  <a:xfrm>
                                    <a:off x="290222" y="0"/>
                                    <a:ext cx="183515" cy="186690"/>
                                  </a:xfrm>
                                  <a:prstGeom prst="rect">
                                    <a:avLst/>
                                  </a:prstGeom>
                                  <a:noFill/>
                                  <a:ln w="6350">
                                    <a:noFill/>
                                  </a:ln>
                                </wps:spPr>
                                <wps:txbx>
                                  <w:txbxContent>
                                    <w:p w14:paraId="36E67DB8" w14:textId="77777777" w:rsidR="00CC5C7F" w:rsidRPr="007672BF" w:rsidRDefault="00CC5C7F" w:rsidP="000E12CB">
                                      <w:pPr>
                                        <w:rPr>
                                          <w:sz w:val="12"/>
                                          <w:szCs w:val="14"/>
                                        </w:rPr>
                                      </w:pPr>
                                      <w:r>
                                        <w:rPr>
                                          <w:sz w:val="12"/>
                                          <w:szCs w:val="1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1" name="Zone de texte 711"/>
                                <wps:cNvSpPr txBox="1"/>
                                <wps:spPr>
                                  <a:xfrm>
                                    <a:off x="0" y="270344"/>
                                    <a:ext cx="183515" cy="186690"/>
                                  </a:xfrm>
                                  <a:prstGeom prst="rect">
                                    <a:avLst/>
                                  </a:prstGeom>
                                  <a:noFill/>
                                  <a:ln w="6350">
                                    <a:noFill/>
                                  </a:ln>
                                </wps:spPr>
                                <wps:txbx>
                                  <w:txbxContent>
                                    <w:p w14:paraId="0089F2FA" w14:textId="77777777" w:rsidR="00CC5C7F" w:rsidRPr="007672BF" w:rsidRDefault="00CC5C7F" w:rsidP="000E12CB">
                                      <w:pPr>
                                        <w:rPr>
                                          <w:sz w:val="12"/>
                                          <w:szCs w:val="14"/>
                                        </w:rPr>
                                      </w:pPr>
                                      <w:r>
                                        <w:rPr>
                                          <w:sz w:val="12"/>
                                          <w:szCs w:val="1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2" name="Zone de texte 712"/>
                                <wps:cNvSpPr txBox="1"/>
                                <wps:spPr>
                                  <a:xfrm>
                                    <a:off x="516834" y="286247"/>
                                    <a:ext cx="183515" cy="186690"/>
                                  </a:xfrm>
                                  <a:prstGeom prst="rect">
                                    <a:avLst/>
                                  </a:prstGeom>
                                  <a:noFill/>
                                  <a:ln w="6350">
                                    <a:noFill/>
                                  </a:ln>
                                </wps:spPr>
                                <wps:txbx>
                                  <w:txbxContent>
                                    <w:p w14:paraId="3E13D57A" w14:textId="77777777" w:rsidR="00CC5C7F" w:rsidRPr="007672BF" w:rsidRDefault="00CC5C7F" w:rsidP="000E12CB">
                                      <w:pPr>
                                        <w:rPr>
                                          <w:sz w:val="12"/>
                                          <w:szCs w:val="14"/>
                                        </w:rPr>
                                      </w:pPr>
                                      <w:r>
                                        <w:rPr>
                                          <w:sz w:val="12"/>
                                          <w:szCs w:val="14"/>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7EA7AFB7" id="Groupe 686" o:spid="_x0000_s1450" style="position:absolute;left:0;text-align:left;margin-left:7.7pt;margin-top:5.85pt;width:182.3pt;height:47pt;z-index:251698176" coordsize="23152,5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">
                      <v:group id="Groupe 687" o:spid="_x0000_s1451" style="position:absolute;left:4787;top:340;width:3359;height:5316" coordsize="3359,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line id="Connecteur droit 688" o:spid="_x0000_s1452" style="position:absolute;rotation:90;visibility:visible;mso-wrap-style:square" from="861,4440" to="2607,4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" strokecolor="red" strokeweight="2.25pt"/>
                        <v:group id="Groupe 689" o:spid="_x0000_s1453" style="position:absolute;left:673;width:2095;height:3198" coordsize="209550,32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oval id="Ellipse 690" o:spid="_x0000_s1454" style="position:absolute;top:127732;width:209550;height:192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" filled="f" strokecolor="#243f60 [1604]" strokeweight="2pt"/>
                          <v:line id="Connecteur droit 691" o:spid="_x0000_s1455" style="position:absolute;rotation:180;flip:y;visibility:visible;mso-wrap-style:square" from="106232,0" to="106232,11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" strokecolor="#1f497d [3215]" strokeweight="3pt"/>
                        </v:group>
                        <v:line id="Connecteur droit 692" o:spid="_x0000_s1456" style="position:absolute;visibility:visible;mso-wrap-style:square" from="0,3462" to="3359,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" strokecolor="red" strokeweight="2.25pt"/>
                      </v:group>
                      <v:group id="Groupe 693" o:spid="_x0000_s1457" style="position:absolute;top:2019;width:2946;height:3092" coordsize="294833,30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group id="Groupe 694" o:spid="_x0000_s1458" style="position:absolute;left:53174;top:105686;width:182880;height:182880" coordsize="18288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Connecteur droit avec flèche 695" o:spid="_x0000_s1459" type="#_x0000_t32" style="position:absolute;top:182456;width:18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" strokecolor="black [3213]">
                            <v:stroke endarrow="classic" endarrowwidth="narrow" endarrowlength="short"/>
                          </v:shape>
                          <v:shape id="Connecteur droit avec flèche 696" o:spid="_x0000_s1460" type="#_x0000_t32" style="position:absolute;left:-86783;top:91440;width:1828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" strokecolor="black [3213]">
                            <v:stroke endarrow="classic" endarrowwidth="narrow" endarrowlength="short"/>
                          </v:shape>
                        </v:group>
                        <v:shape id="Zone de texte 697" o:spid="_x0000_s1461" type="#_x0000_t202" style="position:absolute;left:111318;top:123245;width:183515;height:18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" filled="f" stroked="f" strokeweight=".5pt">
                          <v:textbox>
                            <w:txbxContent>
                              <w:p w14:paraId="03ADF18D" w14:textId="77777777" w:rsidR="00CC5C7F" w:rsidRPr="007672BF" w:rsidRDefault="00CC5C7F" w:rsidP="000E12CB">
                                <w:pPr>
                                  <w:rPr>
                                    <w:sz w:val="12"/>
                                    <w:szCs w:val="14"/>
                                  </w:rPr>
                                </w:pPr>
                                <w:r>
                                  <w:rPr>
                                    <w:sz w:val="12"/>
                                    <w:szCs w:val="14"/>
                                  </w:rPr>
                                  <w:t>Y</w:t>
                                </w:r>
                              </w:p>
                            </w:txbxContent>
                          </v:textbox>
                        </v:shape>
                        <v:shape id="Zone de texte 698" o:spid="_x0000_s1462" type="#_x0000_t202" style="position:absolute;width:183515;height:18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" filled="f" stroked="f" strokeweight=".5pt">
                          <v:textbox>
                            <w:txbxContent>
                              <w:p w14:paraId="197FE0AB" w14:textId="77777777" w:rsidR="00CC5C7F" w:rsidRPr="007672BF" w:rsidRDefault="00CC5C7F" w:rsidP="000E12CB">
                                <w:pPr>
                                  <w:rPr>
                                    <w:sz w:val="12"/>
                                    <w:szCs w:val="14"/>
                                  </w:rPr>
                                </w:pPr>
                                <w:r>
                                  <w:rPr>
                                    <w:sz w:val="12"/>
                                    <w:szCs w:val="14"/>
                                  </w:rPr>
                                  <w:t>Z</w:t>
                                </w:r>
                              </w:p>
                            </w:txbxContent>
                          </v:textbox>
                        </v:shape>
                      </v:group>
                      <v:group id="Groupe 699" o:spid="_x0000_s1463" style="position:absolute;left:11281;width:6947;height:5336" coordsize="6946,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line id="Connecteur droit 700" o:spid="_x0000_s1464" style="position:absolute;rotation:90;visibility:visible;mso-wrap-style:square" from="2262,4104" to="4675,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" strokecolor="red" strokeweight="2.25pt"/>
                        <v:shape id="Parallélogramme 701" o:spid="_x0000_s1465" type="#_x0000_t7" style="position:absolute;top:1019;width:6946;height:3029;rotation:14800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" adj="7941" fillcolor="white [3212]" strokecolor="red" strokeweight="2pt"/>
                        <v:group id="Groupe 702" o:spid="_x0000_s1466" style="position:absolute;left:2466;width:2096;height:3200" coordsize="209550,32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oval id="Ellipse 703" o:spid="_x0000_s1467" style="position:absolute;top:128280;width:209550;height:192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" filled="f" strokecolor="#243f60 [1604]" strokeweight="2pt"/>
                          <v:line id="Connecteur droit 704" o:spid="_x0000_s1468" style="position:absolute;rotation:180;flip:y;visibility:visible;mso-wrap-style:square" from="108544,0" to="108544,117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" strokecolor="#1f497d [3215]" strokeweight="3pt"/>
                        </v:group>
                      </v:group>
                      <v:group id="Groupe 705" o:spid="_x0000_s1469" style="position:absolute;left:16155;top:1247;width:6997;height:4718" coordsize="7003,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group id="Groupe 706" o:spid="_x0000_s1470" style="position:absolute;left:1295;top:1056;width:4801;height:3334" coordsize="480060,33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shape id="Connecteur droit avec flèche 707" o:spid="_x0000_s1471" type="#_x0000_t32" style="position:absolute;left:116682;top:112395;width:22479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" strokecolor="black [3213]">
                            <v:stroke endarrow="classic" endarrowwidth="narrow" endarrowlength="short"/>
                          </v:shape>
                          <v:shape id="Connecteur droit avec flèche 708" o:spid="_x0000_s1472" type="#_x0000_t32" style="position:absolute;top:226695;width:234315;height:1047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" strokecolor="black [3213]">
                            <v:stroke endarrow="classic" endarrowwidth="narrow" endarrowlength="short"/>
                          </v:shape>
                          <v:shape id="Connecteur droit avec flèche 709" o:spid="_x0000_s1473" type="#_x0000_t32" style="position:absolute;left:228600;top:229076;width:251460;height:104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" strokecolor="black [3213]">
                            <v:stroke endarrow="classic" endarrowwidth="narrow" endarrowlength="short"/>
                          </v:shape>
                        </v:group>
                        <v:shape id="Zone de texte 710" o:spid="_x0000_s1474" type="#_x0000_t202" style="position:absolute;left:2902;width:1835;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" filled="f" stroked="f" strokeweight=".5pt">
                          <v:textbox>
                            <w:txbxContent>
                              <w:p w14:paraId="36E67DB8" w14:textId="77777777" w:rsidR="00CC5C7F" w:rsidRPr="007672BF" w:rsidRDefault="00CC5C7F" w:rsidP="000E12CB">
                                <w:pPr>
                                  <w:rPr>
                                    <w:sz w:val="12"/>
                                    <w:szCs w:val="14"/>
                                  </w:rPr>
                                </w:pPr>
                                <w:r>
                                  <w:rPr>
                                    <w:sz w:val="12"/>
                                    <w:szCs w:val="14"/>
                                  </w:rPr>
                                  <w:t>Z</w:t>
                                </w:r>
                              </w:p>
                            </w:txbxContent>
                          </v:textbox>
                        </v:shape>
                        <v:shape id="Zone de texte 711" o:spid="_x0000_s1475" type="#_x0000_t202" style="position:absolute;top:2703;width:183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" filled="f" stroked="f" strokeweight=".5pt">
                          <v:textbox>
                            <w:txbxContent>
                              <w:p w14:paraId="0089F2FA" w14:textId="77777777" w:rsidR="00CC5C7F" w:rsidRPr="007672BF" w:rsidRDefault="00CC5C7F" w:rsidP="000E12CB">
                                <w:pPr>
                                  <w:rPr>
                                    <w:sz w:val="12"/>
                                    <w:szCs w:val="14"/>
                                  </w:rPr>
                                </w:pPr>
                                <w:r>
                                  <w:rPr>
                                    <w:sz w:val="12"/>
                                    <w:szCs w:val="14"/>
                                  </w:rPr>
                                  <w:t>X</w:t>
                                </w:r>
                              </w:p>
                            </w:txbxContent>
                          </v:textbox>
                        </v:shape>
                        <v:shape id="Zone de texte 712" o:spid="_x0000_s1476" type="#_x0000_t202" style="position:absolute;left:5168;top:2862;width:183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" filled="f" stroked="f" strokeweight=".5pt">
                          <v:textbox>
                            <w:txbxContent>
                              <w:p w14:paraId="3E13D57A" w14:textId="77777777" w:rsidR="00CC5C7F" w:rsidRPr="007672BF" w:rsidRDefault="00CC5C7F" w:rsidP="000E12CB">
                                <w:pPr>
                                  <w:rPr>
                                    <w:sz w:val="12"/>
                                    <w:szCs w:val="14"/>
                                  </w:rPr>
                                </w:pPr>
                                <w:r>
                                  <w:rPr>
                                    <w:sz w:val="12"/>
                                    <w:szCs w:val="14"/>
                                  </w:rPr>
                                  <w:t>Y</w:t>
                                </w:r>
                              </w:p>
                            </w:txbxContent>
                          </v:textbox>
                        </v:shape>
                      </v:group>
                    </v:group>
                  </w:pict>
                </mc:Fallback>
              </mc:AlternateContent>
            </w:r>
          </w:p>
          <w:p w14:paraId="149E8F32" w14:textId="77777777" w:rsidR="000E12CB" w:rsidRPr="00222F65" w:rsidRDefault="000E12CB" w:rsidP="00CF5BCF"/>
        </w:tc>
        <w:tc>
          <w:tcPr>
            <w:tcW w:w="451" w:type="dxa"/>
            <w:tcBorders>
              <w:top w:val="single" w:sz="12" w:space="0" w:color="auto"/>
              <w:left w:val="single" w:sz="12" w:space="0" w:color="auto"/>
            </w:tcBorders>
            <w:vAlign w:val="center"/>
          </w:tcPr>
          <w:p w14:paraId="21E8265E" w14:textId="77777777" w:rsidR="000E12CB" w:rsidRDefault="000E12CB" w:rsidP="00CF5BCF">
            <w:pPr>
              <w:jc w:val="center"/>
            </w:pPr>
            <w:r>
              <w:t>X</w:t>
            </w:r>
          </w:p>
        </w:tc>
        <w:tc>
          <w:tcPr>
            <w:tcW w:w="487" w:type="dxa"/>
            <w:tcBorders>
              <w:top w:val="single" w:sz="12" w:space="0" w:color="auto"/>
            </w:tcBorders>
            <w:vAlign w:val="center"/>
          </w:tcPr>
          <w:p w14:paraId="62149646" w14:textId="77777777" w:rsidR="000E12CB" w:rsidRDefault="000E12CB" w:rsidP="00CF5BCF">
            <w:pPr>
              <w:jc w:val="center"/>
            </w:pPr>
            <w:r>
              <w:t>1</w:t>
            </w:r>
          </w:p>
        </w:tc>
        <w:tc>
          <w:tcPr>
            <w:tcW w:w="490" w:type="dxa"/>
            <w:tcBorders>
              <w:top w:val="single" w:sz="12" w:space="0" w:color="auto"/>
              <w:right w:val="single" w:sz="12" w:space="0" w:color="auto"/>
            </w:tcBorders>
            <w:vAlign w:val="center"/>
          </w:tcPr>
          <w:p w14:paraId="4AD5E920" w14:textId="77777777" w:rsidR="000E12CB" w:rsidRDefault="000E12CB" w:rsidP="00CF5BCF">
            <w:pPr>
              <w:jc w:val="center"/>
            </w:pPr>
            <w:r>
              <w:t>1</w:t>
            </w:r>
          </w:p>
        </w:tc>
      </w:tr>
      <w:tr w:rsidR="000E12CB" w14:paraId="5D04F7B0" w14:textId="77777777" w:rsidTr="00CF5BCF">
        <w:trPr>
          <w:trHeight w:val="335"/>
          <w:jc w:val="center"/>
        </w:trPr>
        <w:tc>
          <w:tcPr>
            <w:tcW w:w="2183" w:type="dxa"/>
            <w:vMerge/>
            <w:tcBorders>
              <w:left w:val="single" w:sz="12" w:space="0" w:color="auto"/>
              <w:bottom w:val="single" w:sz="12" w:space="0" w:color="auto"/>
              <w:right w:val="single" w:sz="12" w:space="0" w:color="auto"/>
            </w:tcBorders>
            <w:vAlign w:val="center"/>
          </w:tcPr>
          <w:p w14:paraId="148B8E14" w14:textId="77777777" w:rsidR="000E12CB" w:rsidRDefault="000E12CB" w:rsidP="00CF5BCF">
            <w:pPr>
              <w:jc w:val="center"/>
            </w:pPr>
          </w:p>
        </w:tc>
        <w:tc>
          <w:tcPr>
            <w:tcW w:w="3916" w:type="dxa"/>
            <w:vMerge/>
            <w:tcBorders>
              <w:left w:val="single" w:sz="12" w:space="0" w:color="auto"/>
              <w:bottom w:val="single" w:sz="12" w:space="0" w:color="auto"/>
              <w:right w:val="single" w:sz="12" w:space="0" w:color="auto"/>
            </w:tcBorders>
            <w:vAlign w:val="center"/>
          </w:tcPr>
          <w:p w14:paraId="48D653AE" w14:textId="77777777" w:rsidR="000E12CB" w:rsidRDefault="000E12CB" w:rsidP="00CF5BCF">
            <w:pPr>
              <w:jc w:val="center"/>
            </w:pPr>
          </w:p>
        </w:tc>
        <w:tc>
          <w:tcPr>
            <w:tcW w:w="451" w:type="dxa"/>
            <w:tcBorders>
              <w:left w:val="single" w:sz="12" w:space="0" w:color="auto"/>
            </w:tcBorders>
            <w:vAlign w:val="center"/>
          </w:tcPr>
          <w:p w14:paraId="61551FD0" w14:textId="77777777" w:rsidR="000E12CB" w:rsidRDefault="000E12CB" w:rsidP="00CF5BCF">
            <w:pPr>
              <w:jc w:val="center"/>
            </w:pPr>
            <w:r>
              <w:t>Y</w:t>
            </w:r>
          </w:p>
        </w:tc>
        <w:tc>
          <w:tcPr>
            <w:tcW w:w="487" w:type="dxa"/>
            <w:vAlign w:val="center"/>
          </w:tcPr>
          <w:p w14:paraId="19B25418" w14:textId="77777777" w:rsidR="000E12CB" w:rsidRDefault="000E12CB" w:rsidP="00CF5BCF">
            <w:pPr>
              <w:jc w:val="center"/>
            </w:pPr>
            <w:r>
              <w:t>1</w:t>
            </w:r>
          </w:p>
        </w:tc>
        <w:tc>
          <w:tcPr>
            <w:tcW w:w="490" w:type="dxa"/>
            <w:tcBorders>
              <w:right w:val="single" w:sz="12" w:space="0" w:color="auto"/>
            </w:tcBorders>
            <w:vAlign w:val="center"/>
          </w:tcPr>
          <w:p w14:paraId="6950D4EA" w14:textId="77777777" w:rsidR="000E12CB" w:rsidRDefault="000E12CB" w:rsidP="00CF5BCF">
            <w:pPr>
              <w:jc w:val="center"/>
            </w:pPr>
            <w:r>
              <w:t>1</w:t>
            </w:r>
          </w:p>
        </w:tc>
      </w:tr>
      <w:tr w:rsidR="000E12CB" w14:paraId="01AC3DAB" w14:textId="77777777" w:rsidTr="00CF5BCF">
        <w:trPr>
          <w:trHeight w:val="344"/>
          <w:jc w:val="center"/>
        </w:trPr>
        <w:tc>
          <w:tcPr>
            <w:tcW w:w="2183" w:type="dxa"/>
            <w:vMerge/>
            <w:tcBorders>
              <w:left w:val="single" w:sz="12" w:space="0" w:color="auto"/>
              <w:bottom w:val="single" w:sz="12" w:space="0" w:color="auto"/>
              <w:right w:val="single" w:sz="12" w:space="0" w:color="auto"/>
            </w:tcBorders>
            <w:vAlign w:val="center"/>
          </w:tcPr>
          <w:p w14:paraId="229EFD3F" w14:textId="77777777" w:rsidR="000E12CB" w:rsidRDefault="000E12CB" w:rsidP="00CF5BCF">
            <w:pPr>
              <w:jc w:val="center"/>
            </w:pPr>
          </w:p>
        </w:tc>
        <w:tc>
          <w:tcPr>
            <w:tcW w:w="3916" w:type="dxa"/>
            <w:vMerge/>
            <w:tcBorders>
              <w:left w:val="single" w:sz="12" w:space="0" w:color="auto"/>
              <w:bottom w:val="single" w:sz="12" w:space="0" w:color="auto"/>
              <w:right w:val="single" w:sz="12" w:space="0" w:color="auto"/>
            </w:tcBorders>
            <w:vAlign w:val="center"/>
          </w:tcPr>
          <w:p w14:paraId="4866195A" w14:textId="77777777" w:rsidR="000E12CB" w:rsidRDefault="000E12CB" w:rsidP="00CF5BCF">
            <w:pPr>
              <w:jc w:val="center"/>
            </w:pPr>
          </w:p>
        </w:tc>
        <w:tc>
          <w:tcPr>
            <w:tcW w:w="451" w:type="dxa"/>
            <w:tcBorders>
              <w:left w:val="single" w:sz="12" w:space="0" w:color="auto"/>
              <w:bottom w:val="single" w:sz="12" w:space="0" w:color="auto"/>
            </w:tcBorders>
            <w:vAlign w:val="center"/>
          </w:tcPr>
          <w:p w14:paraId="0FE765C5" w14:textId="77777777" w:rsidR="000E12CB" w:rsidRDefault="000E12CB" w:rsidP="00CF5BCF">
            <w:pPr>
              <w:jc w:val="center"/>
            </w:pPr>
            <w:r>
              <w:t>Z</w:t>
            </w:r>
          </w:p>
        </w:tc>
        <w:tc>
          <w:tcPr>
            <w:tcW w:w="487" w:type="dxa"/>
            <w:tcBorders>
              <w:bottom w:val="single" w:sz="12" w:space="0" w:color="auto"/>
            </w:tcBorders>
            <w:vAlign w:val="center"/>
          </w:tcPr>
          <w:p w14:paraId="3B37E266" w14:textId="77777777" w:rsidR="000E12CB" w:rsidRDefault="000E12CB" w:rsidP="00CF5BCF">
            <w:pPr>
              <w:jc w:val="center"/>
            </w:pPr>
            <w:r>
              <w:t>0</w:t>
            </w:r>
          </w:p>
        </w:tc>
        <w:tc>
          <w:tcPr>
            <w:tcW w:w="490" w:type="dxa"/>
            <w:tcBorders>
              <w:bottom w:val="single" w:sz="12" w:space="0" w:color="auto"/>
              <w:right w:val="single" w:sz="12" w:space="0" w:color="auto"/>
            </w:tcBorders>
            <w:vAlign w:val="center"/>
          </w:tcPr>
          <w:p w14:paraId="69F546DB" w14:textId="77777777" w:rsidR="000E12CB" w:rsidRDefault="000E12CB" w:rsidP="00CF5BCF">
            <w:pPr>
              <w:jc w:val="center"/>
            </w:pPr>
            <w:r>
              <w:t>1</w:t>
            </w:r>
          </w:p>
        </w:tc>
      </w:tr>
      <w:tr w:rsidR="000E12CB" w14:paraId="6D8E5125" w14:textId="77777777" w:rsidTr="00CF5BCF">
        <w:trPr>
          <w:trHeight w:val="325"/>
          <w:jc w:val="center"/>
        </w:trPr>
        <w:tc>
          <w:tcPr>
            <w:tcW w:w="2183" w:type="dxa"/>
            <w:vMerge w:val="restart"/>
            <w:tcBorders>
              <w:top w:val="single" w:sz="12" w:space="0" w:color="auto"/>
              <w:left w:val="single" w:sz="12" w:space="0" w:color="auto"/>
              <w:bottom w:val="single" w:sz="12" w:space="0" w:color="auto"/>
              <w:right w:val="single" w:sz="12" w:space="0" w:color="auto"/>
            </w:tcBorders>
            <w:vAlign w:val="center"/>
          </w:tcPr>
          <w:p w14:paraId="1173A51E" w14:textId="77777777" w:rsidR="009D7F01" w:rsidRPr="009D7F01" w:rsidRDefault="009D7F01" w:rsidP="00CF5BCF">
            <w:pPr>
              <w:jc w:val="center"/>
              <w:rPr>
                <w:sz w:val="8"/>
                <w:szCs w:val="8"/>
              </w:rPr>
            </w:pPr>
          </w:p>
          <w:p w14:paraId="47C67122" w14:textId="40B240FB" w:rsidR="000E12CB" w:rsidRDefault="000E12CB" w:rsidP="00CF5BCF">
            <w:pPr>
              <w:jc w:val="center"/>
            </w:pPr>
            <w:r>
              <w:rPr>
                <w:noProof/>
              </w:rPr>
              <mc:AlternateContent>
                <mc:Choice Requires="wpg">
                  <w:drawing>
                    <wp:anchor distT="0" distB="0" distL="114300" distR="114300" simplePos="0" relativeHeight="251693056" behindDoc="0" locked="0" layoutInCell="1" allowOverlap="1" wp14:anchorId="4452B56F" wp14:editId="2C803C07">
                      <wp:simplePos x="0" y="0"/>
                      <wp:positionH relativeFrom="column">
                        <wp:posOffset>1300488</wp:posOffset>
                      </wp:positionH>
                      <wp:positionV relativeFrom="paragraph">
                        <wp:posOffset>47497</wp:posOffset>
                      </wp:positionV>
                      <wp:extent cx="2512687" cy="622929"/>
                      <wp:effectExtent l="0" t="19050" r="0" b="44450"/>
                      <wp:wrapNone/>
                      <wp:docPr id="713" name="Groupe 713"/>
                      <wp:cNvGraphicFramePr/>
                      <a:graphic xmlns:a="http://schemas.openxmlformats.org/drawingml/2006/main">
                        <a:graphicData uri="http://schemas.microsoft.com/office/word/2010/wordprocessingGroup">
                          <wpg:wgp>
                            <wpg:cNvGrpSpPr/>
                            <wpg:grpSpPr>
                              <a:xfrm>
                                <a:off x="0" y="0"/>
                                <a:ext cx="2512687" cy="622929"/>
                                <a:chOff x="0" y="0"/>
                                <a:chExt cx="2512687" cy="622929"/>
                              </a:xfrm>
                            </wpg:grpSpPr>
                            <wpg:grpSp>
                              <wpg:cNvPr id="714" name="Groupe 714"/>
                              <wpg:cNvGrpSpPr/>
                              <wpg:grpSpPr>
                                <a:xfrm>
                                  <a:off x="1311897" y="159727"/>
                                  <a:ext cx="694690" cy="432058"/>
                                  <a:chOff x="0" y="0"/>
                                  <a:chExt cx="694690" cy="432058"/>
                                </a:xfrm>
                              </wpg:grpSpPr>
                              <wps:wsp>
                                <wps:cNvPr id="715" name="Connecteur droit 715"/>
                                <wps:cNvCnPr/>
                                <wps:spPr>
                                  <a:xfrm rot="5400000">
                                    <a:off x="226956" y="309185"/>
                                    <a:ext cx="241300" cy="4445"/>
                                  </a:xfrm>
                                  <a:prstGeom prst="line">
                                    <a:avLst/>
                                  </a:prstGeom>
                                  <a:ln w="28575">
                                    <a:solidFill>
                                      <a:srgbClr val="FF0000"/>
                                    </a:solidFill>
                                    <a:headEnd type="none"/>
                                  </a:ln>
                                </wps:spPr>
                                <wps:style>
                                  <a:lnRef idx="1">
                                    <a:schemeClr val="accent1"/>
                                  </a:lnRef>
                                  <a:fillRef idx="0">
                                    <a:schemeClr val="accent1"/>
                                  </a:fillRef>
                                  <a:effectRef idx="0">
                                    <a:schemeClr val="accent1"/>
                                  </a:effectRef>
                                  <a:fontRef idx="minor">
                                    <a:schemeClr val="tx1"/>
                                  </a:fontRef>
                                </wps:style>
                                <wps:bodyPr/>
                              </wps:wsp>
                              <wps:wsp>
                                <wps:cNvPr id="716" name="Parallélogramme 716"/>
                                <wps:cNvSpPr/>
                                <wps:spPr>
                                  <a:xfrm rot="1355069">
                                    <a:off x="0" y="0"/>
                                    <a:ext cx="694690" cy="302260"/>
                                  </a:xfrm>
                                  <a:prstGeom prst="parallelogram">
                                    <a:avLst>
                                      <a:gd name="adj" fmla="val 84321"/>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17" name="Groupe 717"/>
                              <wpg:cNvGrpSpPr/>
                              <wpg:grpSpPr>
                                <a:xfrm>
                                  <a:off x="1812917" y="151124"/>
                                  <a:ext cx="699770" cy="471805"/>
                                  <a:chOff x="0" y="0"/>
                                  <a:chExt cx="700349" cy="472937"/>
                                </a:xfrm>
                              </wpg:grpSpPr>
                              <wpg:grpSp>
                                <wpg:cNvPr id="718" name="Groupe 718"/>
                                <wpg:cNvGrpSpPr/>
                                <wpg:grpSpPr>
                                  <a:xfrm>
                                    <a:off x="129540" y="105686"/>
                                    <a:ext cx="480060" cy="333375"/>
                                    <a:chOff x="0" y="0"/>
                                    <a:chExt cx="480060" cy="333851"/>
                                  </a:xfrm>
                                </wpg:grpSpPr>
                                <wps:wsp>
                                  <wps:cNvPr id="719" name="Connecteur droit avec flèche 719"/>
                                  <wps:cNvCnPr/>
                                  <wps:spPr>
                                    <a:xfrm rot="16200000">
                                      <a:off x="116682" y="112395"/>
                                      <a:ext cx="224790" cy="0"/>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s:wsp>
                                  <wps:cNvPr id="720" name="Connecteur droit avec flèche 720"/>
                                  <wps:cNvCnPr/>
                                  <wps:spPr>
                                    <a:xfrm flipH="1">
                                      <a:off x="0" y="226695"/>
                                      <a:ext cx="234315" cy="104775"/>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s:wsp>
                                  <wps:cNvPr id="721" name="Connecteur droit avec flèche 721"/>
                                  <wps:cNvCnPr/>
                                  <wps:spPr>
                                    <a:xfrm>
                                      <a:off x="228600" y="229076"/>
                                      <a:ext cx="251460" cy="104775"/>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g:grpSp>
                              <wps:wsp>
                                <wps:cNvPr id="722" name="Zone de texte 722"/>
                                <wps:cNvSpPr txBox="1"/>
                                <wps:spPr>
                                  <a:xfrm>
                                    <a:off x="290222" y="0"/>
                                    <a:ext cx="183515" cy="186690"/>
                                  </a:xfrm>
                                  <a:prstGeom prst="rect">
                                    <a:avLst/>
                                  </a:prstGeom>
                                  <a:noFill/>
                                  <a:ln w="6350">
                                    <a:noFill/>
                                  </a:ln>
                                </wps:spPr>
                                <wps:txbx>
                                  <w:txbxContent>
                                    <w:p w14:paraId="5F8F8118" w14:textId="77777777" w:rsidR="00CC5C7F" w:rsidRPr="007672BF" w:rsidRDefault="00CC5C7F" w:rsidP="000E12CB">
                                      <w:pPr>
                                        <w:rPr>
                                          <w:sz w:val="12"/>
                                          <w:szCs w:val="14"/>
                                        </w:rPr>
                                      </w:pPr>
                                      <w:r>
                                        <w:rPr>
                                          <w:sz w:val="12"/>
                                          <w:szCs w:val="1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3" name="Zone de texte 723"/>
                                <wps:cNvSpPr txBox="1"/>
                                <wps:spPr>
                                  <a:xfrm>
                                    <a:off x="0" y="270344"/>
                                    <a:ext cx="183515" cy="186690"/>
                                  </a:xfrm>
                                  <a:prstGeom prst="rect">
                                    <a:avLst/>
                                  </a:prstGeom>
                                  <a:noFill/>
                                  <a:ln w="6350">
                                    <a:noFill/>
                                  </a:ln>
                                </wps:spPr>
                                <wps:txbx>
                                  <w:txbxContent>
                                    <w:p w14:paraId="1B2484C9" w14:textId="77777777" w:rsidR="00CC5C7F" w:rsidRPr="007672BF" w:rsidRDefault="00CC5C7F" w:rsidP="000E12CB">
                                      <w:pPr>
                                        <w:rPr>
                                          <w:sz w:val="12"/>
                                          <w:szCs w:val="14"/>
                                        </w:rPr>
                                      </w:pPr>
                                      <w:r>
                                        <w:rPr>
                                          <w:sz w:val="12"/>
                                          <w:szCs w:val="1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4" name="Zone de texte 724"/>
                                <wps:cNvSpPr txBox="1"/>
                                <wps:spPr>
                                  <a:xfrm>
                                    <a:off x="516834" y="286247"/>
                                    <a:ext cx="183515" cy="186690"/>
                                  </a:xfrm>
                                  <a:prstGeom prst="rect">
                                    <a:avLst/>
                                  </a:prstGeom>
                                  <a:noFill/>
                                  <a:ln w="6350">
                                    <a:noFill/>
                                  </a:ln>
                                </wps:spPr>
                                <wps:txbx>
                                  <w:txbxContent>
                                    <w:p w14:paraId="18D10718" w14:textId="77777777" w:rsidR="00CC5C7F" w:rsidRPr="007672BF" w:rsidRDefault="00CC5C7F" w:rsidP="000E12CB">
                                      <w:pPr>
                                        <w:rPr>
                                          <w:sz w:val="12"/>
                                          <w:szCs w:val="14"/>
                                        </w:rPr>
                                      </w:pPr>
                                      <w:r>
                                        <w:rPr>
                                          <w:sz w:val="12"/>
                                          <w:szCs w:val="14"/>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25" name="Groupe 725"/>
                              <wpg:cNvGrpSpPr/>
                              <wpg:grpSpPr>
                                <a:xfrm>
                                  <a:off x="794144" y="351693"/>
                                  <a:ext cx="335915" cy="182880"/>
                                  <a:chOff x="0" y="0"/>
                                  <a:chExt cx="335915" cy="183017"/>
                                </a:xfrm>
                              </wpg:grpSpPr>
                              <wps:wsp>
                                <wps:cNvPr id="726" name="Connecteur droit 726"/>
                                <wps:cNvCnPr/>
                                <wps:spPr>
                                  <a:xfrm rot="5400000">
                                    <a:off x="88809" y="95387"/>
                                    <a:ext cx="174625" cy="635"/>
                                  </a:xfrm>
                                  <a:prstGeom prst="line">
                                    <a:avLst/>
                                  </a:prstGeom>
                                  <a:ln w="28575">
                                    <a:solidFill>
                                      <a:srgbClr val="FF0000"/>
                                    </a:solidFill>
                                    <a:headEnd type="none"/>
                                  </a:ln>
                                </wps:spPr>
                                <wps:style>
                                  <a:lnRef idx="1">
                                    <a:schemeClr val="accent1"/>
                                  </a:lnRef>
                                  <a:fillRef idx="0">
                                    <a:schemeClr val="accent1"/>
                                  </a:fillRef>
                                  <a:effectRef idx="0">
                                    <a:schemeClr val="accent1"/>
                                  </a:effectRef>
                                  <a:fontRef idx="minor">
                                    <a:schemeClr val="tx1"/>
                                  </a:fontRef>
                                </wps:style>
                                <wps:bodyPr/>
                              </wps:wsp>
                              <wps:wsp>
                                <wps:cNvPr id="727" name="Connecteur droit 727"/>
                                <wps:cNvCnPr/>
                                <wps:spPr>
                                  <a:xfrm>
                                    <a:off x="0" y="0"/>
                                    <a:ext cx="33591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728" name="Groupe 728"/>
                              <wpg:cNvGrpSpPr/>
                              <wpg:grpSpPr>
                                <a:xfrm>
                                  <a:off x="167905" y="342617"/>
                                  <a:ext cx="541655" cy="182880"/>
                                  <a:chOff x="0" y="0"/>
                                  <a:chExt cx="335915" cy="183017"/>
                                </a:xfrm>
                              </wpg:grpSpPr>
                              <wps:wsp>
                                <wps:cNvPr id="729" name="Connecteur droit 729"/>
                                <wps:cNvCnPr/>
                                <wps:spPr>
                                  <a:xfrm rot="5400000">
                                    <a:off x="88809" y="95387"/>
                                    <a:ext cx="174625" cy="635"/>
                                  </a:xfrm>
                                  <a:prstGeom prst="line">
                                    <a:avLst/>
                                  </a:prstGeom>
                                  <a:ln w="28575">
                                    <a:solidFill>
                                      <a:srgbClr val="FF0000"/>
                                    </a:solidFill>
                                    <a:headEnd type="none"/>
                                  </a:ln>
                                </wps:spPr>
                                <wps:style>
                                  <a:lnRef idx="1">
                                    <a:schemeClr val="accent1"/>
                                  </a:lnRef>
                                  <a:fillRef idx="0">
                                    <a:schemeClr val="accent1"/>
                                  </a:fillRef>
                                  <a:effectRef idx="0">
                                    <a:schemeClr val="accent1"/>
                                  </a:effectRef>
                                  <a:fontRef idx="minor">
                                    <a:schemeClr val="tx1"/>
                                  </a:fontRef>
                                </wps:style>
                                <wps:bodyPr/>
                              </wps:wsp>
                              <wps:wsp>
                                <wps:cNvPr id="730" name="Connecteur droit 730"/>
                                <wps:cNvCnPr/>
                                <wps:spPr>
                                  <a:xfrm>
                                    <a:off x="0" y="0"/>
                                    <a:ext cx="33591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731" name="Groupe 731"/>
                              <wpg:cNvGrpSpPr/>
                              <wpg:grpSpPr>
                                <a:xfrm>
                                  <a:off x="0" y="284994"/>
                                  <a:ext cx="294640" cy="309245"/>
                                  <a:chOff x="0" y="0"/>
                                  <a:chExt cx="294833" cy="309935"/>
                                </a:xfrm>
                              </wpg:grpSpPr>
                              <wpg:grpSp>
                                <wpg:cNvPr id="732" name="Groupe 732"/>
                                <wpg:cNvGrpSpPr/>
                                <wpg:grpSpPr>
                                  <a:xfrm>
                                    <a:off x="53174" y="105686"/>
                                    <a:ext cx="182880" cy="182880"/>
                                    <a:chOff x="0" y="0"/>
                                    <a:chExt cx="182880" cy="182880"/>
                                  </a:xfrm>
                                </wpg:grpSpPr>
                                <wps:wsp>
                                  <wps:cNvPr id="733" name="Connecteur droit avec flèche 733"/>
                                  <wps:cNvCnPr/>
                                  <wps:spPr>
                                    <a:xfrm>
                                      <a:off x="0" y="182456"/>
                                      <a:ext cx="182880" cy="0"/>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s:wsp>
                                  <wps:cNvPr id="734" name="Connecteur droit avec flèche 734"/>
                                  <wps:cNvCnPr/>
                                  <wps:spPr>
                                    <a:xfrm rot="16200000">
                                      <a:off x="-86783" y="91440"/>
                                      <a:ext cx="182880" cy="0"/>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g:grpSp>
                              <wps:wsp>
                                <wps:cNvPr id="735" name="Zone de texte 735"/>
                                <wps:cNvSpPr txBox="1"/>
                                <wps:spPr>
                                  <a:xfrm>
                                    <a:off x="111318" y="123245"/>
                                    <a:ext cx="183515" cy="186690"/>
                                  </a:xfrm>
                                  <a:prstGeom prst="rect">
                                    <a:avLst/>
                                  </a:prstGeom>
                                  <a:noFill/>
                                  <a:ln w="6350">
                                    <a:noFill/>
                                  </a:ln>
                                </wps:spPr>
                                <wps:txbx>
                                  <w:txbxContent>
                                    <w:p w14:paraId="617A9761" w14:textId="77777777" w:rsidR="00CC5C7F" w:rsidRPr="007672BF" w:rsidRDefault="00CC5C7F" w:rsidP="000E12CB">
                                      <w:pPr>
                                        <w:rPr>
                                          <w:sz w:val="12"/>
                                          <w:szCs w:val="14"/>
                                        </w:rPr>
                                      </w:pPr>
                                      <w:r>
                                        <w:rPr>
                                          <w:sz w:val="12"/>
                                          <w:szCs w:val="14"/>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6" name="Zone de texte 736"/>
                                <wps:cNvSpPr txBox="1"/>
                                <wps:spPr>
                                  <a:xfrm>
                                    <a:off x="0" y="0"/>
                                    <a:ext cx="183515" cy="186690"/>
                                  </a:xfrm>
                                  <a:prstGeom prst="rect">
                                    <a:avLst/>
                                  </a:prstGeom>
                                  <a:noFill/>
                                  <a:ln w="6350">
                                    <a:noFill/>
                                  </a:ln>
                                </wps:spPr>
                                <wps:txbx>
                                  <w:txbxContent>
                                    <w:p w14:paraId="3AC91BE9" w14:textId="77777777" w:rsidR="00CC5C7F" w:rsidRPr="007672BF" w:rsidRDefault="00CC5C7F" w:rsidP="000E12CB">
                                      <w:pPr>
                                        <w:rPr>
                                          <w:sz w:val="12"/>
                                          <w:szCs w:val="14"/>
                                        </w:rPr>
                                      </w:pPr>
                                      <w:r>
                                        <w:rPr>
                                          <w:sz w:val="12"/>
                                          <w:szCs w:val="1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37" name="Groupe 737"/>
                              <wpg:cNvGrpSpPr/>
                              <wpg:grpSpPr>
                                <a:xfrm>
                                  <a:off x="642122" y="307684"/>
                                  <a:ext cx="294640" cy="309245"/>
                                  <a:chOff x="0" y="0"/>
                                  <a:chExt cx="294833" cy="309935"/>
                                </a:xfrm>
                              </wpg:grpSpPr>
                              <wpg:grpSp>
                                <wpg:cNvPr id="738" name="Groupe 738"/>
                                <wpg:cNvGrpSpPr/>
                                <wpg:grpSpPr>
                                  <a:xfrm>
                                    <a:off x="53174" y="105686"/>
                                    <a:ext cx="182880" cy="182880"/>
                                    <a:chOff x="0" y="0"/>
                                    <a:chExt cx="182880" cy="182880"/>
                                  </a:xfrm>
                                </wpg:grpSpPr>
                                <wps:wsp>
                                  <wps:cNvPr id="739" name="Connecteur droit avec flèche 739"/>
                                  <wps:cNvCnPr/>
                                  <wps:spPr>
                                    <a:xfrm>
                                      <a:off x="0" y="182456"/>
                                      <a:ext cx="182880" cy="0"/>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s:wsp>
                                  <wps:cNvPr id="740" name="Connecteur droit avec flèche 740"/>
                                  <wps:cNvCnPr/>
                                  <wps:spPr>
                                    <a:xfrm rot="16200000">
                                      <a:off x="-86783" y="91440"/>
                                      <a:ext cx="182880" cy="0"/>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g:grpSp>
                              <wps:wsp>
                                <wps:cNvPr id="741" name="Zone de texte 741"/>
                                <wps:cNvSpPr txBox="1"/>
                                <wps:spPr>
                                  <a:xfrm>
                                    <a:off x="111318" y="123245"/>
                                    <a:ext cx="183515" cy="186690"/>
                                  </a:xfrm>
                                  <a:prstGeom prst="rect">
                                    <a:avLst/>
                                  </a:prstGeom>
                                  <a:noFill/>
                                  <a:ln w="6350">
                                    <a:noFill/>
                                  </a:ln>
                                </wps:spPr>
                                <wps:txbx>
                                  <w:txbxContent>
                                    <w:p w14:paraId="55BD8C5E" w14:textId="77777777" w:rsidR="00CC5C7F" w:rsidRPr="007672BF" w:rsidRDefault="00CC5C7F" w:rsidP="000E12CB">
                                      <w:pPr>
                                        <w:rPr>
                                          <w:sz w:val="12"/>
                                          <w:szCs w:val="14"/>
                                        </w:rPr>
                                      </w:pPr>
                                      <w:r>
                                        <w:rPr>
                                          <w:sz w:val="12"/>
                                          <w:szCs w:val="14"/>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2" name="Zone de texte 742"/>
                                <wps:cNvSpPr txBox="1"/>
                                <wps:spPr>
                                  <a:xfrm>
                                    <a:off x="0" y="0"/>
                                    <a:ext cx="183515" cy="186690"/>
                                  </a:xfrm>
                                  <a:prstGeom prst="rect">
                                    <a:avLst/>
                                  </a:prstGeom>
                                  <a:noFill/>
                                  <a:ln w="6350">
                                    <a:noFill/>
                                  </a:ln>
                                </wps:spPr>
                                <wps:txbx>
                                  <w:txbxContent>
                                    <w:p w14:paraId="2C36BCF8" w14:textId="77777777" w:rsidR="00CC5C7F" w:rsidRPr="007672BF" w:rsidRDefault="00CC5C7F" w:rsidP="000E12CB">
                                      <w:pPr>
                                        <w:rPr>
                                          <w:sz w:val="12"/>
                                          <w:szCs w:val="14"/>
                                        </w:rPr>
                                      </w:pPr>
                                      <w:r>
                                        <w:rPr>
                                          <w:sz w:val="12"/>
                                          <w:szCs w:val="1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43" name="Triangle isocèle 743"/>
                              <wps:cNvSpPr/>
                              <wps:spPr>
                                <a:xfrm rot="10800000">
                                  <a:off x="875827" y="164738"/>
                                  <a:ext cx="180340" cy="170815"/>
                                </a:xfrm>
                                <a:prstGeom prst="triangl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4" name="Connecteur droit 744"/>
                              <wps:cNvCnPr/>
                              <wps:spPr>
                                <a:xfrm rot="10800000" flipV="1">
                                  <a:off x="967485" y="22690"/>
                                  <a:ext cx="1905" cy="142875"/>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745" name="Trapèze 745"/>
                              <wps:cNvSpPr/>
                              <wps:spPr>
                                <a:xfrm rot="10800000">
                                  <a:off x="251857" y="148855"/>
                                  <a:ext cx="414020" cy="168910"/>
                                </a:xfrm>
                                <a:prstGeom prst="trapezoi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 name="Connecteur droit 746"/>
                              <wps:cNvCnPr/>
                              <wps:spPr>
                                <a:xfrm rot="10800000" flipV="1">
                                  <a:off x="450157" y="0"/>
                                  <a:ext cx="1905" cy="142875"/>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cNvPr id="747" name="Groupe 747"/>
                              <wpg:cNvGrpSpPr/>
                              <wpg:grpSpPr>
                                <a:xfrm>
                                  <a:off x="1468930" y="30868"/>
                                  <a:ext cx="458470" cy="384810"/>
                                  <a:chOff x="0" y="0"/>
                                  <a:chExt cx="459089" cy="384875"/>
                                </a:xfrm>
                              </wpg:grpSpPr>
                              <wps:wsp>
                                <wps:cNvPr id="748" name="Parallélogramme 748"/>
                                <wps:cNvSpPr/>
                                <wps:spPr>
                                  <a:xfrm rot="1355069">
                                    <a:off x="38100" y="0"/>
                                    <a:ext cx="383540" cy="302895"/>
                                  </a:xfrm>
                                  <a:prstGeom prst="parallelogram">
                                    <a:avLst>
                                      <a:gd name="adj" fmla="val 84321"/>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9" name="Connecteur droit 749"/>
                                <wps:cNvCnPr/>
                                <wps:spPr>
                                  <a:xfrm rot="10800000" flipV="1">
                                    <a:off x="396859" y="84033"/>
                                    <a:ext cx="62230" cy="12446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750" name="Connecteur droit 750"/>
                                <wps:cNvCnPr/>
                                <wps:spPr>
                                  <a:xfrm rot="10800000" flipV="1">
                                    <a:off x="46416" y="260415"/>
                                    <a:ext cx="62230" cy="12446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751" name="Connecteur droit 751"/>
                                <wps:cNvCnPr/>
                                <wps:spPr>
                                  <a:xfrm rot="10800000" flipH="1" flipV="1">
                                    <a:off x="0" y="220961"/>
                                    <a:ext cx="39370" cy="159385"/>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s:wsp>
                              <wps:cNvPr id="752" name="Connecteur droit 752"/>
                              <wps:cNvCnPr/>
                              <wps:spPr>
                                <a:xfrm rot="10800000" flipV="1">
                                  <a:off x="1516578" y="224630"/>
                                  <a:ext cx="356235" cy="18669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753" name="Parallélogramme 753"/>
                              <wps:cNvSpPr/>
                              <wps:spPr>
                                <a:xfrm rot="1355069">
                                  <a:off x="1776141" y="183788"/>
                                  <a:ext cx="67945" cy="63500"/>
                                </a:xfrm>
                                <a:prstGeom prst="parallelogram">
                                  <a:avLst>
                                    <a:gd name="adj" fmla="val 84321"/>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4" name="Connecteur droit 754"/>
                              <wps:cNvCnPr/>
                              <wps:spPr>
                                <a:xfrm rot="10800000" flipV="1">
                                  <a:off x="1689021" y="40842"/>
                                  <a:ext cx="1905" cy="142875"/>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452B56F" id="Groupe 713" o:spid="_x0000_s1477" style="position:absolute;left:0;text-align:left;margin-left:102.4pt;margin-top:3.75pt;width:197.85pt;height:49.05pt;z-index:251693056" coordsize="25126,6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">
                      <v:group id="Groupe 714" o:spid="_x0000_s1478" style="position:absolute;left:13118;top:1597;width:6947;height:4320" coordsize="6946,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h6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AtXsDfmXAE5PIGAAD//wMAUEsBAi0AFAAGAAgAAAAhANvh9svuAAAAhQEAABMAAAAAAAAA&#10;AAAAAAAAAAAAAFtDb250ZW50X1R5cGVzXS54bWxQSwECLQAUAAYACAAAACEAWvQsW78AAAAVAQAA&#10;CwAAAAAAAAAAAAAAAAAfAQAAX3JlbHMvLnJlbHNQSwECLQAUAAYACAAAACEAB23IesYAAADcAAAA&#10;DwAAAAAAAAAAAAAAAAAHAgAAZHJzL2Rvd25yZXYueG1sUEsFBgAAAAADAAMAtwAAAPoCAAAAAA==&#10;">
                        <v:line id="Connecteur droit 715" o:spid="_x0000_s1479" style="position:absolute;rotation:90;visibility:visible;mso-wrap-style:square" from="2269,3091" to="4682,3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" strokecolor="red" strokeweight="2.25pt"/>
                        <v:shape id="Parallélogramme 716" o:spid="_x0000_s1480" type="#_x0000_t7" style="position:absolute;width:6946;height:3022;rotation:14800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" adj="7925" fillcolor="white [3212]" strokecolor="red" strokeweight="2pt"/>
                      </v:group>
                      <v:group id="Groupe 717" o:spid="_x0000_s1481" style="position:absolute;left:18129;top:1511;width:6997;height:4718" coordsize="7003,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group id="Groupe 718" o:spid="_x0000_s1482" style="position:absolute;left:1295;top:1056;width:4801;height:3334" coordsize="480060,33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shape id="Connecteur droit avec flèche 719" o:spid="_x0000_s1483" type="#_x0000_t32" style="position:absolute;left:116682;top:112395;width:22479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" strokecolor="black [3213]">
                            <v:stroke endarrow="classic" endarrowwidth="narrow" endarrowlength="short"/>
                          </v:shape>
                          <v:shape id="Connecteur droit avec flèche 720" o:spid="_x0000_s1484" type="#_x0000_t32" style="position:absolute;top:226695;width:234315;height:1047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" strokecolor="black [3213]">
                            <v:stroke endarrow="classic" endarrowwidth="narrow" endarrowlength="short"/>
                          </v:shape>
                          <v:shape id="Connecteur droit avec flèche 721" o:spid="_x0000_s1485" type="#_x0000_t32" style="position:absolute;left:228600;top:229076;width:251460;height:104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" strokecolor="black [3213]">
                            <v:stroke endarrow="classic" endarrowwidth="narrow" endarrowlength="short"/>
                          </v:shape>
                        </v:group>
                        <v:shape id="Zone de texte 722" o:spid="_x0000_s1486" type="#_x0000_t202" style="position:absolute;left:2902;width:1835;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" filled="f" stroked="f" strokeweight=".5pt">
                          <v:textbox>
                            <w:txbxContent>
                              <w:p w14:paraId="5F8F8118" w14:textId="77777777" w:rsidR="00CC5C7F" w:rsidRPr="007672BF" w:rsidRDefault="00CC5C7F" w:rsidP="000E12CB">
                                <w:pPr>
                                  <w:rPr>
                                    <w:sz w:val="12"/>
                                    <w:szCs w:val="14"/>
                                  </w:rPr>
                                </w:pPr>
                                <w:r>
                                  <w:rPr>
                                    <w:sz w:val="12"/>
                                    <w:szCs w:val="14"/>
                                  </w:rPr>
                                  <w:t>Z</w:t>
                                </w:r>
                              </w:p>
                            </w:txbxContent>
                          </v:textbox>
                        </v:shape>
                        <v:shape id="Zone de texte 723" o:spid="_x0000_s1487" type="#_x0000_t202" style="position:absolute;top:2703;width:183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" filled="f" stroked="f" strokeweight=".5pt">
                          <v:textbox>
                            <w:txbxContent>
                              <w:p w14:paraId="1B2484C9" w14:textId="77777777" w:rsidR="00CC5C7F" w:rsidRPr="007672BF" w:rsidRDefault="00CC5C7F" w:rsidP="000E12CB">
                                <w:pPr>
                                  <w:rPr>
                                    <w:sz w:val="12"/>
                                    <w:szCs w:val="14"/>
                                  </w:rPr>
                                </w:pPr>
                                <w:r>
                                  <w:rPr>
                                    <w:sz w:val="12"/>
                                    <w:szCs w:val="14"/>
                                  </w:rPr>
                                  <w:t>X</w:t>
                                </w:r>
                              </w:p>
                            </w:txbxContent>
                          </v:textbox>
                        </v:shape>
                        <v:shape id="Zone de texte 724" o:spid="_x0000_s1488" type="#_x0000_t202" style="position:absolute;left:5168;top:2862;width:183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" filled="f" stroked="f" strokeweight=".5pt">
                          <v:textbox>
                            <w:txbxContent>
                              <w:p w14:paraId="18D10718" w14:textId="77777777" w:rsidR="00CC5C7F" w:rsidRPr="007672BF" w:rsidRDefault="00CC5C7F" w:rsidP="000E12CB">
                                <w:pPr>
                                  <w:rPr>
                                    <w:sz w:val="12"/>
                                    <w:szCs w:val="14"/>
                                  </w:rPr>
                                </w:pPr>
                                <w:r>
                                  <w:rPr>
                                    <w:sz w:val="12"/>
                                    <w:szCs w:val="14"/>
                                  </w:rPr>
                                  <w:t>Y</w:t>
                                </w:r>
                              </w:p>
                            </w:txbxContent>
                          </v:textbox>
                        </v:shape>
                      </v:group>
                      <v:group id="Groupe 725" o:spid="_x0000_s1489" style="position:absolute;left:7941;top:3516;width:3359;height:1829" coordsize="335915,183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line id="Connecteur droit 726" o:spid="_x0000_s1490" style="position:absolute;rotation:90;visibility:visible;mso-wrap-style:square" from="88809,95387" to="263434,96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" strokecolor="red" strokeweight="2.25pt"/>
                        <v:line id="Connecteur droit 727" o:spid="_x0000_s1491" style="position:absolute;visibility:visible;mso-wrap-style:square" from="0,0" to="335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" strokecolor="red" strokeweight="2.25pt"/>
                      </v:group>
                      <v:group id="Groupe 728" o:spid="_x0000_s1492" style="position:absolute;left:1679;top:3426;width:5416;height:1828" coordsize="335915,183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line id="Connecteur droit 729" o:spid="_x0000_s1493" style="position:absolute;rotation:90;visibility:visible;mso-wrap-style:square" from="88809,95387" to="263434,96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" strokecolor="red" strokeweight="2.25pt"/>
                        <v:line id="Connecteur droit 730" o:spid="_x0000_s1494" style="position:absolute;visibility:visible;mso-wrap-style:square" from="0,0" to="335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" strokecolor="red" strokeweight="2.25pt"/>
                      </v:group>
                      <v:group id="Groupe 731" o:spid="_x0000_s1495" style="position:absolute;top:2849;width:2946;height:3093" coordsize="294833,30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group id="Groupe 732" o:spid="_x0000_s1496" style="position:absolute;left:53174;top:105686;width:182880;height:182880" coordsize="18288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shape id="Connecteur droit avec flèche 733" o:spid="_x0000_s1497" type="#_x0000_t32" style="position:absolute;top:182456;width:18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" strokecolor="black [3213]">
                            <v:stroke endarrow="classic" endarrowwidth="narrow" endarrowlength="short"/>
                          </v:shape>
                          <v:shape id="Connecteur droit avec flèche 734" o:spid="_x0000_s1498" type="#_x0000_t32" style="position:absolute;left:-86783;top:91440;width:1828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" strokecolor="black [3213]">
                            <v:stroke endarrow="classic" endarrowwidth="narrow" endarrowlength="short"/>
                          </v:shape>
                        </v:group>
                        <v:shape id="Zone de texte 735" o:spid="_x0000_s1499" type="#_x0000_t202" style="position:absolute;left:111318;top:123245;width:183515;height:18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KHe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F8xz+z4QjINd/AAAA//8DAFBLAQItABQABgAIAAAAIQDb4fbL7gAAAIUBAAATAAAAAAAA&#10;AAAAAAAAAAAAAABbQ29udGVudF9UeXBlc10ueG1sUEsBAi0AFAAGAAgAAAAhAFr0LFu/AAAAFQEA&#10;AAsAAAAAAAAAAAAAAAAAHwEAAF9yZWxzLy5yZWxzUEsBAi0AFAAGAAgAAAAhAAHEod7HAAAA3AAA&#10;AA8AAAAAAAAAAAAAAAAABwIAAGRycy9kb3ducmV2LnhtbFBLBQYAAAAAAwADALcAAAD7AgAAAAA=&#10;" filled="f" stroked="f" strokeweight=".5pt">
                          <v:textbox>
                            <w:txbxContent>
                              <w:p w14:paraId="617A9761" w14:textId="77777777" w:rsidR="00CC5C7F" w:rsidRPr="007672BF" w:rsidRDefault="00CC5C7F" w:rsidP="000E12CB">
                                <w:pPr>
                                  <w:rPr>
                                    <w:sz w:val="12"/>
                                    <w:szCs w:val="14"/>
                                  </w:rPr>
                                </w:pPr>
                                <w:r>
                                  <w:rPr>
                                    <w:sz w:val="12"/>
                                    <w:szCs w:val="14"/>
                                  </w:rPr>
                                  <w:t>Y</w:t>
                                </w:r>
                              </w:p>
                            </w:txbxContent>
                          </v:textbox>
                        </v:shape>
                        <v:shape id="Zone de texte 736" o:spid="_x0000_s1500" type="#_x0000_t202" style="position:absolute;width:183515;height:18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j+p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F8xz+z4QjINd/AAAA//8DAFBLAQItABQABgAIAAAAIQDb4fbL7gAAAIUBAAATAAAAAAAA&#10;AAAAAAAAAAAAAABbQ29udGVudF9UeXBlc10ueG1sUEsBAi0AFAAGAAgAAAAhAFr0LFu/AAAAFQEA&#10;AAsAAAAAAAAAAAAAAAAAHwEAAF9yZWxzLy5yZWxzUEsBAi0AFAAGAAgAAAAhAPEWP6nHAAAA3AAA&#10;AA8AAAAAAAAAAAAAAAAABwIAAGRycy9kb3ducmV2LnhtbFBLBQYAAAAAAwADALcAAAD7AgAAAAA=&#10;" filled="f" stroked="f" strokeweight=".5pt">
                          <v:textbox>
                            <w:txbxContent>
                              <w:p w14:paraId="3AC91BE9" w14:textId="77777777" w:rsidR="00CC5C7F" w:rsidRPr="007672BF" w:rsidRDefault="00CC5C7F" w:rsidP="000E12CB">
                                <w:pPr>
                                  <w:rPr>
                                    <w:sz w:val="12"/>
                                    <w:szCs w:val="14"/>
                                  </w:rPr>
                                </w:pPr>
                                <w:r>
                                  <w:rPr>
                                    <w:sz w:val="12"/>
                                    <w:szCs w:val="14"/>
                                  </w:rPr>
                                  <w:t>Z</w:t>
                                </w:r>
                              </w:p>
                            </w:txbxContent>
                          </v:textbox>
                        </v:shape>
                      </v:group>
                      <v:group id="Groupe 737" o:spid="_x0000_s1501" style="position:absolute;left:6421;top:3076;width:2946;height:3093" coordsize="294833,30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group id="Groupe 738" o:spid="_x0000_s1502" style="position:absolute;left:53174;top:105686;width:182880;height:182880" coordsize="18288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shape id="Connecteur droit avec flèche 739" o:spid="_x0000_s1503" type="#_x0000_t32" style="position:absolute;top:182456;width:18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" strokecolor="black [3213]">
                            <v:stroke endarrow="classic" endarrowwidth="narrow" endarrowlength="short"/>
                          </v:shape>
                          <v:shape id="Connecteur droit avec flèche 740" o:spid="_x0000_s1504" type="#_x0000_t32" style="position:absolute;left:-86783;top:91440;width:1828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" strokecolor="black [3213]">
                            <v:stroke endarrow="classic" endarrowwidth="narrow" endarrowlength="short"/>
                          </v:shape>
                        </v:group>
                        <v:shape id="Zone de texte 741" o:spid="_x0000_s1505" type="#_x0000_t202" style="position:absolute;left:111318;top:123245;width:183515;height:18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" filled="f" stroked="f" strokeweight=".5pt">
                          <v:textbox>
                            <w:txbxContent>
                              <w:p w14:paraId="55BD8C5E" w14:textId="77777777" w:rsidR="00CC5C7F" w:rsidRPr="007672BF" w:rsidRDefault="00CC5C7F" w:rsidP="000E12CB">
                                <w:pPr>
                                  <w:rPr>
                                    <w:sz w:val="12"/>
                                    <w:szCs w:val="14"/>
                                  </w:rPr>
                                </w:pPr>
                                <w:r>
                                  <w:rPr>
                                    <w:sz w:val="12"/>
                                    <w:szCs w:val="14"/>
                                  </w:rPr>
                                  <w:t>Y</w:t>
                                </w:r>
                              </w:p>
                            </w:txbxContent>
                          </v:textbox>
                        </v:shape>
                        <v:shape id="Zone de texte 742" o:spid="_x0000_s1506" type="#_x0000_t202" style="position:absolute;width:183515;height:18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" filled="f" stroked="f" strokeweight=".5pt">
                          <v:textbox>
                            <w:txbxContent>
                              <w:p w14:paraId="2C36BCF8" w14:textId="77777777" w:rsidR="00CC5C7F" w:rsidRPr="007672BF" w:rsidRDefault="00CC5C7F" w:rsidP="000E12CB">
                                <w:pPr>
                                  <w:rPr>
                                    <w:sz w:val="12"/>
                                    <w:szCs w:val="14"/>
                                  </w:rPr>
                                </w:pPr>
                                <w:r>
                                  <w:rPr>
                                    <w:sz w:val="12"/>
                                    <w:szCs w:val="14"/>
                                  </w:rPr>
                                  <w:t>Z</w:t>
                                </w:r>
                              </w:p>
                            </w:txbxContent>
                          </v:textbox>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743" o:spid="_x0000_s1507" type="#_x0000_t5" style="position:absolute;left:8758;top:1647;width:1803;height:170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" fillcolor="white [3212]" strokecolor="#243f60 [1604]" strokeweight="2pt"/>
                      <v:line id="Connecteur droit 744" o:spid="_x0000_s1508" style="position:absolute;rotation:180;flip:y;visibility:visible;mso-wrap-style:square" from="9674,226" to="9693,1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" strokecolor="#1f497d [3215]" strokeweight="3pt"/>
                      <v:shape id="Trapèze 745" o:spid="_x0000_s1509" style="position:absolute;left:2518;top:1488;width:4140;height:1689;rotation:180;visibility:visible;mso-wrap-style:square;v-text-anchor:middle" coordsize="414020,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" path="m,168910l42228,,371793,r42227,168910l,168910xe" fillcolor="white [3212]" strokecolor="#243f60 [1604]" strokeweight="2pt">
                        <v:path arrowok="t" o:connecttype="custom" o:connectlocs="0,168910;42228,0;371793,0;414020,168910;0,168910" o:connectangles="0,0,0,0,0"/>
                      </v:shape>
                      <v:line id="Connecteur droit 746" o:spid="_x0000_s1510" style="position:absolute;rotation:180;flip:y;visibility:visible;mso-wrap-style:square" from="4501,0" to="4520,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" strokecolor="#1f497d [3215]" strokeweight="3pt"/>
                      <v:group id="Groupe 747" o:spid="_x0000_s1511" style="position:absolute;left:14689;top:308;width:4585;height:3848" coordsize="459089,38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Parallélogramme 748" o:spid="_x0000_s1512" type="#_x0000_t7" style="position:absolute;left:38100;width:383540;height:302895;rotation:14800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" adj="14384" fillcolor="white [3212]" strokecolor="#1f497d [3215]" strokeweight="2pt"/>
                        <v:line id="Connecteur droit 749" o:spid="_x0000_s1513" style="position:absolute;rotation:180;flip:y;visibility:visible;mso-wrap-style:square" from="396859,84033" to="459089,208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" strokecolor="#1f497d [3215]" strokeweight="3pt"/>
                        <v:line id="Connecteur droit 750" o:spid="_x0000_s1514" style="position:absolute;rotation:180;flip:y;visibility:visible;mso-wrap-style:square" from="46416,260415" to="108646,384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" strokecolor="#1f497d [3215]" strokeweight="3pt"/>
                        <v:line id="Connecteur droit 751" o:spid="_x0000_s1515" style="position:absolute;rotation:180;flip:x y;visibility:visible;mso-wrap-style:square" from="0,220961" to="39370,380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" strokecolor="#1f497d [3215]" strokeweight="3pt"/>
                      </v:group>
                      <v:line id="Connecteur droit 752" o:spid="_x0000_s1516" style="position:absolute;rotation:180;flip:y;visibility:visible;mso-wrap-style:square" from="15165,2246" to="18728,4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" strokecolor="#1f497d [3215]" strokeweight="3pt"/>
                      <v:shape id="Parallélogramme 753" o:spid="_x0000_s1517" type="#_x0000_t7" style="position:absolute;left:17761;top:1837;width:679;height:635;rotation:14800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" adj="17022" fillcolor="white [3212]" strokecolor="white [3212]" strokeweight="2pt"/>
                      <v:line id="Connecteur droit 754" o:spid="_x0000_s1518" style="position:absolute;rotation:180;flip:y;visibility:visible;mso-wrap-style:square" from="16890,408" to="16909,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" strokecolor="#1f497d [3215]" strokeweight="3pt"/>
                    </v:group>
                  </w:pict>
                </mc:Fallback>
              </mc:AlternateContent>
            </w:r>
            <w:r>
              <w:t xml:space="preserve">Linéaire rectiligne de normale </w:t>
            </w:r>
            <m:oMath>
              <m:acc>
                <m:accPr>
                  <m:chr m:val="⃗"/>
                  <m:ctrlPr>
                    <w:rPr>
                      <w:rFonts w:ascii="Cambria Math" w:hAnsi="Cambria Math"/>
                      <w:i/>
                    </w:rPr>
                  </m:ctrlPr>
                </m:accPr>
                <m:e>
                  <m:r>
                    <w:rPr>
                      <w:rFonts w:ascii="Cambria Math" w:hAnsi="Cambria Math"/>
                    </w:rPr>
                    <m:t>Z</m:t>
                  </m:r>
                </m:e>
              </m:acc>
            </m:oMath>
            <w:r>
              <w:t xml:space="preserve"> et d’axe </w:t>
            </w:r>
            <m:oMath>
              <m:acc>
                <m:accPr>
                  <m:chr m:val="⃗"/>
                  <m:ctrlPr>
                    <w:rPr>
                      <w:rFonts w:ascii="Cambria Math" w:hAnsi="Cambria Math"/>
                      <w:i/>
                    </w:rPr>
                  </m:ctrlPr>
                </m:accPr>
                <m:e>
                  <m:r>
                    <w:rPr>
                      <w:rFonts w:ascii="Cambria Math" w:hAnsi="Cambria Math"/>
                    </w:rPr>
                    <m:t>X</m:t>
                  </m:r>
                </m:e>
              </m:acc>
            </m:oMath>
          </w:p>
        </w:tc>
        <w:tc>
          <w:tcPr>
            <w:tcW w:w="3916" w:type="dxa"/>
            <w:vMerge w:val="restart"/>
            <w:tcBorders>
              <w:top w:val="single" w:sz="12" w:space="0" w:color="auto"/>
              <w:left w:val="single" w:sz="12" w:space="0" w:color="auto"/>
              <w:bottom w:val="single" w:sz="12" w:space="0" w:color="auto"/>
              <w:right w:val="single" w:sz="12" w:space="0" w:color="auto"/>
            </w:tcBorders>
            <w:vAlign w:val="center"/>
          </w:tcPr>
          <w:p w14:paraId="22EEFF0C" w14:textId="77777777" w:rsidR="000E12CB" w:rsidRDefault="000E12CB" w:rsidP="00CF5BCF">
            <w:pPr>
              <w:jc w:val="center"/>
            </w:pPr>
          </w:p>
          <w:p w14:paraId="45BB23BC" w14:textId="77777777" w:rsidR="000E12CB" w:rsidRPr="00EB5C04" w:rsidRDefault="000E12CB" w:rsidP="00CF5BCF"/>
          <w:p w14:paraId="3756BBDD" w14:textId="77777777" w:rsidR="000E12CB" w:rsidRDefault="000E12CB" w:rsidP="00CF5BCF"/>
          <w:p w14:paraId="1571DB97" w14:textId="77777777" w:rsidR="000E12CB" w:rsidRPr="00EB5C04" w:rsidRDefault="000E12CB" w:rsidP="00CF5BCF"/>
        </w:tc>
        <w:tc>
          <w:tcPr>
            <w:tcW w:w="451" w:type="dxa"/>
            <w:tcBorders>
              <w:top w:val="single" w:sz="12" w:space="0" w:color="auto"/>
              <w:left w:val="single" w:sz="12" w:space="0" w:color="auto"/>
            </w:tcBorders>
            <w:vAlign w:val="center"/>
          </w:tcPr>
          <w:p w14:paraId="4C01DC36" w14:textId="77777777" w:rsidR="000E12CB" w:rsidRDefault="000E12CB" w:rsidP="00CF5BCF">
            <w:pPr>
              <w:jc w:val="center"/>
            </w:pPr>
            <w:r>
              <w:t>X</w:t>
            </w:r>
          </w:p>
        </w:tc>
        <w:tc>
          <w:tcPr>
            <w:tcW w:w="487" w:type="dxa"/>
            <w:tcBorders>
              <w:top w:val="single" w:sz="12" w:space="0" w:color="auto"/>
            </w:tcBorders>
            <w:vAlign w:val="center"/>
          </w:tcPr>
          <w:p w14:paraId="7E69F1D5" w14:textId="77777777" w:rsidR="000E12CB" w:rsidRDefault="000E12CB" w:rsidP="00CF5BCF">
            <w:pPr>
              <w:jc w:val="center"/>
            </w:pPr>
            <w:r>
              <w:t>1</w:t>
            </w:r>
          </w:p>
        </w:tc>
        <w:tc>
          <w:tcPr>
            <w:tcW w:w="490" w:type="dxa"/>
            <w:tcBorders>
              <w:top w:val="single" w:sz="12" w:space="0" w:color="auto"/>
              <w:right w:val="single" w:sz="12" w:space="0" w:color="auto"/>
            </w:tcBorders>
            <w:vAlign w:val="center"/>
          </w:tcPr>
          <w:p w14:paraId="416F8000" w14:textId="77777777" w:rsidR="000E12CB" w:rsidRDefault="000E12CB" w:rsidP="00CF5BCF">
            <w:pPr>
              <w:jc w:val="center"/>
            </w:pPr>
            <w:r>
              <w:t>1</w:t>
            </w:r>
          </w:p>
        </w:tc>
      </w:tr>
      <w:tr w:rsidR="000E12CB" w14:paraId="50461B10" w14:textId="77777777" w:rsidTr="00CF5BCF">
        <w:trPr>
          <w:trHeight w:val="335"/>
          <w:jc w:val="center"/>
        </w:trPr>
        <w:tc>
          <w:tcPr>
            <w:tcW w:w="2183" w:type="dxa"/>
            <w:vMerge/>
            <w:tcBorders>
              <w:left w:val="single" w:sz="12" w:space="0" w:color="auto"/>
              <w:bottom w:val="single" w:sz="12" w:space="0" w:color="auto"/>
              <w:right w:val="single" w:sz="12" w:space="0" w:color="auto"/>
            </w:tcBorders>
            <w:vAlign w:val="center"/>
          </w:tcPr>
          <w:p w14:paraId="07CBEDC8" w14:textId="77777777" w:rsidR="000E12CB" w:rsidRDefault="000E12CB" w:rsidP="00CF5BCF">
            <w:pPr>
              <w:jc w:val="center"/>
            </w:pPr>
          </w:p>
        </w:tc>
        <w:tc>
          <w:tcPr>
            <w:tcW w:w="3916" w:type="dxa"/>
            <w:vMerge/>
            <w:tcBorders>
              <w:left w:val="single" w:sz="12" w:space="0" w:color="auto"/>
              <w:bottom w:val="single" w:sz="12" w:space="0" w:color="auto"/>
              <w:right w:val="single" w:sz="12" w:space="0" w:color="auto"/>
            </w:tcBorders>
            <w:vAlign w:val="center"/>
          </w:tcPr>
          <w:p w14:paraId="356DD684" w14:textId="77777777" w:rsidR="000E12CB" w:rsidRDefault="000E12CB" w:rsidP="00CF5BCF">
            <w:pPr>
              <w:jc w:val="center"/>
            </w:pPr>
          </w:p>
        </w:tc>
        <w:tc>
          <w:tcPr>
            <w:tcW w:w="451" w:type="dxa"/>
            <w:tcBorders>
              <w:left w:val="single" w:sz="12" w:space="0" w:color="auto"/>
            </w:tcBorders>
            <w:vAlign w:val="center"/>
          </w:tcPr>
          <w:p w14:paraId="51CB5D05" w14:textId="77777777" w:rsidR="000E12CB" w:rsidRDefault="000E12CB" w:rsidP="00CF5BCF">
            <w:pPr>
              <w:jc w:val="center"/>
            </w:pPr>
            <w:r>
              <w:t>Y</w:t>
            </w:r>
          </w:p>
        </w:tc>
        <w:tc>
          <w:tcPr>
            <w:tcW w:w="487" w:type="dxa"/>
            <w:vAlign w:val="center"/>
          </w:tcPr>
          <w:p w14:paraId="01BC6535" w14:textId="77777777" w:rsidR="000E12CB" w:rsidRDefault="000E12CB" w:rsidP="00CF5BCF">
            <w:pPr>
              <w:jc w:val="center"/>
            </w:pPr>
            <w:r>
              <w:t>1</w:t>
            </w:r>
          </w:p>
        </w:tc>
        <w:tc>
          <w:tcPr>
            <w:tcW w:w="490" w:type="dxa"/>
            <w:tcBorders>
              <w:right w:val="single" w:sz="12" w:space="0" w:color="auto"/>
            </w:tcBorders>
            <w:vAlign w:val="center"/>
          </w:tcPr>
          <w:p w14:paraId="3383544F" w14:textId="77777777" w:rsidR="000E12CB" w:rsidRDefault="000E12CB" w:rsidP="00CF5BCF">
            <w:pPr>
              <w:jc w:val="center"/>
            </w:pPr>
            <w:r>
              <w:t>0</w:t>
            </w:r>
          </w:p>
        </w:tc>
        <w:bookmarkStart w:id="11" w:name="_GoBack"/>
        <w:bookmarkEnd w:id="11"/>
      </w:tr>
      <w:tr w:rsidR="000E12CB" w14:paraId="2C23517C" w14:textId="77777777" w:rsidTr="00CF5BCF">
        <w:trPr>
          <w:trHeight w:val="335"/>
          <w:jc w:val="center"/>
        </w:trPr>
        <w:tc>
          <w:tcPr>
            <w:tcW w:w="2183" w:type="dxa"/>
            <w:vMerge/>
            <w:tcBorders>
              <w:left w:val="single" w:sz="12" w:space="0" w:color="auto"/>
              <w:bottom w:val="single" w:sz="12" w:space="0" w:color="auto"/>
              <w:right w:val="single" w:sz="12" w:space="0" w:color="auto"/>
            </w:tcBorders>
            <w:vAlign w:val="center"/>
          </w:tcPr>
          <w:p w14:paraId="2C8926C8" w14:textId="77777777" w:rsidR="000E12CB" w:rsidRDefault="000E12CB" w:rsidP="00CF5BCF">
            <w:pPr>
              <w:jc w:val="center"/>
            </w:pPr>
          </w:p>
        </w:tc>
        <w:tc>
          <w:tcPr>
            <w:tcW w:w="3916" w:type="dxa"/>
            <w:vMerge/>
            <w:tcBorders>
              <w:left w:val="single" w:sz="12" w:space="0" w:color="auto"/>
              <w:bottom w:val="single" w:sz="12" w:space="0" w:color="auto"/>
              <w:right w:val="single" w:sz="12" w:space="0" w:color="auto"/>
            </w:tcBorders>
            <w:vAlign w:val="center"/>
          </w:tcPr>
          <w:p w14:paraId="24A184B3" w14:textId="77777777" w:rsidR="000E12CB" w:rsidRDefault="000E12CB" w:rsidP="00CF5BCF">
            <w:pPr>
              <w:jc w:val="center"/>
            </w:pPr>
          </w:p>
        </w:tc>
        <w:tc>
          <w:tcPr>
            <w:tcW w:w="451" w:type="dxa"/>
            <w:tcBorders>
              <w:left w:val="single" w:sz="12" w:space="0" w:color="auto"/>
              <w:bottom w:val="single" w:sz="12" w:space="0" w:color="auto"/>
            </w:tcBorders>
            <w:vAlign w:val="center"/>
          </w:tcPr>
          <w:p w14:paraId="636C89C9" w14:textId="77777777" w:rsidR="000E12CB" w:rsidRDefault="000E12CB" w:rsidP="00CF5BCF">
            <w:pPr>
              <w:jc w:val="center"/>
            </w:pPr>
            <w:r>
              <w:t>Z</w:t>
            </w:r>
          </w:p>
        </w:tc>
        <w:tc>
          <w:tcPr>
            <w:tcW w:w="487" w:type="dxa"/>
            <w:tcBorders>
              <w:bottom w:val="single" w:sz="12" w:space="0" w:color="auto"/>
            </w:tcBorders>
            <w:vAlign w:val="center"/>
          </w:tcPr>
          <w:p w14:paraId="55EEDE27" w14:textId="77777777" w:rsidR="000E12CB" w:rsidRDefault="000E12CB" w:rsidP="00CF5BCF">
            <w:pPr>
              <w:jc w:val="center"/>
            </w:pPr>
            <w:r>
              <w:t>0</w:t>
            </w:r>
          </w:p>
        </w:tc>
        <w:tc>
          <w:tcPr>
            <w:tcW w:w="490" w:type="dxa"/>
            <w:tcBorders>
              <w:bottom w:val="single" w:sz="12" w:space="0" w:color="auto"/>
              <w:right w:val="single" w:sz="12" w:space="0" w:color="auto"/>
            </w:tcBorders>
            <w:vAlign w:val="center"/>
          </w:tcPr>
          <w:p w14:paraId="47CD5ADB" w14:textId="77777777" w:rsidR="000E12CB" w:rsidRDefault="000E12CB" w:rsidP="00CF5BCF">
            <w:pPr>
              <w:jc w:val="center"/>
            </w:pPr>
            <w:r>
              <w:t>1</w:t>
            </w:r>
          </w:p>
        </w:tc>
      </w:tr>
      <w:tr w:rsidR="000E12CB" w14:paraId="1344AEA7" w14:textId="77777777" w:rsidTr="00CF5BCF">
        <w:trPr>
          <w:trHeight w:val="325"/>
          <w:jc w:val="center"/>
        </w:trPr>
        <w:tc>
          <w:tcPr>
            <w:tcW w:w="2183" w:type="dxa"/>
            <w:vMerge w:val="restart"/>
            <w:tcBorders>
              <w:top w:val="single" w:sz="12" w:space="0" w:color="auto"/>
              <w:left w:val="single" w:sz="12" w:space="0" w:color="auto"/>
              <w:bottom w:val="single" w:sz="12" w:space="0" w:color="auto"/>
              <w:right w:val="single" w:sz="12" w:space="0" w:color="auto"/>
            </w:tcBorders>
            <w:vAlign w:val="center"/>
          </w:tcPr>
          <w:p w14:paraId="61F9D84A" w14:textId="77777777" w:rsidR="000E12CB" w:rsidRDefault="000E12CB" w:rsidP="009D7F01">
            <w:pPr>
              <w:spacing w:before="240"/>
              <w:jc w:val="center"/>
            </w:pPr>
            <w:r>
              <w:rPr>
                <w:noProof/>
              </w:rPr>
              <mc:AlternateContent>
                <mc:Choice Requires="wpg">
                  <w:drawing>
                    <wp:anchor distT="0" distB="0" distL="114300" distR="114300" simplePos="0" relativeHeight="251694080" behindDoc="0" locked="0" layoutInCell="1" allowOverlap="1" wp14:anchorId="12191B96" wp14:editId="4E8BA95A">
                      <wp:simplePos x="0" y="0"/>
                      <wp:positionH relativeFrom="column">
                        <wp:posOffset>1302757</wp:posOffset>
                      </wp:positionH>
                      <wp:positionV relativeFrom="paragraph">
                        <wp:posOffset>3552</wp:posOffset>
                      </wp:positionV>
                      <wp:extent cx="2526301" cy="692629"/>
                      <wp:effectExtent l="0" t="0" r="0" b="31750"/>
                      <wp:wrapNone/>
                      <wp:docPr id="755" name="Groupe 755"/>
                      <wp:cNvGraphicFramePr/>
                      <a:graphic xmlns:a="http://schemas.openxmlformats.org/drawingml/2006/main">
                        <a:graphicData uri="http://schemas.microsoft.com/office/word/2010/wordprocessingGroup">
                          <wpg:wgp>
                            <wpg:cNvGrpSpPr/>
                            <wpg:grpSpPr>
                              <a:xfrm>
                                <a:off x="0" y="0"/>
                                <a:ext cx="2526301" cy="692629"/>
                                <a:chOff x="0" y="0"/>
                                <a:chExt cx="2526301" cy="692629"/>
                              </a:xfrm>
                            </wpg:grpSpPr>
                            <wpg:grpSp>
                              <wpg:cNvPr id="756" name="Groupe 756"/>
                              <wpg:cNvGrpSpPr/>
                              <wpg:grpSpPr>
                                <a:xfrm>
                                  <a:off x="948435" y="84685"/>
                                  <a:ext cx="335915" cy="531495"/>
                                  <a:chOff x="0" y="0"/>
                                  <a:chExt cx="335915" cy="531631"/>
                                </a:xfrm>
                              </wpg:grpSpPr>
                              <wps:wsp>
                                <wps:cNvPr id="757" name="Connecteur droit 757"/>
                                <wps:cNvCnPr/>
                                <wps:spPr>
                                  <a:xfrm rot="5400000">
                                    <a:off x="86112" y="444001"/>
                                    <a:ext cx="174625" cy="635"/>
                                  </a:xfrm>
                                  <a:prstGeom prst="line">
                                    <a:avLst/>
                                  </a:prstGeom>
                                  <a:ln w="28575">
                                    <a:solidFill>
                                      <a:srgbClr val="FF0000"/>
                                    </a:solidFill>
                                    <a:headEnd type="none"/>
                                  </a:ln>
                                </wps:spPr>
                                <wps:style>
                                  <a:lnRef idx="1">
                                    <a:schemeClr val="accent1"/>
                                  </a:lnRef>
                                  <a:fillRef idx="0">
                                    <a:schemeClr val="accent1"/>
                                  </a:fillRef>
                                  <a:effectRef idx="0">
                                    <a:schemeClr val="accent1"/>
                                  </a:effectRef>
                                  <a:fontRef idx="minor">
                                    <a:schemeClr val="tx1"/>
                                  </a:fontRef>
                                </wps:style>
                                <wps:bodyPr/>
                              </wps:wsp>
                              <wpg:grpSp>
                                <wpg:cNvPr id="758" name="Groupe 758"/>
                                <wpg:cNvGrpSpPr/>
                                <wpg:grpSpPr>
                                  <a:xfrm>
                                    <a:off x="67304" y="0"/>
                                    <a:ext cx="209550" cy="319854"/>
                                    <a:chOff x="0" y="0"/>
                                    <a:chExt cx="209550" cy="320137"/>
                                  </a:xfrm>
                                </wpg:grpSpPr>
                                <wps:wsp>
                                  <wps:cNvPr id="759" name="Ellipse 759"/>
                                  <wps:cNvSpPr/>
                                  <wps:spPr>
                                    <a:xfrm>
                                      <a:off x="0" y="127732"/>
                                      <a:ext cx="209550" cy="19240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Connecteur droit 760"/>
                                  <wps:cNvCnPr/>
                                  <wps:spPr>
                                    <a:xfrm rot="10800000" flipV="1">
                                      <a:off x="106232" y="0"/>
                                      <a:ext cx="0" cy="117475"/>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s:wsp>
                                <wps:cNvPr id="761" name="Connecteur droit 761"/>
                                <wps:cNvCnPr/>
                                <wps:spPr>
                                  <a:xfrm>
                                    <a:off x="0" y="366485"/>
                                    <a:ext cx="33591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762" name="Arc 762"/>
                              <wps:cNvSpPr/>
                              <wps:spPr>
                                <a:xfrm rot="5400000">
                                  <a:off x="984099" y="163460"/>
                                  <a:ext cx="278130" cy="287020"/>
                                </a:xfrm>
                                <a:prstGeom prst="arc">
                                  <a:avLst>
                                    <a:gd name="adj1" fmla="val 16200000"/>
                                    <a:gd name="adj2" fmla="val 5408763"/>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63" name="Groupe 763"/>
                              <wpg:cNvGrpSpPr/>
                              <wpg:grpSpPr>
                                <a:xfrm>
                                  <a:off x="760109" y="343349"/>
                                  <a:ext cx="294640" cy="309245"/>
                                  <a:chOff x="0" y="0"/>
                                  <a:chExt cx="294833" cy="309935"/>
                                </a:xfrm>
                              </wpg:grpSpPr>
                              <wpg:grpSp>
                                <wpg:cNvPr id="764" name="Groupe 764"/>
                                <wpg:cNvGrpSpPr/>
                                <wpg:grpSpPr>
                                  <a:xfrm>
                                    <a:off x="53174" y="105686"/>
                                    <a:ext cx="182880" cy="182880"/>
                                    <a:chOff x="0" y="0"/>
                                    <a:chExt cx="182880" cy="182880"/>
                                  </a:xfrm>
                                </wpg:grpSpPr>
                                <wps:wsp>
                                  <wps:cNvPr id="765" name="Connecteur droit avec flèche 765"/>
                                  <wps:cNvCnPr/>
                                  <wps:spPr>
                                    <a:xfrm>
                                      <a:off x="0" y="182456"/>
                                      <a:ext cx="182880" cy="0"/>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s:wsp>
                                  <wps:cNvPr id="766" name="Connecteur droit avec flèche 766"/>
                                  <wps:cNvCnPr/>
                                  <wps:spPr>
                                    <a:xfrm rot="16200000">
                                      <a:off x="-86783" y="91440"/>
                                      <a:ext cx="182880" cy="0"/>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g:grpSp>
                              <wps:wsp>
                                <wps:cNvPr id="767" name="Zone de texte 767"/>
                                <wps:cNvSpPr txBox="1"/>
                                <wps:spPr>
                                  <a:xfrm>
                                    <a:off x="111318" y="123245"/>
                                    <a:ext cx="183515" cy="186690"/>
                                  </a:xfrm>
                                  <a:prstGeom prst="rect">
                                    <a:avLst/>
                                  </a:prstGeom>
                                  <a:noFill/>
                                  <a:ln w="6350">
                                    <a:noFill/>
                                  </a:ln>
                                </wps:spPr>
                                <wps:txbx>
                                  <w:txbxContent>
                                    <w:p w14:paraId="490F9DFA" w14:textId="77777777" w:rsidR="00CC5C7F" w:rsidRPr="007672BF" w:rsidRDefault="00CC5C7F" w:rsidP="000E12CB">
                                      <w:pPr>
                                        <w:rPr>
                                          <w:sz w:val="12"/>
                                          <w:szCs w:val="14"/>
                                        </w:rPr>
                                      </w:pPr>
                                      <w:r>
                                        <w:rPr>
                                          <w:sz w:val="12"/>
                                          <w:szCs w:val="14"/>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8" name="Zone de texte 768"/>
                                <wps:cNvSpPr txBox="1"/>
                                <wps:spPr>
                                  <a:xfrm>
                                    <a:off x="0" y="0"/>
                                    <a:ext cx="183515" cy="186690"/>
                                  </a:xfrm>
                                  <a:prstGeom prst="rect">
                                    <a:avLst/>
                                  </a:prstGeom>
                                  <a:noFill/>
                                  <a:ln w="6350">
                                    <a:noFill/>
                                  </a:ln>
                                </wps:spPr>
                                <wps:txbx>
                                  <w:txbxContent>
                                    <w:p w14:paraId="793C73CD" w14:textId="77777777" w:rsidR="00CC5C7F" w:rsidRPr="007672BF" w:rsidRDefault="00CC5C7F" w:rsidP="000E12CB">
                                      <w:pPr>
                                        <w:rPr>
                                          <w:sz w:val="12"/>
                                          <w:szCs w:val="14"/>
                                        </w:rPr>
                                      </w:pPr>
                                      <w:r>
                                        <w:rPr>
                                          <w:sz w:val="12"/>
                                          <w:szCs w:val="1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69" name="Groupe 769"/>
                              <wpg:cNvGrpSpPr/>
                              <wpg:grpSpPr>
                                <a:xfrm>
                                  <a:off x="0" y="343349"/>
                                  <a:ext cx="294640" cy="309245"/>
                                  <a:chOff x="0" y="0"/>
                                  <a:chExt cx="294833" cy="309935"/>
                                </a:xfrm>
                              </wpg:grpSpPr>
                              <wpg:grpSp>
                                <wpg:cNvPr id="770" name="Groupe 770"/>
                                <wpg:cNvGrpSpPr/>
                                <wpg:grpSpPr>
                                  <a:xfrm>
                                    <a:off x="53174" y="105686"/>
                                    <a:ext cx="182880" cy="182880"/>
                                    <a:chOff x="0" y="0"/>
                                    <a:chExt cx="182880" cy="182880"/>
                                  </a:xfrm>
                                </wpg:grpSpPr>
                                <wps:wsp>
                                  <wps:cNvPr id="771" name="Connecteur droit avec flèche 771"/>
                                  <wps:cNvCnPr/>
                                  <wps:spPr>
                                    <a:xfrm>
                                      <a:off x="0" y="182456"/>
                                      <a:ext cx="182880" cy="0"/>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s:wsp>
                                  <wps:cNvPr id="772" name="Connecteur droit avec flèche 772"/>
                                  <wps:cNvCnPr/>
                                  <wps:spPr>
                                    <a:xfrm rot="16200000">
                                      <a:off x="-86783" y="91440"/>
                                      <a:ext cx="182880" cy="0"/>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g:grpSp>
                              <wps:wsp>
                                <wps:cNvPr id="773" name="Zone de texte 773"/>
                                <wps:cNvSpPr txBox="1"/>
                                <wps:spPr>
                                  <a:xfrm>
                                    <a:off x="111318" y="123245"/>
                                    <a:ext cx="183515" cy="186690"/>
                                  </a:xfrm>
                                  <a:prstGeom prst="rect">
                                    <a:avLst/>
                                  </a:prstGeom>
                                  <a:noFill/>
                                  <a:ln w="6350">
                                    <a:noFill/>
                                  </a:ln>
                                </wps:spPr>
                                <wps:txbx>
                                  <w:txbxContent>
                                    <w:p w14:paraId="12128B80" w14:textId="77777777" w:rsidR="00CC5C7F" w:rsidRPr="007672BF" w:rsidRDefault="00CC5C7F" w:rsidP="000E12CB">
                                      <w:pPr>
                                        <w:rPr>
                                          <w:sz w:val="12"/>
                                          <w:szCs w:val="14"/>
                                        </w:rPr>
                                      </w:pPr>
                                      <w:r>
                                        <w:rPr>
                                          <w:sz w:val="12"/>
                                          <w:szCs w:val="14"/>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4" name="Zone de texte 774"/>
                                <wps:cNvSpPr txBox="1"/>
                                <wps:spPr>
                                  <a:xfrm>
                                    <a:off x="0" y="0"/>
                                    <a:ext cx="183515" cy="186690"/>
                                  </a:xfrm>
                                  <a:prstGeom prst="rect">
                                    <a:avLst/>
                                  </a:prstGeom>
                                  <a:noFill/>
                                  <a:ln w="6350">
                                    <a:noFill/>
                                  </a:ln>
                                </wps:spPr>
                                <wps:txbx>
                                  <w:txbxContent>
                                    <w:p w14:paraId="4735CA2C" w14:textId="77777777" w:rsidR="00CC5C7F" w:rsidRPr="007672BF" w:rsidRDefault="00CC5C7F" w:rsidP="000E12CB">
                                      <w:pPr>
                                        <w:rPr>
                                          <w:sz w:val="12"/>
                                          <w:szCs w:val="14"/>
                                        </w:rPr>
                                      </w:pPr>
                                      <w:r>
                                        <w:rPr>
                                          <w:sz w:val="12"/>
                                          <w:szCs w:val="1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5" name="Connecteur droit 775"/>
                              <wps:cNvCnPr/>
                              <wps:spPr>
                                <a:xfrm rot="10800000" flipV="1">
                                  <a:off x="440182" y="61995"/>
                                  <a:ext cx="0" cy="11684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776" name="Rectangle 776"/>
                              <wps:cNvSpPr/>
                              <wps:spPr>
                                <a:xfrm>
                                  <a:off x="220091" y="257127"/>
                                  <a:ext cx="448310" cy="15113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 name="Ellipse 777"/>
                              <wps:cNvSpPr/>
                              <wps:spPr>
                                <a:xfrm>
                                  <a:off x="333540" y="189058"/>
                                  <a:ext cx="209550" cy="19177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8" name="Connecteur droit 778"/>
                              <wps:cNvCnPr/>
                              <wps:spPr>
                                <a:xfrm rot="5400000">
                                  <a:off x="351692" y="497640"/>
                                  <a:ext cx="173990" cy="635"/>
                                </a:xfrm>
                                <a:prstGeom prst="line">
                                  <a:avLst/>
                                </a:prstGeom>
                                <a:ln w="28575">
                                  <a:solidFill>
                                    <a:srgbClr val="FF0000"/>
                                  </a:solidFill>
                                  <a:headEnd type="none"/>
                                </a:ln>
                              </wps:spPr>
                              <wps:style>
                                <a:lnRef idx="1">
                                  <a:schemeClr val="accent1"/>
                                </a:lnRef>
                                <a:fillRef idx="0">
                                  <a:schemeClr val="accent1"/>
                                </a:fillRef>
                                <a:effectRef idx="0">
                                  <a:schemeClr val="accent1"/>
                                </a:effectRef>
                                <a:fontRef idx="minor">
                                  <a:schemeClr val="tx1"/>
                                </a:fontRef>
                              </wps:style>
                              <wps:bodyPr/>
                            </wps:wsp>
                            <wps:wsp>
                              <wps:cNvPr id="779" name="Arc 779"/>
                              <wps:cNvSpPr/>
                              <wps:spPr>
                                <a:xfrm rot="5400000">
                                  <a:off x="1494620" y="249682"/>
                                  <a:ext cx="278130" cy="287020"/>
                                </a:xfrm>
                                <a:prstGeom prst="arc">
                                  <a:avLst>
                                    <a:gd name="adj1" fmla="val 16200000"/>
                                    <a:gd name="adj2" fmla="val 5408763"/>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 name="Arc 780"/>
                              <wps:cNvSpPr/>
                              <wps:spPr>
                                <a:xfrm rot="5400000">
                                  <a:off x="1962031" y="-4445"/>
                                  <a:ext cx="278130" cy="287020"/>
                                </a:xfrm>
                                <a:prstGeom prst="arc">
                                  <a:avLst>
                                    <a:gd name="adj1" fmla="val 16200000"/>
                                    <a:gd name="adj2" fmla="val 5408763"/>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1" name="Connecteur droit 781"/>
                              <wps:cNvCnPr/>
                              <wps:spPr>
                                <a:xfrm rot="5400000">
                                  <a:off x="1596124" y="34899"/>
                                  <a:ext cx="247650" cy="4667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82" name="Ellipse 782"/>
                              <wps:cNvSpPr/>
                              <wps:spPr>
                                <a:xfrm>
                                  <a:off x="1747116" y="184520"/>
                                  <a:ext cx="209550" cy="19177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3" name="Connecteur droit 783"/>
                              <wps:cNvCnPr/>
                              <wps:spPr>
                                <a:xfrm rot="10800000" flipV="1">
                                  <a:off x="1854657" y="57457"/>
                                  <a:ext cx="0" cy="11684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784" name="Connecteur droit 784"/>
                              <wps:cNvCnPr/>
                              <wps:spPr>
                                <a:xfrm rot="5400000">
                                  <a:off x="1886105" y="35347"/>
                                  <a:ext cx="238760" cy="47053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85" name="Rectangle 785"/>
                              <wps:cNvSpPr/>
                              <wps:spPr>
                                <a:xfrm rot="20001685">
                                  <a:off x="1811546" y="313805"/>
                                  <a:ext cx="331470"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 name="Connecteur droit 786"/>
                              <wps:cNvCnPr/>
                              <wps:spPr>
                                <a:xfrm rot="5400000">
                                  <a:off x="1812127" y="154705"/>
                                  <a:ext cx="248285" cy="46482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87" name="Connecteur droit 787"/>
                              <wps:cNvCnPr/>
                              <wps:spPr>
                                <a:xfrm rot="5400000">
                                  <a:off x="1812917" y="495370"/>
                                  <a:ext cx="173990" cy="635"/>
                                </a:xfrm>
                                <a:prstGeom prst="line">
                                  <a:avLst/>
                                </a:prstGeom>
                                <a:ln w="28575">
                                  <a:solidFill>
                                    <a:srgbClr val="FF0000"/>
                                  </a:solidFill>
                                  <a:headEnd type="none"/>
                                </a:ln>
                              </wps:spPr>
                              <wps:style>
                                <a:lnRef idx="1">
                                  <a:schemeClr val="accent1"/>
                                </a:lnRef>
                                <a:fillRef idx="0">
                                  <a:schemeClr val="accent1"/>
                                </a:fillRef>
                                <a:effectRef idx="0">
                                  <a:schemeClr val="accent1"/>
                                </a:effectRef>
                                <a:fontRef idx="minor">
                                  <a:schemeClr val="tx1"/>
                                </a:fontRef>
                              </wps:style>
                              <wps:bodyPr/>
                            </wps:wsp>
                            <wpg:grpSp>
                              <wpg:cNvPr id="788" name="Groupe 788"/>
                              <wpg:cNvGrpSpPr/>
                              <wpg:grpSpPr>
                                <a:xfrm>
                                  <a:off x="1826531" y="220824"/>
                                  <a:ext cx="699770" cy="471805"/>
                                  <a:chOff x="0" y="0"/>
                                  <a:chExt cx="700349" cy="472937"/>
                                </a:xfrm>
                              </wpg:grpSpPr>
                              <wpg:grpSp>
                                <wpg:cNvPr id="789" name="Groupe 789"/>
                                <wpg:cNvGrpSpPr/>
                                <wpg:grpSpPr>
                                  <a:xfrm>
                                    <a:off x="129540" y="105686"/>
                                    <a:ext cx="480060" cy="333375"/>
                                    <a:chOff x="0" y="0"/>
                                    <a:chExt cx="480060" cy="333851"/>
                                  </a:xfrm>
                                </wpg:grpSpPr>
                                <wps:wsp>
                                  <wps:cNvPr id="790" name="Connecteur droit avec flèche 790"/>
                                  <wps:cNvCnPr/>
                                  <wps:spPr>
                                    <a:xfrm rot="16200000">
                                      <a:off x="116682" y="112395"/>
                                      <a:ext cx="224790" cy="0"/>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s:wsp>
                                  <wps:cNvPr id="791" name="Connecteur droit avec flèche 791"/>
                                  <wps:cNvCnPr/>
                                  <wps:spPr>
                                    <a:xfrm flipH="1">
                                      <a:off x="0" y="226695"/>
                                      <a:ext cx="234315" cy="104775"/>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s:wsp>
                                  <wps:cNvPr id="792" name="Connecteur droit avec flèche 792"/>
                                  <wps:cNvCnPr/>
                                  <wps:spPr>
                                    <a:xfrm>
                                      <a:off x="228600" y="229076"/>
                                      <a:ext cx="251460" cy="104775"/>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g:grpSp>
                              <wps:wsp>
                                <wps:cNvPr id="793" name="Zone de texte 793"/>
                                <wps:cNvSpPr txBox="1"/>
                                <wps:spPr>
                                  <a:xfrm>
                                    <a:off x="290222" y="0"/>
                                    <a:ext cx="183515" cy="186690"/>
                                  </a:xfrm>
                                  <a:prstGeom prst="rect">
                                    <a:avLst/>
                                  </a:prstGeom>
                                  <a:noFill/>
                                  <a:ln w="6350">
                                    <a:noFill/>
                                  </a:ln>
                                </wps:spPr>
                                <wps:txbx>
                                  <w:txbxContent>
                                    <w:p w14:paraId="2B993DB8" w14:textId="77777777" w:rsidR="00CC5C7F" w:rsidRPr="007672BF" w:rsidRDefault="00CC5C7F" w:rsidP="000E12CB">
                                      <w:pPr>
                                        <w:rPr>
                                          <w:sz w:val="12"/>
                                          <w:szCs w:val="14"/>
                                        </w:rPr>
                                      </w:pPr>
                                      <w:r>
                                        <w:rPr>
                                          <w:sz w:val="12"/>
                                          <w:szCs w:val="1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4" name="Zone de texte 794"/>
                                <wps:cNvSpPr txBox="1"/>
                                <wps:spPr>
                                  <a:xfrm>
                                    <a:off x="0" y="270344"/>
                                    <a:ext cx="183515" cy="186690"/>
                                  </a:xfrm>
                                  <a:prstGeom prst="rect">
                                    <a:avLst/>
                                  </a:prstGeom>
                                  <a:noFill/>
                                  <a:ln w="6350">
                                    <a:noFill/>
                                  </a:ln>
                                </wps:spPr>
                                <wps:txbx>
                                  <w:txbxContent>
                                    <w:p w14:paraId="579A3EDE" w14:textId="77777777" w:rsidR="00CC5C7F" w:rsidRPr="007672BF" w:rsidRDefault="00CC5C7F" w:rsidP="000E12CB">
                                      <w:pPr>
                                        <w:rPr>
                                          <w:sz w:val="12"/>
                                          <w:szCs w:val="14"/>
                                        </w:rPr>
                                      </w:pPr>
                                      <w:r>
                                        <w:rPr>
                                          <w:sz w:val="12"/>
                                          <w:szCs w:val="1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5" name="Zone de texte 795"/>
                                <wps:cNvSpPr txBox="1"/>
                                <wps:spPr>
                                  <a:xfrm>
                                    <a:off x="516834" y="286247"/>
                                    <a:ext cx="183515" cy="186690"/>
                                  </a:xfrm>
                                  <a:prstGeom prst="rect">
                                    <a:avLst/>
                                  </a:prstGeom>
                                  <a:noFill/>
                                  <a:ln w="6350">
                                    <a:noFill/>
                                  </a:ln>
                                </wps:spPr>
                                <wps:txbx>
                                  <w:txbxContent>
                                    <w:p w14:paraId="3FD5C2D2" w14:textId="77777777" w:rsidR="00CC5C7F" w:rsidRPr="007672BF" w:rsidRDefault="00CC5C7F" w:rsidP="000E12CB">
                                      <w:pPr>
                                        <w:rPr>
                                          <w:sz w:val="12"/>
                                          <w:szCs w:val="14"/>
                                        </w:rPr>
                                      </w:pPr>
                                      <w:r>
                                        <w:rPr>
                                          <w:sz w:val="12"/>
                                          <w:szCs w:val="14"/>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2191B96" id="Groupe 755" o:spid="_x0000_s1519" style="position:absolute;left:0;text-align:left;margin-left:102.6pt;margin-top:.3pt;width:198.9pt;height:54.55pt;z-index:251694080" coordsize="25263,6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">
                      <v:group id="Groupe 756" o:spid="_x0000_s1520" style="position:absolute;left:9484;top:846;width:3359;height:5315" coordsize="3359,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">
                        <v:line id="Connecteur droit 757" o:spid="_x0000_s1521" style="position:absolute;rotation:90;visibility:visible;mso-wrap-style:square" from="861,4440" to="2607,4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" strokecolor="red" strokeweight="2.25pt"/>
                        <v:group id="Groupe 758" o:spid="_x0000_s1522" style="position:absolute;left:673;width:2095;height:3198" coordsize="209550,32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">
                          <v:oval id="Ellipse 759" o:spid="_x0000_s1523" style="position:absolute;top:127732;width:209550;height:192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" filled="f" strokecolor="#243f60 [1604]" strokeweight="2pt"/>
                          <v:line id="Connecteur droit 760" o:spid="_x0000_s1524" style="position:absolute;rotation:180;flip:y;visibility:visible;mso-wrap-style:square" from="106232,0" to="106232,11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" strokecolor="#1f497d [3215]" strokeweight="3pt"/>
                        </v:group>
                        <v:line id="Connecteur droit 761" o:spid="_x0000_s1525" style="position:absolute;visibility:visible;mso-wrap-style:square" from="0,3664" to="3359,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" strokecolor="red" strokeweight="2.25pt"/>
                      </v:group>
                      <v:shape id="Arc 762" o:spid="_x0000_s1526" style="position:absolute;left:9840;top:1635;width:2781;height:2870;rotation:90;visibility:visible;mso-wrap-style:square;v-text-anchor:middle" coordsize="27813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" path="m139065,nsc189462,,235915,28137,260484,73546v23588,43595,23524,96708,-170,140242c235631,259138,189102,287156,138699,287019r366,-143509l139065,xem139065,nfc189462,,235915,28137,260484,73546v23588,43595,23524,96708,-170,140242c235631,259138,189102,287156,138699,287019e" filled="f" strokecolor="red" strokeweight="2.25pt">
                        <v:path arrowok="t" o:connecttype="custom" o:connectlocs="139065,0;260484,73546;260314,213788;138699,287019" o:connectangles="0,0,0,0"/>
                      </v:shape>
                      <v:group id="Groupe 763" o:spid="_x0000_s1527" style="position:absolute;left:7601;top:3433;width:2946;height:3092" coordsize="294833,30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group id="Groupe 764" o:spid="_x0000_s1528" style="position:absolute;left:53174;top:105686;width:182880;height:182880" coordsize="18288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">
                          <v:shape id="Connecteur droit avec flèche 765" o:spid="_x0000_s1529" type="#_x0000_t32" style="position:absolute;top:182456;width:18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" strokecolor="black [3213]">
                            <v:stroke endarrow="classic" endarrowwidth="narrow" endarrowlength="short"/>
                          </v:shape>
                          <v:shape id="Connecteur droit avec flèche 766" o:spid="_x0000_s1530" type="#_x0000_t32" style="position:absolute;left:-86783;top:91440;width:1828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" strokecolor="black [3213]">
                            <v:stroke endarrow="classic" endarrowwidth="narrow" endarrowlength="short"/>
                          </v:shape>
                        </v:group>
                        <v:shape id="Zone de texte 767" o:spid="_x0000_s1531" type="#_x0000_t202" style="position:absolute;left:111318;top:123245;width:183515;height:18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" filled="f" stroked="f" strokeweight=".5pt">
                          <v:textbox>
                            <w:txbxContent>
                              <w:p w14:paraId="490F9DFA" w14:textId="77777777" w:rsidR="00CC5C7F" w:rsidRPr="007672BF" w:rsidRDefault="00CC5C7F" w:rsidP="000E12CB">
                                <w:pPr>
                                  <w:rPr>
                                    <w:sz w:val="12"/>
                                    <w:szCs w:val="14"/>
                                  </w:rPr>
                                </w:pPr>
                                <w:r>
                                  <w:rPr>
                                    <w:sz w:val="12"/>
                                    <w:szCs w:val="14"/>
                                  </w:rPr>
                                  <w:t>Y</w:t>
                                </w:r>
                              </w:p>
                            </w:txbxContent>
                          </v:textbox>
                        </v:shape>
                        <v:shape id="Zone de texte 768" o:spid="_x0000_s1532" type="#_x0000_t202" style="position:absolute;width:183515;height:18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" filled="f" stroked="f" strokeweight=".5pt">
                          <v:textbox>
                            <w:txbxContent>
                              <w:p w14:paraId="793C73CD" w14:textId="77777777" w:rsidR="00CC5C7F" w:rsidRPr="007672BF" w:rsidRDefault="00CC5C7F" w:rsidP="000E12CB">
                                <w:pPr>
                                  <w:rPr>
                                    <w:sz w:val="12"/>
                                    <w:szCs w:val="14"/>
                                  </w:rPr>
                                </w:pPr>
                                <w:r>
                                  <w:rPr>
                                    <w:sz w:val="12"/>
                                    <w:szCs w:val="14"/>
                                  </w:rPr>
                                  <w:t>Z</w:t>
                                </w:r>
                              </w:p>
                            </w:txbxContent>
                          </v:textbox>
                        </v:shape>
                      </v:group>
                      <v:group id="Groupe 769" o:spid="_x0000_s1533" style="position:absolute;top:3433;width:2946;height:3092" coordsize="294833,30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group id="Groupe 770" o:spid="_x0000_s1534" style="position:absolute;left:53174;top:105686;width:182880;height:182880" coordsize="18288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">
                          <v:shape id="Connecteur droit avec flèche 771" o:spid="_x0000_s1535" type="#_x0000_t32" style="position:absolute;top:182456;width:18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" strokecolor="black [3213]">
                            <v:stroke endarrow="classic" endarrowwidth="narrow" endarrowlength="short"/>
                          </v:shape>
                          <v:shape id="Connecteur droit avec flèche 772" o:spid="_x0000_s1536" type="#_x0000_t32" style="position:absolute;left:-86783;top:91440;width:1828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" strokecolor="black [3213]">
                            <v:stroke endarrow="classic" endarrowwidth="narrow" endarrowlength="short"/>
                          </v:shape>
                        </v:group>
                        <v:shape id="Zone de texte 773" o:spid="_x0000_s1537" type="#_x0000_t202" style="position:absolute;left:111318;top:123245;width:183515;height:18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" filled="f" stroked="f" strokeweight=".5pt">
                          <v:textbox>
                            <w:txbxContent>
                              <w:p w14:paraId="12128B80" w14:textId="77777777" w:rsidR="00CC5C7F" w:rsidRPr="007672BF" w:rsidRDefault="00CC5C7F" w:rsidP="000E12CB">
                                <w:pPr>
                                  <w:rPr>
                                    <w:sz w:val="12"/>
                                    <w:szCs w:val="14"/>
                                  </w:rPr>
                                </w:pPr>
                                <w:r>
                                  <w:rPr>
                                    <w:sz w:val="12"/>
                                    <w:szCs w:val="14"/>
                                  </w:rPr>
                                  <w:t>Y</w:t>
                                </w:r>
                              </w:p>
                            </w:txbxContent>
                          </v:textbox>
                        </v:shape>
                        <v:shape id="Zone de texte 774" o:spid="_x0000_s1538" type="#_x0000_t202" style="position:absolute;width:183515;height:18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" filled="f" stroked="f" strokeweight=".5pt">
                          <v:textbox>
                            <w:txbxContent>
                              <w:p w14:paraId="4735CA2C" w14:textId="77777777" w:rsidR="00CC5C7F" w:rsidRPr="007672BF" w:rsidRDefault="00CC5C7F" w:rsidP="000E12CB">
                                <w:pPr>
                                  <w:rPr>
                                    <w:sz w:val="12"/>
                                    <w:szCs w:val="14"/>
                                  </w:rPr>
                                </w:pPr>
                                <w:r>
                                  <w:rPr>
                                    <w:sz w:val="12"/>
                                    <w:szCs w:val="14"/>
                                  </w:rPr>
                                  <w:t>Z</w:t>
                                </w:r>
                              </w:p>
                            </w:txbxContent>
                          </v:textbox>
                        </v:shape>
                      </v:group>
                      <v:line id="Connecteur droit 775" o:spid="_x0000_s1539" style="position:absolute;rotation:180;flip:y;visibility:visible;mso-wrap-style:square" from="4401,619" to="4401,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" strokecolor="#1f497d [3215]" strokeweight="3pt"/>
                      <v:rect id="Rectangle 776" o:spid="_x0000_s1540" style="position:absolute;left:2200;top:2571;width:4484;height:1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" fillcolor="white [3212]" strokecolor="red" strokeweight="2pt"/>
                      <v:oval id="Ellipse 777" o:spid="_x0000_s1541" style="position:absolute;left:3335;top:1890;width:2095;height:1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" fillcolor="white [3212]" strokecolor="#243f60 [1604]" strokeweight="2pt"/>
                      <v:line id="Connecteur droit 778" o:spid="_x0000_s1542" style="position:absolute;rotation:90;visibility:visible;mso-wrap-style:square" from="3517,4975" to="5257,4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" strokecolor="red" strokeweight="2.25pt"/>
                      <v:shape id="Arc 779" o:spid="_x0000_s1543" style="position:absolute;left:14945;top:2497;width:2781;height:2870;rotation:90;visibility:visible;mso-wrap-style:square;v-text-anchor:middle" coordsize="27813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" path="m139065,nsc189462,,235915,28137,260484,73546v23588,43595,23524,96708,-170,140242c235631,259138,189102,287156,138699,287019r366,-143509l139065,xem139065,nfc189462,,235915,28137,260484,73546v23588,43595,23524,96708,-170,140242c235631,259138,189102,287156,138699,287019e" filled="f" strokecolor="red" strokeweight="2.25pt">
                        <v:path arrowok="t" o:connecttype="custom" o:connectlocs="139065,0;260484,73546;260314,213788;138699,287019" o:connectangles="0,0,0,0"/>
                      </v:shape>
                      <v:shape id="Arc 780" o:spid="_x0000_s1544" style="position:absolute;left:19620;top:-45;width:2781;height:2871;rotation:90;visibility:visible;mso-wrap-style:square;v-text-anchor:middle" coordsize="27813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" path="m139065,nsc189462,,235915,28137,260484,73546v23588,43595,23524,96708,-170,140242c235631,259138,189102,287156,138699,287019r366,-143509l139065,xem139065,nfc189462,,235915,28137,260484,73546v23588,43595,23524,96708,-170,140242c235631,259138,189102,287156,138699,287019e" filled="f" strokecolor="red" strokeweight="2.25pt">
                        <v:path arrowok="t" o:connecttype="custom" o:connectlocs="139065,0;260484,73546;260314,213788;138699,287019" o:connectangles="0,0,0,0"/>
                      </v:shape>
                      <v:line id="Connecteur droit 781" o:spid="_x0000_s1545" style="position:absolute;rotation:90;visibility:visible;mso-wrap-style:square" from="15961,348" to="18437,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" strokecolor="red" strokeweight="2.25pt"/>
                      <v:oval id="Ellipse 782" o:spid="_x0000_s1546" style="position:absolute;left:17471;top:1845;width:2095;height:1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" fillcolor="white [3212]" strokecolor="#243f60 [1604]" strokeweight="2pt"/>
                      <v:line id="Connecteur droit 783" o:spid="_x0000_s1547" style="position:absolute;rotation:180;flip:y;visibility:visible;mso-wrap-style:square" from="18546,574" to="18546,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" strokecolor="#1f497d [3215]" strokeweight="3pt"/>
                      <v:line id="Connecteur droit 784" o:spid="_x0000_s1548" style="position:absolute;rotation:90;visibility:visible;mso-wrap-style:square" from="18861,353" to="21248,5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" strokecolor="red" strokeweight="2.25pt"/>
                      <v:rect id="Rectangle 785" o:spid="_x0000_s1549" style="position:absolute;left:18115;top:3138;width:3315;height:450;rotation:-17457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" fillcolor="white [3212]" strokecolor="white [3212]" strokeweight="2pt"/>
                      <v:line id="Connecteur droit 786" o:spid="_x0000_s1550" style="position:absolute;rotation:90;visibility:visible;mso-wrap-style:square" from="18120,1547" to="20603,6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" strokecolor="red" strokeweight="2.25pt"/>
                      <v:line id="Connecteur droit 787" o:spid="_x0000_s1551" style="position:absolute;rotation:90;visibility:visible;mso-wrap-style:square" from="18129,4952" to="19869,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" strokecolor="red" strokeweight="2.25pt"/>
                      <v:group id="Groupe 788" o:spid="_x0000_s1552" style="position:absolute;left:18265;top:2208;width:6998;height:4718" coordsize="7003,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">
                        <v:group id="Groupe 789" o:spid="_x0000_s1553" style="position:absolute;left:1295;top:1056;width:4801;height:3334" coordsize="480060,33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Connecteur droit avec flèche 790" o:spid="_x0000_s1554" type="#_x0000_t32" style="position:absolute;left:116682;top:112395;width:22479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" strokecolor="black [3213]">
                            <v:stroke endarrow="classic" endarrowwidth="narrow" endarrowlength="short"/>
                          </v:shape>
                          <v:shape id="Connecteur droit avec flèche 791" o:spid="_x0000_s1555" type="#_x0000_t32" style="position:absolute;top:226695;width:234315;height:1047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" strokecolor="black [3213]">
                            <v:stroke endarrow="classic" endarrowwidth="narrow" endarrowlength="short"/>
                          </v:shape>
                          <v:shape id="Connecteur droit avec flèche 792" o:spid="_x0000_s1556" type="#_x0000_t32" style="position:absolute;left:228600;top:229076;width:251460;height:104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" strokecolor="black [3213]">
                            <v:stroke endarrow="classic" endarrowwidth="narrow" endarrowlength="short"/>
                          </v:shape>
                        </v:group>
                        <v:shape id="Zone de texte 793" o:spid="_x0000_s1557" type="#_x0000_t202" style="position:absolute;left:2902;width:1835;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" filled="f" stroked="f" strokeweight=".5pt">
                          <v:textbox>
                            <w:txbxContent>
                              <w:p w14:paraId="2B993DB8" w14:textId="77777777" w:rsidR="00CC5C7F" w:rsidRPr="007672BF" w:rsidRDefault="00CC5C7F" w:rsidP="000E12CB">
                                <w:pPr>
                                  <w:rPr>
                                    <w:sz w:val="12"/>
                                    <w:szCs w:val="14"/>
                                  </w:rPr>
                                </w:pPr>
                                <w:r>
                                  <w:rPr>
                                    <w:sz w:val="12"/>
                                    <w:szCs w:val="14"/>
                                  </w:rPr>
                                  <w:t>Z</w:t>
                                </w:r>
                              </w:p>
                            </w:txbxContent>
                          </v:textbox>
                        </v:shape>
                        <v:shape id="Zone de texte 794" o:spid="_x0000_s1558" type="#_x0000_t202" style="position:absolute;top:2703;width:183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" filled="f" stroked="f" strokeweight=".5pt">
                          <v:textbox>
                            <w:txbxContent>
                              <w:p w14:paraId="579A3EDE" w14:textId="77777777" w:rsidR="00CC5C7F" w:rsidRPr="007672BF" w:rsidRDefault="00CC5C7F" w:rsidP="000E12CB">
                                <w:pPr>
                                  <w:rPr>
                                    <w:sz w:val="12"/>
                                    <w:szCs w:val="14"/>
                                  </w:rPr>
                                </w:pPr>
                                <w:r>
                                  <w:rPr>
                                    <w:sz w:val="12"/>
                                    <w:szCs w:val="14"/>
                                  </w:rPr>
                                  <w:t>X</w:t>
                                </w:r>
                              </w:p>
                            </w:txbxContent>
                          </v:textbox>
                        </v:shape>
                        <v:shape id="Zone de texte 795" o:spid="_x0000_s1559" type="#_x0000_t202" style="position:absolute;left:5168;top:2862;width:183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" filled="f" stroked="f" strokeweight=".5pt">
                          <v:textbox>
                            <w:txbxContent>
                              <w:p w14:paraId="3FD5C2D2" w14:textId="77777777" w:rsidR="00CC5C7F" w:rsidRPr="007672BF" w:rsidRDefault="00CC5C7F" w:rsidP="000E12CB">
                                <w:pPr>
                                  <w:rPr>
                                    <w:sz w:val="12"/>
                                    <w:szCs w:val="14"/>
                                  </w:rPr>
                                </w:pPr>
                                <w:r>
                                  <w:rPr>
                                    <w:sz w:val="12"/>
                                    <w:szCs w:val="14"/>
                                  </w:rPr>
                                  <w:t>Y</w:t>
                                </w:r>
                              </w:p>
                            </w:txbxContent>
                          </v:textbox>
                        </v:shape>
                      </v:group>
                    </v:group>
                  </w:pict>
                </mc:Fallback>
              </mc:AlternateContent>
            </w:r>
            <w:r>
              <w:t xml:space="preserve">Linéaire annulaire d’axe </w:t>
            </w:r>
            <m:oMath>
              <m:acc>
                <m:accPr>
                  <m:chr m:val="⃗"/>
                  <m:ctrlPr>
                    <w:rPr>
                      <w:rFonts w:ascii="Cambria Math" w:hAnsi="Cambria Math"/>
                      <w:i/>
                    </w:rPr>
                  </m:ctrlPr>
                </m:accPr>
                <m:e>
                  <m:r>
                    <w:rPr>
                      <w:rFonts w:ascii="Cambria Math" w:hAnsi="Cambria Math"/>
                    </w:rPr>
                    <m:t>X</m:t>
                  </m:r>
                </m:e>
              </m:acc>
            </m:oMath>
          </w:p>
        </w:tc>
        <w:tc>
          <w:tcPr>
            <w:tcW w:w="3916" w:type="dxa"/>
            <w:vMerge w:val="restart"/>
            <w:tcBorders>
              <w:top w:val="single" w:sz="12" w:space="0" w:color="auto"/>
              <w:left w:val="single" w:sz="12" w:space="0" w:color="auto"/>
              <w:bottom w:val="single" w:sz="12" w:space="0" w:color="auto"/>
              <w:right w:val="single" w:sz="12" w:space="0" w:color="auto"/>
            </w:tcBorders>
            <w:vAlign w:val="center"/>
          </w:tcPr>
          <w:p w14:paraId="48EB6B58" w14:textId="77777777" w:rsidR="000E12CB" w:rsidRDefault="000E12CB" w:rsidP="00CF5BCF">
            <w:pPr>
              <w:jc w:val="center"/>
            </w:pPr>
          </w:p>
        </w:tc>
        <w:tc>
          <w:tcPr>
            <w:tcW w:w="451" w:type="dxa"/>
            <w:tcBorders>
              <w:top w:val="single" w:sz="12" w:space="0" w:color="auto"/>
              <w:left w:val="single" w:sz="12" w:space="0" w:color="auto"/>
            </w:tcBorders>
            <w:vAlign w:val="center"/>
          </w:tcPr>
          <w:p w14:paraId="0A81EE5B" w14:textId="77777777" w:rsidR="000E12CB" w:rsidRDefault="000E12CB" w:rsidP="00CF5BCF">
            <w:pPr>
              <w:jc w:val="center"/>
            </w:pPr>
            <w:r>
              <w:t>X</w:t>
            </w:r>
          </w:p>
        </w:tc>
        <w:tc>
          <w:tcPr>
            <w:tcW w:w="487" w:type="dxa"/>
            <w:tcBorders>
              <w:top w:val="single" w:sz="12" w:space="0" w:color="auto"/>
            </w:tcBorders>
            <w:vAlign w:val="center"/>
          </w:tcPr>
          <w:p w14:paraId="35A1D54D" w14:textId="77777777" w:rsidR="000E12CB" w:rsidRDefault="000E12CB" w:rsidP="00CF5BCF">
            <w:pPr>
              <w:jc w:val="center"/>
            </w:pPr>
            <w:r>
              <w:t>1</w:t>
            </w:r>
          </w:p>
        </w:tc>
        <w:tc>
          <w:tcPr>
            <w:tcW w:w="490" w:type="dxa"/>
            <w:tcBorders>
              <w:top w:val="single" w:sz="12" w:space="0" w:color="auto"/>
              <w:right w:val="single" w:sz="12" w:space="0" w:color="auto"/>
            </w:tcBorders>
            <w:vAlign w:val="center"/>
          </w:tcPr>
          <w:p w14:paraId="1C80C650" w14:textId="77777777" w:rsidR="000E12CB" w:rsidRDefault="000E12CB" w:rsidP="00CF5BCF">
            <w:pPr>
              <w:jc w:val="center"/>
            </w:pPr>
            <w:r>
              <w:t>1</w:t>
            </w:r>
          </w:p>
        </w:tc>
      </w:tr>
      <w:tr w:rsidR="000E12CB" w14:paraId="027604EF" w14:textId="77777777" w:rsidTr="00CF5BCF">
        <w:trPr>
          <w:trHeight w:val="335"/>
          <w:jc w:val="center"/>
        </w:trPr>
        <w:tc>
          <w:tcPr>
            <w:tcW w:w="2183" w:type="dxa"/>
            <w:vMerge/>
            <w:tcBorders>
              <w:left w:val="single" w:sz="12" w:space="0" w:color="auto"/>
              <w:bottom w:val="single" w:sz="12" w:space="0" w:color="auto"/>
              <w:right w:val="single" w:sz="12" w:space="0" w:color="auto"/>
            </w:tcBorders>
            <w:vAlign w:val="center"/>
          </w:tcPr>
          <w:p w14:paraId="4CECEA00" w14:textId="77777777" w:rsidR="000E12CB" w:rsidRDefault="000E12CB" w:rsidP="00CF5BCF">
            <w:pPr>
              <w:jc w:val="center"/>
            </w:pPr>
          </w:p>
        </w:tc>
        <w:tc>
          <w:tcPr>
            <w:tcW w:w="3916" w:type="dxa"/>
            <w:vMerge/>
            <w:tcBorders>
              <w:left w:val="single" w:sz="12" w:space="0" w:color="auto"/>
              <w:bottom w:val="single" w:sz="12" w:space="0" w:color="auto"/>
              <w:right w:val="single" w:sz="12" w:space="0" w:color="auto"/>
            </w:tcBorders>
            <w:vAlign w:val="center"/>
          </w:tcPr>
          <w:p w14:paraId="37D9D7B8" w14:textId="77777777" w:rsidR="000E12CB" w:rsidRDefault="000E12CB" w:rsidP="00CF5BCF">
            <w:pPr>
              <w:jc w:val="center"/>
            </w:pPr>
          </w:p>
        </w:tc>
        <w:tc>
          <w:tcPr>
            <w:tcW w:w="451" w:type="dxa"/>
            <w:tcBorders>
              <w:left w:val="single" w:sz="12" w:space="0" w:color="auto"/>
            </w:tcBorders>
            <w:vAlign w:val="center"/>
          </w:tcPr>
          <w:p w14:paraId="3B357FE4" w14:textId="77777777" w:rsidR="000E12CB" w:rsidRDefault="000E12CB" w:rsidP="00CF5BCF">
            <w:pPr>
              <w:jc w:val="center"/>
            </w:pPr>
            <w:r>
              <w:t>Y</w:t>
            </w:r>
          </w:p>
        </w:tc>
        <w:tc>
          <w:tcPr>
            <w:tcW w:w="487" w:type="dxa"/>
            <w:vAlign w:val="center"/>
          </w:tcPr>
          <w:p w14:paraId="0E7823B3" w14:textId="77777777" w:rsidR="000E12CB" w:rsidRDefault="000E12CB" w:rsidP="00CF5BCF">
            <w:pPr>
              <w:jc w:val="center"/>
            </w:pPr>
            <w:r>
              <w:t>0</w:t>
            </w:r>
          </w:p>
        </w:tc>
        <w:tc>
          <w:tcPr>
            <w:tcW w:w="490" w:type="dxa"/>
            <w:tcBorders>
              <w:right w:val="single" w:sz="12" w:space="0" w:color="auto"/>
            </w:tcBorders>
            <w:vAlign w:val="center"/>
          </w:tcPr>
          <w:p w14:paraId="31FE43A6" w14:textId="77777777" w:rsidR="000E12CB" w:rsidRDefault="000E12CB" w:rsidP="00CF5BCF">
            <w:pPr>
              <w:jc w:val="center"/>
            </w:pPr>
            <w:r>
              <w:t>1</w:t>
            </w:r>
          </w:p>
        </w:tc>
      </w:tr>
      <w:tr w:rsidR="000E12CB" w14:paraId="580BA832" w14:textId="77777777" w:rsidTr="00CF5BCF">
        <w:trPr>
          <w:trHeight w:val="335"/>
          <w:jc w:val="center"/>
        </w:trPr>
        <w:tc>
          <w:tcPr>
            <w:tcW w:w="2183" w:type="dxa"/>
            <w:vMerge/>
            <w:tcBorders>
              <w:left w:val="single" w:sz="12" w:space="0" w:color="auto"/>
              <w:bottom w:val="single" w:sz="12" w:space="0" w:color="auto"/>
              <w:right w:val="single" w:sz="12" w:space="0" w:color="auto"/>
            </w:tcBorders>
            <w:vAlign w:val="center"/>
          </w:tcPr>
          <w:p w14:paraId="04A7FF33" w14:textId="77777777" w:rsidR="000E12CB" w:rsidRDefault="000E12CB" w:rsidP="00CF5BCF">
            <w:pPr>
              <w:jc w:val="center"/>
            </w:pPr>
          </w:p>
        </w:tc>
        <w:tc>
          <w:tcPr>
            <w:tcW w:w="3916" w:type="dxa"/>
            <w:vMerge/>
            <w:tcBorders>
              <w:left w:val="single" w:sz="12" w:space="0" w:color="auto"/>
              <w:bottom w:val="single" w:sz="12" w:space="0" w:color="auto"/>
              <w:right w:val="single" w:sz="12" w:space="0" w:color="auto"/>
            </w:tcBorders>
            <w:vAlign w:val="center"/>
          </w:tcPr>
          <w:p w14:paraId="3BF5E7C0" w14:textId="77777777" w:rsidR="000E12CB" w:rsidRDefault="000E12CB" w:rsidP="00CF5BCF">
            <w:pPr>
              <w:jc w:val="center"/>
            </w:pPr>
          </w:p>
        </w:tc>
        <w:tc>
          <w:tcPr>
            <w:tcW w:w="451" w:type="dxa"/>
            <w:tcBorders>
              <w:left w:val="single" w:sz="12" w:space="0" w:color="auto"/>
              <w:bottom w:val="single" w:sz="12" w:space="0" w:color="auto"/>
            </w:tcBorders>
            <w:vAlign w:val="center"/>
          </w:tcPr>
          <w:p w14:paraId="63C87F43" w14:textId="77777777" w:rsidR="000E12CB" w:rsidRDefault="000E12CB" w:rsidP="00CF5BCF">
            <w:pPr>
              <w:jc w:val="center"/>
            </w:pPr>
            <w:r>
              <w:t>Z</w:t>
            </w:r>
          </w:p>
        </w:tc>
        <w:tc>
          <w:tcPr>
            <w:tcW w:w="487" w:type="dxa"/>
            <w:tcBorders>
              <w:bottom w:val="single" w:sz="12" w:space="0" w:color="auto"/>
            </w:tcBorders>
            <w:vAlign w:val="center"/>
          </w:tcPr>
          <w:p w14:paraId="1DC72C0C" w14:textId="77777777" w:rsidR="000E12CB" w:rsidRDefault="000E12CB" w:rsidP="00CF5BCF">
            <w:pPr>
              <w:jc w:val="center"/>
            </w:pPr>
            <w:r>
              <w:t>0</w:t>
            </w:r>
          </w:p>
        </w:tc>
        <w:tc>
          <w:tcPr>
            <w:tcW w:w="490" w:type="dxa"/>
            <w:tcBorders>
              <w:bottom w:val="single" w:sz="12" w:space="0" w:color="auto"/>
              <w:right w:val="single" w:sz="12" w:space="0" w:color="auto"/>
            </w:tcBorders>
            <w:vAlign w:val="center"/>
          </w:tcPr>
          <w:p w14:paraId="7CF181C0" w14:textId="77777777" w:rsidR="000E12CB" w:rsidRDefault="000E12CB" w:rsidP="00CF5BCF">
            <w:pPr>
              <w:jc w:val="center"/>
            </w:pPr>
          </w:p>
        </w:tc>
      </w:tr>
    </w:tbl>
    <w:p w14:paraId="52407355" w14:textId="77777777" w:rsidR="000E12CB" w:rsidRDefault="000E12CB" w:rsidP="000E12CB">
      <w:pPr>
        <w:jc w:val="left"/>
      </w:pPr>
    </w:p>
    <w:p w14:paraId="06C3BA3F" w14:textId="34525FD8" w:rsidR="00E86727" w:rsidRPr="00E86727" w:rsidRDefault="00E86727" w:rsidP="000E12CB">
      <w:pPr>
        <w:jc w:val="left"/>
      </w:pPr>
    </w:p>
    <w:sectPr w:rsidR="00E86727" w:rsidRPr="00E86727" w:rsidSect="00F408D9">
      <w:headerReference w:type="first" r:id="rId34"/>
      <w:pgSz w:w="11906" w:h="16838" w:code="9"/>
      <w:pgMar w:top="1418" w:right="851" w:bottom="1134" w:left="851" w:header="720" w:footer="361" w:gutter="0"/>
      <w:pgNumType w:start="2"/>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F08EA6" w14:textId="77777777" w:rsidR="00CB56E2" w:rsidRDefault="00CB56E2">
      <w:r>
        <w:separator/>
      </w:r>
    </w:p>
  </w:endnote>
  <w:endnote w:type="continuationSeparator" w:id="0">
    <w:p w14:paraId="2DF39153" w14:textId="77777777" w:rsidR="00CB56E2" w:rsidRDefault="00CB5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0"/>
      <w:gridCol w:w="1948"/>
      <w:gridCol w:w="1773"/>
      <w:gridCol w:w="1522"/>
    </w:tblGrid>
    <w:tr w:rsidR="00CC5C7F" w14:paraId="06C3BADE" w14:textId="77777777" w:rsidTr="00CF5BCF">
      <w:trPr>
        <w:trHeight w:val="348"/>
        <w:jc w:val="center"/>
      </w:trPr>
      <w:tc>
        <w:tcPr>
          <w:tcW w:w="5670" w:type="dxa"/>
          <w:tcBorders>
            <w:top w:val="single" w:sz="6" w:space="0" w:color="auto"/>
            <w:left w:val="single" w:sz="6" w:space="0" w:color="auto"/>
            <w:bottom w:val="single" w:sz="6" w:space="0" w:color="auto"/>
            <w:right w:val="single" w:sz="6" w:space="0" w:color="auto"/>
          </w:tcBorders>
          <w:vAlign w:val="center"/>
        </w:tcPr>
        <w:p w14:paraId="06C3BADA" w14:textId="10705C12" w:rsidR="00CC5C7F" w:rsidRPr="00CC5C7F" w:rsidRDefault="00CC5C7F" w:rsidP="001310AC">
          <w:pPr>
            <w:jc w:val="center"/>
            <w:rPr>
              <w:sz w:val="20"/>
              <w:szCs w:val="20"/>
            </w:rPr>
          </w:pPr>
          <w:r w:rsidRPr="00CC5C7F">
            <w:rPr>
              <w:sz w:val="20"/>
              <w:szCs w:val="20"/>
            </w:rPr>
            <w:t xml:space="preserve">Baccalauréat Professionnel </w:t>
          </w:r>
          <w:r>
            <w:rPr>
              <w:sz w:val="20"/>
              <w:szCs w:val="20"/>
            </w:rPr>
            <w:t xml:space="preserve">- </w:t>
          </w:r>
          <w:r w:rsidRPr="00CC5C7F">
            <w:rPr>
              <w:sz w:val="20"/>
              <w:szCs w:val="20"/>
            </w:rPr>
            <w:t>Réparation des carrosseries</w:t>
          </w:r>
        </w:p>
      </w:tc>
      <w:tc>
        <w:tcPr>
          <w:tcW w:w="1948" w:type="dxa"/>
          <w:tcBorders>
            <w:top w:val="single" w:sz="6" w:space="0" w:color="auto"/>
            <w:left w:val="nil"/>
            <w:bottom w:val="single" w:sz="6" w:space="0" w:color="auto"/>
            <w:right w:val="single" w:sz="6" w:space="0" w:color="auto"/>
          </w:tcBorders>
          <w:vAlign w:val="center"/>
        </w:tcPr>
        <w:p w14:paraId="06C3BADB" w14:textId="1E3C47CE" w:rsidR="00CC5C7F" w:rsidRDefault="00CC5C7F" w:rsidP="00222855">
          <w:pPr>
            <w:widowControl w:val="0"/>
            <w:autoSpaceDE w:val="0"/>
            <w:autoSpaceDN w:val="0"/>
            <w:adjustRightInd w:val="0"/>
            <w:jc w:val="center"/>
            <w:rPr>
              <w:rFonts w:cs="Arial"/>
              <w:sz w:val="20"/>
              <w:szCs w:val="20"/>
            </w:rPr>
          </w:pPr>
          <w:r>
            <w:rPr>
              <w:rFonts w:cs="Arial"/>
              <w:sz w:val="20"/>
              <w:szCs w:val="20"/>
            </w:rPr>
            <w:t>2206-REP ST 1 1</w:t>
          </w:r>
        </w:p>
      </w:tc>
      <w:tc>
        <w:tcPr>
          <w:tcW w:w="1773" w:type="dxa"/>
          <w:tcBorders>
            <w:top w:val="single" w:sz="6" w:space="0" w:color="auto"/>
            <w:left w:val="nil"/>
            <w:bottom w:val="single" w:sz="6" w:space="0" w:color="auto"/>
            <w:right w:val="single" w:sz="6" w:space="0" w:color="auto"/>
          </w:tcBorders>
          <w:vAlign w:val="center"/>
        </w:tcPr>
        <w:p w14:paraId="06C3BADC" w14:textId="517C9B0B" w:rsidR="00CC5C7F" w:rsidRPr="00135649" w:rsidRDefault="00CC5C7F" w:rsidP="00187C68">
          <w:pPr>
            <w:widowControl w:val="0"/>
            <w:autoSpaceDE w:val="0"/>
            <w:autoSpaceDN w:val="0"/>
            <w:adjustRightInd w:val="0"/>
            <w:jc w:val="center"/>
            <w:rPr>
              <w:rFonts w:cs="Arial"/>
              <w:sz w:val="20"/>
              <w:szCs w:val="20"/>
            </w:rPr>
          </w:pPr>
          <w:r w:rsidRPr="00135649">
            <w:rPr>
              <w:rFonts w:cs="Arial"/>
              <w:sz w:val="20"/>
              <w:szCs w:val="20"/>
            </w:rPr>
            <w:t xml:space="preserve">Session </w:t>
          </w:r>
          <w:r>
            <w:rPr>
              <w:rFonts w:cs="Arial"/>
              <w:sz w:val="20"/>
              <w:szCs w:val="20"/>
            </w:rPr>
            <w:t>2022</w:t>
          </w:r>
        </w:p>
      </w:tc>
      <w:tc>
        <w:tcPr>
          <w:tcW w:w="1522" w:type="dxa"/>
          <w:tcBorders>
            <w:top w:val="single" w:sz="6" w:space="0" w:color="auto"/>
            <w:left w:val="nil"/>
            <w:bottom w:val="single" w:sz="6" w:space="0" w:color="auto"/>
            <w:right w:val="single" w:sz="6" w:space="0" w:color="auto"/>
          </w:tcBorders>
          <w:vAlign w:val="center"/>
        </w:tcPr>
        <w:p w14:paraId="06C3BADD" w14:textId="77777777" w:rsidR="00CC5C7F" w:rsidRPr="002054DE" w:rsidRDefault="00CC5C7F" w:rsidP="00222855">
          <w:pPr>
            <w:pStyle w:val="Titre5"/>
            <w:spacing w:before="0" w:after="0"/>
            <w:jc w:val="center"/>
            <w:rPr>
              <w:rFonts w:cs="Arial"/>
              <w:i w:val="0"/>
              <w:sz w:val="20"/>
              <w:szCs w:val="20"/>
            </w:rPr>
          </w:pPr>
          <w:r w:rsidRPr="002054DE">
            <w:rPr>
              <w:rFonts w:cs="Arial"/>
              <w:i w:val="0"/>
              <w:sz w:val="20"/>
              <w:szCs w:val="20"/>
            </w:rPr>
            <w:t>DT</w:t>
          </w:r>
        </w:p>
      </w:tc>
    </w:tr>
    <w:tr w:rsidR="00CC5C7F" w14:paraId="06C3BAE4" w14:textId="77777777" w:rsidTr="00CF5BCF">
      <w:trPr>
        <w:trHeight w:val="456"/>
        <w:jc w:val="center"/>
      </w:trPr>
      <w:tc>
        <w:tcPr>
          <w:tcW w:w="5670" w:type="dxa"/>
          <w:tcBorders>
            <w:top w:val="single" w:sz="6" w:space="0" w:color="auto"/>
            <w:left w:val="single" w:sz="6" w:space="0" w:color="auto"/>
            <w:bottom w:val="single" w:sz="6" w:space="0" w:color="auto"/>
            <w:right w:val="single" w:sz="6" w:space="0" w:color="auto"/>
          </w:tcBorders>
          <w:vAlign w:val="center"/>
        </w:tcPr>
        <w:p w14:paraId="06C3BADF" w14:textId="77777777" w:rsidR="00CC5C7F" w:rsidRPr="00135649" w:rsidRDefault="00CC5C7F" w:rsidP="0016046D">
          <w:pPr>
            <w:widowControl w:val="0"/>
            <w:autoSpaceDE w:val="0"/>
            <w:autoSpaceDN w:val="0"/>
            <w:adjustRightInd w:val="0"/>
            <w:spacing w:after="20"/>
            <w:jc w:val="center"/>
            <w:rPr>
              <w:rFonts w:cs="Arial"/>
              <w:sz w:val="20"/>
              <w:szCs w:val="20"/>
            </w:rPr>
          </w:pPr>
          <w:r w:rsidRPr="00135649">
            <w:rPr>
              <w:rFonts w:cs="Arial"/>
              <w:sz w:val="20"/>
              <w:szCs w:val="20"/>
            </w:rPr>
            <w:t>E</w:t>
          </w:r>
          <w:r>
            <w:rPr>
              <w:rFonts w:cs="Arial"/>
              <w:sz w:val="20"/>
              <w:szCs w:val="20"/>
            </w:rPr>
            <w:t>1 :</w:t>
          </w:r>
          <w:r w:rsidRPr="00135649">
            <w:rPr>
              <w:rFonts w:cs="Arial"/>
              <w:sz w:val="20"/>
              <w:szCs w:val="20"/>
            </w:rPr>
            <w:t xml:space="preserve"> Épreuve </w:t>
          </w:r>
          <w:r>
            <w:rPr>
              <w:rFonts w:cs="Arial"/>
              <w:sz w:val="20"/>
              <w:szCs w:val="20"/>
            </w:rPr>
            <w:t xml:space="preserve">scientifique et </w:t>
          </w:r>
          <w:r w:rsidRPr="00135649">
            <w:rPr>
              <w:rFonts w:cs="Arial"/>
              <w:sz w:val="20"/>
              <w:szCs w:val="20"/>
            </w:rPr>
            <w:t>technologique</w:t>
          </w:r>
        </w:p>
        <w:p w14:paraId="06C3BAE0" w14:textId="77777777" w:rsidR="00CC5C7F" w:rsidRDefault="00CC5C7F" w:rsidP="0016046D">
          <w:pPr>
            <w:widowControl w:val="0"/>
            <w:autoSpaceDE w:val="0"/>
            <w:autoSpaceDN w:val="0"/>
            <w:adjustRightInd w:val="0"/>
            <w:spacing w:after="20"/>
            <w:jc w:val="center"/>
            <w:rPr>
              <w:rFonts w:cs="Arial"/>
              <w:sz w:val="20"/>
              <w:szCs w:val="20"/>
            </w:rPr>
          </w:pPr>
          <w:r>
            <w:rPr>
              <w:rFonts w:cs="Arial"/>
              <w:sz w:val="20"/>
              <w:szCs w:val="20"/>
            </w:rPr>
            <w:t>E11 – U11 : Analyse d’un système technique</w:t>
          </w:r>
        </w:p>
      </w:tc>
      <w:tc>
        <w:tcPr>
          <w:tcW w:w="1948" w:type="dxa"/>
          <w:tcBorders>
            <w:top w:val="single" w:sz="6" w:space="0" w:color="auto"/>
            <w:left w:val="nil"/>
            <w:bottom w:val="single" w:sz="6" w:space="0" w:color="auto"/>
            <w:right w:val="single" w:sz="6" w:space="0" w:color="auto"/>
          </w:tcBorders>
          <w:vAlign w:val="center"/>
        </w:tcPr>
        <w:p w14:paraId="06C3BAE1" w14:textId="7E837D9E" w:rsidR="00CC5C7F" w:rsidRDefault="00CC5C7F" w:rsidP="0016046D">
          <w:pPr>
            <w:widowControl w:val="0"/>
            <w:autoSpaceDE w:val="0"/>
            <w:autoSpaceDN w:val="0"/>
            <w:adjustRightInd w:val="0"/>
            <w:jc w:val="center"/>
            <w:rPr>
              <w:rFonts w:cs="Arial"/>
              <w:sz w:val="20"/>
              <w:szCs w:val="20"/>
            </w:rPr>
          </w:pPr>
          <w:r>
            <w:rPr>
              <w:rFonts w:cs="Arial"/>
              <w:sz w:val="20"/>
              <w:szCs w:val="20"/>
            </w:rPr>
            <w:t>Durée : 3 heures</w:t>
          </w:r>
        </w:p>
      </w:tc>
      <w:tc>
        <w:tcPr>
          <w:tcW w:w="1773" w:type="dxa"/>
          <w:tcBorders>
            <w:top w:val="single" w:sz="6" w:space="0" w:color="auto"/>
            <w:left w:val="nil"/>
            <w:bottom w:val="single" w:sz="6" w:space="0" w:color="auto"/>
            <w:right w:val="single" w:sz="6" w:space="0" w:color="auto"/>
          </w:tcBorders>
          <w:vAlign w:val="center"/>
        </w:tcPr>
        <w:p w14:paraId="06C3BAE2" w14:textId="77777777" w:rsidR="00CC5C7F" w:rsidRDefault="00CC5C7F" w:rsidP="00E5705B">
          <w:pPr>
            <w:widowControl w:val="0"/>
            <w:autoSpaceDE w:val="0"/>
            <w:autoSpaceDN w:val="0"/>
            <w:adjustRightInd w:val="0"/>
            <w:jc w:val="center"/>
            <w:rPr>
              <w:rFonts w:cs="Arial"/>
              <w:sz w:val="20"/>
              <w:szCs w:val="20"/>
            </w:rPr>
          </w:pPr>
          <w:r>
            <w:rPr>
              <w:rFonts w:cs="Arial"/>
              <w:sz w:val="20"/>
              <w:szCs w:val="20"/>
            </w:rPr>
            <w:t>Coefficient : 2</w:t>
          </w:r>
        </w:p>
      </w:tc>
      <w:tc>
        <w:tcPr>
          <w:tcW w:w="1522" w:type="dxa"/>
          <w:tcBorders>
            <w:top w:val="single" w:sz="6" w:space="0" w:color="auto"/>
            <w:left w:val="nil"/>
            <w:bottom w:val="single" w:sz="6" w:space="0" w:color="auto"/>
            <w:right w:val="single" w:sz="6" w:space="0" w:color="auto"/>
          </w:tcBorders>
          <w:vAlign w:val="center"/>
        </w:tcPr>
        <w:p w14:paraId="06C3BAE3" w14:textId="034D620B" w:rsidR="00CC5C7F" w:rsidRPr="00135649" w:rsidRDefault="00CC5C7F" w:rsidP="0016046D">
          <w:pPr>
            <w:pStyle w:val="Titre5"/>
            <w:spacing w:before="0" w:after="0"/>
            <w:jc w:val="center"/>
            <w:rPr>
              <w:rFonts w:cs="Arial"/>
              <w:b w:val="0"/>
              <w:i w:val="0"/>
              <w:sz w:val="20"/>
              <w:szCs w:val="20"/>
            </w:rPr>
          </w:pPr>
          <w:r w:rsidRPr="00135649">
            <w:rPr>
              <w:rFonts w:cs="Arial"/>
              <w:b w:val="0"/>
              <w:i w:val="0"/>
              <w:sz w:val="20"/>
              <w:szCs w:val="20"/>
            </w:rPr>
            <w:t xml:space="preserve">Page </w:t>
          </w:r>
          <w:r w:rsidRPr="00135649">
            <w:rPr>
              <w:rFonts w:cs="Arial"/>
              <w:b w:val="0"/>
              <w:i w:val="0"/>
              <w:sz w:val="20"/>
              <w:szCs w:val="20"/>
              <w:lang w:val="en-GB" w:eastAsia="en-US"/>
            </w:rPr>
            <w:fldChar w:fldCharType="begin"/>
          </w:r>
          <w:r w:rsidRPr="00135649">
            <w:rPr>
              <w:rFonts w:cs="Arial"/>
              <w:b w:val="0"/>
              <w:i w:val="0"/>
              <w:sz w:val="20"/>
              <w:szCs w:val="20"/>
              <w:lang w:val="en-GB" w:eastAsia="en-US"/>
            </w:rPr>
            <w:instrText xml:space="preserve"> PAGE </w:instrText>
          </w:r>
          <w:r w:rsidRPr="00135649">
            <w:rPr>
              <w:rFonts w:cs="Arial"/>
              <w:b w:val="0"/>
              <w:i w:val="0"/>
              <w:sz w:val="20"/>
              <w:szCs w:val="20"/>
              <w:lang w:val="en-GB" w:eastAsia="en-US"/>
            </w:rPr>
            <w:fldChar w:fldCharType="separate"/>
          </w:r>
          <w:r w:rsidR="009D7F01">
            <w:rPr>
              <w:rFonts w:cs="Arial"/>
              <w:b w:val="0"/>
              <w:i w:val="0"/>
              <w:noProof/>
              <w:sz w:val="20"/>
              <w:szCs w:val="20"/>
              <w:lang w:val="en-GB" w:eastAsia="en-US"/>
            </w:rPr>
            <w:t>12</w:t>
          </w:r>
          <w:r w:rsidRPr="00135649">
            <w:rPr>
              <w:rFonts w:cs="Arial"/>
              <w:b w:val="0"/>
              <w:i w:val="0"/>
              <w:sz w:val="20"/>
              <w:szCs w:val="20"/>
              <w:lang w:val="en-GB" w:eastAsia="en-US"/>
            </w:rPr>
            <w:fldChar w:fldCharType="end"/>
          </w:r>
          <w:r w:rsidRPr="00135649">
            <w:rPr>
              <w:rFonts w:cs="Arial"/>
              <w:b w:val="0"/>
              <w:i w:val="0"/>
              <w:sz w:val="20"/>
              <w:szCs w:val="20"/>
              <w:lang w:val="en-GB" w:eastAsia="en-US"/>
            </w:rPr>
            <w:t>/</w:t>
          </w:r>
          <w:r w:rsidRPr="00135649">
            <w:rPr>
              <w:rFonts w:cs="Arial"/>
              <w:b w:val="0"/>
              <w:i w:val="0"/>
              <w:sz w:val="20"/>
              <w:szCs w:val="20"/>
              <w:lang w:val="en-GB" w:eastAsia="en-US"/>
            </w:rPr>
            <w:fldChar w:fldCharType="begin"/>
          </w:r>
          <w:r w:rsidRPr="00135649">
            <w:rPr>
              <w:rFonts w:cs="Arial"/>
              <w:b w:val="0"/>
              <w:i w:val="0"/>
              <w:sz w:val="20"/>
              <w:szCs w:val="20"/>
              <w:lang w:val="en-GB" w:eastAsia="en-US"/>
            </w:rPr>
            <w:instrText xml:space="preserve"> NUMPAGES </w:instrText>
          </w:r>
          <w:r w:rsidRPr="00135649">
            <w:rPr>
              <w:rFonts w:cs="Arial"/>
              <w:b w:val="0"/>
              <w:i w:val="0"/>
              <w:sz w:val="20"/>
              <w:szCs w:val="20"/>
              <w:lang w:val="en-GB" w:eastAsia="en-US"/>
            </w:rPr>
            <w:fldChar w:fldCharType="separate"/>
          </w:r>
          <w:r w:rsidR="009D7F01">
            <w:rPr>
              <w:rFonts w:cs="Arial"/>
              <w:b w:val="0"/>
              <w:i w:val="0"/>
              <w:noProof/>
              <w:sz w:val="20"/>
              <w:szCs w:val="20"/>
              <w:lang w:val="en-GB" w:eastAsia="en-US"/>
            </w:rPr>
            <w:t>13</w:t>
          </w:r>
          <w:r w:rsidRPr="00135649">
            <w:rPr>
              <w:rFonts w:cs="Arial"/>
              <w:b w:val="0"/>
              <w:i w:val="0"/>
              <w:sz w:val="20"/>
              <w:szCs w:val="20"/>
              <w:lang w:val="en-GB" w:eastAsia="en-US"/>
            </w:rPr>
            <w:fldChar w:fldCharType="end"/>
          </w:r>
        </w:p>
      </w:tc>
    </w:tr>
  </w:tbl>
  <w:p w14:paraId="06C3BAE5" w14:textId="77777777" w:rsidR="00CC5C7F" w:rsidRDefault="00CC5C7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0"/>
      <w:gridCol w:w="2091"/>
      <w:gridCol w:w="1701"/>
      <w:gridCol w:w="1276"/>
    </w:tblGrid>
    <w:tr w:rsidR="00CC5C7F" w14:paraId="06C3BAEB" w14:textId="77777777" w:rsidTr="00CF5BCF">
      <w:trPr>
        <w:trHeight w:val="348"/>
        <w:jc w:val="center"/>
      </w:trPr>
      <w:tc>
        <w:tcPr>
          <w:tcW w:w="5670" w:type="dxa"/>
          <w:tcBorders>
            <w:top w:val="single" w:sz="6" w:space="0" w:color="auto"/>
            <w:left w:val="single" w:sz="6" w:space="0" w:color="auto"/>
            <w:bottom w:val="single" w:sz="6" w:space="0" w:color="auto"/>
            <w:right w:val="single" w:sz="6" w:space="0" w:color="auto"/>
          </w:tcBorders>
          <w:vAlign w:val="center"/>
        </w:tcPr>
        <w:p w14:paraId="06C3BAE7" w14:textId="611DBCD6" w:rsidR="00CC5C7F" w:rsidRPr="00CC5C7F" w:rsidRDefault="00CC5C7F" w:rsidP="001310AC">
          <w:pPr>
            <w:jc w:val="center"/>
            <w:rPr>
              <w:sz w:val="20"/>
              <w:szCs w:val="20"/>
            </w:rPr>
          </w:pPr>
          <w:r w:rsidRPr="00CC5C7F">
            <w:rPr>
              <w:sz w:val="20"/>
              <w:szCs w:val="20"/>
            </w:rPr>
            <w:t>Baccalauréat Professionnel</w:t>
          </w:r>
          <w:r>
            <w:rPr>
              <w:sz w:val="20"/>
              <w:szCs w:val="20"/>
            </w:rPr>
            <w:t xml:space="preserve"> -</w:t>
          </w:r>
          <w:r w:rsidRPr="00CC5C7F">
            <w:rPr>
              <w:sz w:val="20"/>
              <w:szCs w:val="20"/>
            </w:rPr>
            <w:t xml:space="preserve"> Réparation des carrosseries</w:t>
          </w:r>
        </w:p>
      </w:tc>
      <w:tc>
        <w:tcPr>
          <w:tcW w:w="2091" w:type="dxa"/>
          <w:tcBorders>
            <w:top w:val="single" w:sz="6" w:space="0" w:color="auto"/>
            <w:left w:val="nil"/>
            <w:bottom w:val="single" w:sz="6" w:space="0" w:color="auto"/>
            <w:right w:val="single" w:sz="6" w:space="0" w:color="auto"/>
          </w:tcBorders>
          <w:vAlign w:val="center"/>
        </w:tcPr>
        <w:p w14:paraId="06C3BAE8" w14:textId="1C101EB4" w:rsidR="00CC5C7F" w:rsidRDefault="00CC5C7F" w:rsidP="00222855">
          <w:pPr>
            <w:widowControl w:val="0"/>
            <w:autoSpaceDE w:val="0"/>
            <w:autoSpaceDN w:val="0"/>
            <w:adjustRightInd w:val="0"/>
            <w:jc w:val="center"/>
            <w:rPr>
              <w:rFonts w:cs="Arial"/>
              <w:sz w:val="20"/>
              <w:szCs w:val="20"/>
            </w:rPr>
          </w:pPr>
          <w:r>
            <w:rPr>
              <w:rFonts w:cs="Arial"/>
              <w:sz w:val="20"/>
              <w:szCs w:val="20"/>
            </w:rPr>
            <w:t>2206-REP ST 1 1</w:t>
          </w:r>
        </w:p>
      </w:tc>
      <w:tc>
        <w:tcPr>
          <w:tcW w:w="1701" w:type="dxa"/>
          <w:tcBorders>
            <w:top w:val="single" w:sz="6" w:space="0" w:color="auto"/>
            <w:left w:val="nil"/>
            <w:bottom w:val="single" w:sz="6" w:space="0" w:color="auto"/>
            <w:right w:val="single" w:sz="6" w:space="0" w:color="auto"/>
          </w:tcBorders>
          <w:vAlign w:val="center"/>
        </w:tcPr>
        <w:p w14:paraId="06C3BAE9" w14:textId="1EDA18BD" w:rsidR="00CC5C7F" w:rsidRPr="00135649" w:rsidRDefault="00CC5C7F" w:rsidP="00187C68">
          <w:pPr>
            <w:widowControl w:val="0"/>
            <w:autoSpaceDE w:val="0"/>
            <w:autoSpaceDN w:val="0"/>
            <w:adjustRightInd w:val="0"/>
            <w:jc w:val="center"/>
            <w:rPr>
              <w:rFonts w:cs="Arial"/>
              <w:sz w:val="20"/>
              <w:szCs w:val="20"/>
            </w:rPr>
          </w:pPr>
          <w:r w:rsidRPr="00135649">
            <w:rPr>
              <w:rFonts w:cs="Arial"/>
              <w:sz w:val="20"/>
              <w:szCs w:val="20"/>
            </w:rPr>
            <w:t xml:space="preserve">Session </w:t>
          </w:r>
          <w:r>
            <w:rPr>
              <w:rFonts w:cs="Arial"/>
              <w:sz w:val="20"/>
              <w:szCs w:val="20"/>
            </w:rPr>
            <w:t>2022</w:t>
          </w:r>
        </w:p>
      </w:tc>
      <w:tc>
        <w:tcPr>
          <w:tcW w:w="1276" w:type="dxa"/>
          <w:tcBorders>
            <w:top w:val="single" w:sz="6" w:space="0" w:color="auto"/>
            <w:left w:val="nil"/>
            <w:bottom w:val="single" w:sz="6" w:space="0" w:color="auto"/>
            <w:right w:val="single" w:sz="6" w:space="0" w:color="auto"/>
          </w:tcBorders>
          <w:vAlign w:val="center"/>
        </w:tcPr>
        <w:p w14:paraId="06C3BAEA" w14:textId="77777777" w:rsidR="00CC5C7F" w:rsidRPr="002054DE" w:rsidRDefault="00CC5C7F" w:rsidP="00BF0312">
          <w:pPr>
            <w:pStyle w:val="Titre5"/>
            <w:spacing w:before="0" w:after="0"/>
            <w:jc w:val="center"/>
            <w:rPr>
              <w:rFonts w:cs="Arial"/>
              <w:i w:val="0"/>
              <w:sz w:val="20"/>
              <w:szCs w:val="20"/>
            </w:rPr>
          </w:pPr>
          <w:r w:rsidRPr="002054DE">
            <w:rPr>
              <w:rFonts w:cs="Arial"/>
              <w:i w:val="0"/>
              <w:sz w:val="20"/>
              <w:szCs w:val="20"/>
            </w:rPr>
            <w:t>DT</w:t>
          </w:r>
        </w:p>
      </w:tc>
    </w:tr>
    <w:tr w:rsidR="00CC5C7F" w14:paraId="06C3BAF1" w14:textId="77777777" w:rsidTr="00CF5BCF">
      <w:trPr>
        <w:trHeight w:val="456"/>
        <w:jc w:val="center"/>
      </w:trPr>
      <w:tc>
        <w:tcPr>
          <w:tcW w:w="5670" w:type="dxa"/>
          <w:tcBorders>
            <w:top w:val="single" w:sz="6" w:space="0" w:color="auto"/>
            <w:left w:val="single" w:sz="6" w:space="0" w:color="auto"/>
            <w:bottom w:val="single" w:sz="6" w:space="0" w:color="auto"/>
            <w:right w:val="single" w:sz="6" w:space="0" w:color="auto"/>
          </w:tcBorders>
          <w:vAlign w:val="center"/>
        </w:tcPr>
        <w:p w14:paraId="06C3BAEC" w14:textId="77777777" w:rsidR="00CC5C7F" w:rsidRPr="00135649" w:rsidRDefault="00CC5C7F" w:rsidP="0016046D">
          <w:pPr>
            <w:widowControl w:val="0"/>
            <w:autoSpaceDE w:val="0"/>
            <w:autoSpaceDN w:val="0"/>
            <w:adjustRightInd w:val="0"/>
            <w:spacing w:after="20"/>
            <w:jc w:val="center"/>
            <w:rPr>
              <w:rFonts w:cs="Arial"/>
              <w:sz w:val="20"/>
              <w:szCs w:val="20"/>
            </w:rPr>
          </w:pPr>
          <w:r w:rsidRPr="00135649">
            <w:rPr>
              <w:rFonts w:cs="Arial"/>
              <w:sz w:val="20"/>
              <w:szCs w:val="20"/>
            </w:rPr>
            <w:t>E</w:t>
          </w:r>
          <w:r>
            <w:rPr>
              <w:rFonts w:cs="Arial"/>
              <w:sz w:val="20"/>
              <w:szCs w:val="20"/>
            </w:rPr>
            <w:t>1 :</w:t>
          </w:r>
          <w:r w:rsidRPr="00135649">
            <w:rPr>
              <w:rFonts w:cs="Arial"/>
              <w:sz w:val="20"/>
              <w:szCs w:val="20"/>
            </w:rPr>
            <w:t xml:space="preserve"> Épreuve </w:t>
          </w:r>
          <w:r>
            <w:rPr>
              <w:rFonts w:cs="Arial"/>
              <w:sz w:val="20"/>
              <w:szCs w:val="20"/>
            </w:rPr>
            <w:t xml:space="preserve">scientifique et </w:t>
          </w:r>
          <w:r w:rsidRPr="00135649">
            <w:rPr>
              <w:rFonts w:cs="Arial"/>
              <w:sz w:val="20"/>
              <w:szCs w:val="20"/>
            </w:rPr>
            <w:t>technologique</w:t>
          </w:r>
        </w:p>
        <w:p w14:paraId="06C3BAED" w14:textId="77777777" w:rsidR="00CC5C7F" w:rsidRDefault="00CC5C7F" w:rsidP="0016046D">
          <w:pPr>
            <w:widowControl w:val="0"/>
            <w:autoSpaceDE w:val="0"/>
            <w:autoSpaceDN w:val="0"/>
            <w:adjustRightInd w:val="0"/>
            <w:spacing w:after="20"/>
            <w:jc w:val="center"/>
            <w:rPr>
              <w:rFonts w:cs="Arial"/>
              <w:sz w:val="20"/>
              <w:szCs w:val="20"/>
            </w:rPr>
          </w:pPr>
          <w:r>
            <w:rPr>
              <w:rFonts w:cs="Arial"/>
              <w:sz w:val="20"/>
              <w:szCs w:val="20"/>
            </w:rPr>
            <w:t>E11 – U11 : Analyse d’un système technique</w:t>
          </w:r>
        </w:p>
      </w:tc>
      <w:tc>
        <w:tcPr>
          <w:tcW w:w="2091" w:type="dxa"/>
          <w:tcBorders>
            <w:top w:val="single" w:sz="6" w:space="0" w:color="auto"/>
            <w:left w:val="nil"/>
            <w:bottom w:val="single" w:sz="6" w:space="0" w:color="auto"/>
            <w:right w:val="single" w:sz="6" w:space="0" w:color="auto"/>
          </w:tcBorders>
          <w:vAlign w:val="center"/>
        </w:tcPr>
        <w:p w14:paraId="06C3BAEE" w14:textId="75D0C49A" w:rsidR="00CC5C7F" w:rsidRDefault="00CC5C7F" w:rsidP="0016046D">
          <w:pPr>
            <w:widowControl w:val="0"/>
            <w:autoSpaceDE w:val="0"/>
            <w:autoSpaceDN w:val="0"/>
            <w:adjustRightInd w:val="0"/>
            <w:jc w:val="center"/>
            <w:rPr>
              <w:rFonts w:cs="Arial"/>
              <w:sz w:val="20"/>
              <w:szCs w:val="20"/>
            </w:rPr>
          </w:pPr>
          <w:r>
            <w:rPr>
              <w:rFonts w:cs="Arial"/>
              <w:sz w:val="20"/>
              <w:szCs w:val="20"/>
            </w:rPr>
            <w:t>Durée : 3 heures</w:t>
          </w:r>
        </w:p>
      </w:tc>
      <w:tc>
        <w:tcPr>
          <w:tcW w:w="1701" w:type="dxa"/>
          <w:tcBorders>
            <w:top w:val="single" w:sz="6" w:space="0" w:color="auto"/>
            <w:left w:val="nil"/>
            <w:bottom w:val="single" w:sz="6" w:space="0" w:color="auto"/>
            <w:right w:val="single" w:sz="6" w:space="0" w:color="auto"/>
          </w:tcBorders>
          <w:vAlign w:val="center"/>
        </w:tcPr>
        <w:p w14:paraId="06C3BAEF" w14:textId="77777777" w:rsidR="00CC5C7F" w:rsidRDefault="00CC5C7F" w:rsidP="00E5705B">
          <w:pPr>
            <w:widowControl w:val="0"/>
            <w:autoSpaceDE w:val="0"/>
            <w:autoSpaceDN w:val="0"/>
            <w:adjustRightInd w:val="0"/>
            <w:jc w:val="center"/>
            <w:rPr>
              <w:rFonts w:cs="Arial"/>
              <w:sz w:val="20"/>
              <w:szCs w:val="20"/>
            </w:rPr>
          </w:pPr>
          <w:r>
            <w:rPr>
              <w:rFonts w:cs="Arial"/>
              <w:sz w:val="20"/>
              <w:szCs w:val="20"/>
            </w:rPr>
            <w:t>Coefficient : 2</w:t>
          </w:r>
        </w:p>
      </w:tc>
      <w:tc>
        <w:tcPr>
          <w:tcW w:w="1276" w:type="dxa"/>
          <w:tcBorders>
            <w:top w:val="single" w:sz="6" w:space="0" w:color="auto"/>
            <w:left w:val="nil"/>
            <w:bottom w:val="single" w:sz="6" w:space="0" w:color="auto"/>
            <w:right w:val="single" w:sz="6" w:space="0" w:color="auto"/>
          </w:tcBorders>
          <w:vAlign w:val="center"/>
        </w:tcPr>
        <w:p w14:paraId="06C3BAF0" w14:textId="605F9FCC" w:rsidR="00CC5C7F" w:rsidRPr="00135649" w:rsidRDefault="00CC5C7F" w:rsidP="0016046D">
          <w:pPr>
            <w:pStyle w:val="Titre5"/>
            <w:spacing w:before="0" w:after="0"/>
            <w:jc w:val="center"/>
            <w:rPr>
              <w:rFonts w:cs="Arial"/>
              <w:b w:val="0"/>
              <w:i w:val="0"/>
              <w:sz w:val="20"/>
              <w:szCs w:val="20"/>
            </w:rPr>
          </w:pPr>
          <w:r w:rsidRPr="00135649">
            <w:rPr>
              <w:rFonts w:cs="Arial"/>
              <w:b w:val="0"/>
              <w:i w:val="0"/>
              <w:sz w:val="20"/>
              <w:szCs w:val="20"/>
            </w:rPr>
            <w:t xml:space="preserve">Page </w:t>
          </w:r>
          <w:r w:rsidRPr="00135649">
            <w:rPr>
              <w:rFonts w:cs="Arial"/>
              <w:b w:val="0"/>
              <w:i w:val="0"/>
              <w:sz w:val="20"/>
              <w:szCs w:val="20"/>
              <w:lang w:val="en-GB" w:eastAsia="en-US"/>
            </w:rPr>
            <w:fldChar w:fldCharType="begin"/>
          </w:r>
          <w:r w:rsidRPr="00135649">
            <w:rPr>
              <w:rFonts w:cs="Arial"/>
              <w:b w:val="0"/>
              <w:i w:val="0"/>
              <w:sz w:val="20"/>
              <w:szCs w:val="20"/>
              <w:lang w:val="en-GB" w:eastAsia="en-US"/>
            </w:rPr>
            <w:instrText xml:space="preserve"> PAGE </w:instrText>
          </w:r>
          <w:r w:rsidRPr="00135649">
            <w:rPr>
              <w:rFonts w:cs="Arial"/>
              <w:b w:val="0"/>
              <w:i w:val="0"/>
              <w:sz w:val="20"/>
              <w:szCs w:val="20"/>
              <w:lang w:val="en-GB" w:eastAsia="en-US"/>
            </w:rPr>
            <w:fldChar w:fldCharType="separate"/>
          </w:r>
          <w:r w:rsidR="009D7F01">
            <w:rPr>
              <w:rFonts w:cs="Arial"/>
              <w:b w:val="0"/>
              <w:i w:val="0"/>
              <w:noProof/>
              <w:sz w:val="20"/>
              <w:szCs w:val="20"/>
              <w:lang w:val="en-GB" w:eastAsia="en-US"/>
            </w:rPr>
            <w:t>2</w:t>
          </w:r>
          <w:r w:rsidRPr="00135649">
            <w:rPr>
              <w:rFonts w:cs="Arial"/>
              <w:b w:val="0"/>
              <w:i w:val="0"/>
              <w:sz w:val="20"/>
              <w:szCs w:val="20"/>
              <w:lang w:val="en-GB" w:eastAsia="en-US"/>
            </w:rPr>
            <w:fldChar w:fldCharType="end"/>
          </w:r>
          <w:r w:rsidRPr="00135649">
            <w:rPr>
              <w:rFonts w:cs="Arial"/>
              <w:b w:val="0"/>
              <w:i w:val="0"/>
              <w:sz w:val="20"/>
              <w:szCs w:val="20"/>
              <w:lang w:val="en-GB" w:eastAsia="en-US"/>
            </w:rPr>
            <w:t>/</w:t>
          </w:r>
          <w:r w:rsidRPr="00135649">
            <w:rPr>
              <w:rFonts w:cs="Arial"/>
              <w:b w:val="0"/>
              <w:i w:val="0"/>
              <w:sz w:val="20"/>
              <w:szCs w:val="20"/>
              <w:lang w:val="en-GB" w:eastAsia="en-US"/>
            </w:rPr>
            <w:fldChar w:fldCharType="begin"/>
          </w:r>
          <w:r w:rsidRPr="00135649">
            <w:rPr>
              <w:rFonts w:cs="Arial"/>
              <w:b w:val="0"/>
              <w:i w:val="0"/>
              <w:sz w:val="20"/>
              <w:szCs w:val="20"/>
              <w:lang w:val="en-GB" w:eastAsia="en-US"/>
            </w:rPr>
            <w:instrText xml:space="preserve"> NUMPAGES </w:instrText>
          </w:r>
          <w:r w:rsidRPr="00135649">
            <w:rPr>
              <w:rFonts w:cs="Arial"/>
              <w:b w:val="0"/>
              <w:i w:val="0"/>
              <w:sz w:val="20"/>
              <w:szCs w:val="20"/>
              <w:lang w:val="en-GB" w:eastAsia="en-US"/>
            </w:rPr>
            <w:fldChar w:fldCharType="separate"/>
          </w:r>
          <w:r w:rsidR="009D7F01">
            <w:rPr>
              <w:rFonts w:cs="Arial"/>
              <w:b w:val="0"/>
              <w:i w:val="0"/>
              <w:noProof/>
              <w:sz w:val="20"/>
              <w:szCs w:val="20"/>
              <w:lang w:val="en-GB" w:eastAsia="en-US"/>
            </w:rPr>
            <w:t>13</w:t>
          </w:r>
          <w:r w:rsidRPr="00135649">
            <w:rPr>
              <w:rFonts w:cs="Arial"/>
              <w:b w:val="0"/>
              <w:i w:val="0"/>
              <w:sz w:val="20"/>
              <w:szCs w:val="20"/>
              <w:lang w:val="en-GB" w:eastAsia="en-US"/>
            </w:rPr>
            <w:fldChar w:fldCharType="end"/>
          </w:r>
        </w:p>
      </w:tc>
    </w:tr>
  </w:tbl>
  <w:p w14:paraId="06C3BAF2" w14:textId="77777777" w:rsidR="00CC5C7F" w:rsidRPr="001505AA" w:rsidRDefault="00CC5C7F" w:rsidP="00BF031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7AD2F0" w14:textId="77777777" w:rsidR="00CB56E2" w:rsidRDefault="00CB56E2">
      <w:r>
        <w:separator/>
      </w:r>
    </w:p>
  </w:footnote>
  <w:footnote w:type="continuationSeparator" w:id="0">
    <w:p w14:paraId="7DD1CD74" w14:textId="77777777" w:rsidR="00CB56E2" w:rsidRDefault="00CB56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3BAD8" w14:textId="77777777" w:rsidR="00CC5C7F" w:rsidRPr="002054DE" w:rsidRDefault="00CC5C7F" w:rsidP="00F408D9">
    <w:pPr>
      <w:pStyle w:val="En-tte"/>
      <w:jc w:val="right"/>
      <w:rPr>
        <w:rFonts w:cs="Arial"/>
        <w:b/>
        <w:sz w:val="20"/>
      </w:rPr>
    </w:pPr>
    <w:r w:rsidRPr="002054DE">
      <w:rPr>
        <w:rFonts w:cs="Arial"/>
        <w:b/>
        <w:sz w:val="20"/>
      </w:rPr>
      <w:t>DOSSIER TECHNIQUE</w:t>
    </w:r>
  </w:p>
  <w:p w14:paraId="06C3BAD9" w14:textId="77777777" w:rsidR="00CC5C7F" w:rsidRPr="00F408D9" w:rsidRDefault="00CC5C7F" w:rsidP="00F408D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3BAE6" w14:textId="77777777" w:rsidR="00CC5C7F" w:rsidRPr="001505AA" w:rsidRDefault="00CC5C7F" w:rsidP="007F7B23">
    <w:pPr>
      <w:pStyle w:val="En-tte"/>
      <w:jc w:val="right"/>
      <w:rPr>
        <w:rFonts w:cs="Arial"/>
        <w:b/>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3BAF3" w14:textId="77777777" w:rsidR="00CC5C7F" w:rsidRPr="002054DE" w:rsidRDefault="00CC5C7F" w:rsidP="005963F0">
    <w:pPr>
      <w:pStyle w:val="En-tte"/>
      <w:jc w:val="right"/>
      <w:rPr>
        <w:rFonts w:cs="Arial"/>
        <w:b/>
        <w:sz w:val="20"/>
      </w:rPr>
    </w:pPr>
    <w:r w:rsidRPr="002054DE">
      <w:rPr>
        <w:rFonts w:cs="Arial"/>
        <w:b/>
        <w:sz w:val="20"/>
      </w:rPr>
      <w:t>DOSSIER TECHNIQUE</w:t>
    </w:r>
  </w:p>
  <w:p w14:paraId="06C3BAF4" w14:textId="77777777" w:rsidR="00CC5C7F" w:rsidRPr="001505AA" w:rsidRDefault="00CC5C7F" w:rsidP="007F7B23">
    <w:pPr>
      <w:pStyle w:val="En-tte"/>
      <w:jc w:val="right"/>
      <w:rPr>
        <w:rFonts w:cs="Arial"/>
        <w:b/>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366B"/>
    <w:multiLevelType w:val="hybridMultilevel"/>
    <w:tmpl w:val="E788E0F0"/>
    <w:lvl w:ilvl="0" w:tplc="040C0019">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02F52A9F"/>
    <w:multiLevelType w:val="multilevel"/>
    <w:tmpl w:val="9BB87D2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2F23A8"/>
    <w:multiLevelType w:val="hybridMultilevel"/>
    <w:tmpl w:val="CB58A106"/>
    <w:lvl w:ilvl="0" w:tplc="040C0019">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05C200EC"/>
    <w:multiLevelType w:val="multilevel"/>
    <w:tmpl w:val="FD985C64"/>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71E2BB2"/>
    <w:multiLevelType w:val="hybridMultilevel"/>
    <w:tmpl w:val="01A214FE"/>
    <w:lvl w:ilvl="0" w:tplc="040C0019">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0C2B0890"/>
    <w:multiLevelType w:val="hybridMultilevel"/>
    <w:tmpl w:val="5B9A7BC4"/>
    <w:lvl w:ilvl="0" w:tplc="040C000F">
      <w:start w:val="1"/>
      <w:numFmt w:val="decimal"/>
      <w:lvlText w:val="%1."/>
      <w:lvlJc w:val="left"/>
      <w:pPr>
        <w:tabs>
          <w:tab w:val="num" w:pos="1440"/>
        </w:tabs>
        <w:ind w:left="1440" w:hanging="360"/>
      </w:pPr>
    </w:lvl>
    <w:lvl w:ilvl="1" w:tplc="040C0019" w:tentative="1">
      <w:start w:val="1"/>
      <w:numFmt w:val="lowerLetter"/>
      <w:lvlText w:val="%2."/>
      <w:lvlJc w:val="left"/>
      <w:pPr>
        <w:tabs>
          <w:tab w:val="num" w:pos="2160"/>
        </w:tabs>
        <w:ind w:left="2160" w:hanging="360"/>
      </w:pPr>
    </w:lvl>
    <w:lvl w:ilvl="2" w:tplc="040C001B" w:tentative="1">
      <w:start w:val="1"/>
      <w:numFmt w:val="lowerRoman"/>
      <w:lvlText w:val="%3."/>
      <w:lvlJc w:val="right"/>
      <w:pPr>
        <w:tabs>
          <w:tab w:val="num" w:pos="2880"/>
        </w:tabs>
        <w:ind w:left="2880" w:hanging="180"/>
      </w:pPr>
    </w:lvl>
    <w:lvl w:ilvl="3" w:tplc="040C000F" w:tentative="1">
      <w:start w:val="1"/>
      <w:numFmt w:val="decimal"/>
      <w:lvlText w:val="%4."/>
      <w:lvlJc w:val="left"/>
      <w:pPr>
        <w:tabs>
          <w:tab w:val="num" w:pos="3600"/>
        </w:tabs>
        <w:ind w:left="3600" w:hanging="360"/>
      </w:pPr>
    </w:lvl>
    <w:lvl w:ilvl="4" w:tplc="040C0019" w:tentative="1">
      <w:start w:val="1"/>
      <w:numFmt w:val="lowerLetter"/>
      <w:lvlText w:val="%5."/>
      <w:lvlJc w:val="left"/>
      <w:pPr>
        <w:tabs>
          <w:tab w:val="num" w:pos="4320"/>
        </w:tabs>
        <w:ind w:left="4320" w:hanging="360"/>
      </w:pPr>
    </w:lvl>
    <w:lvl w:ilvl="5" w:tplc="040C001B" w:tentative="1">
      <w:start w:val="1"/>
      <w:numFmt w:val="lowerRoman"/>
      <w:lvlText w:val="%6."/>
      <w:lvlJc w:val="right"/>
      <w:pPr>
        <w:tabs>
          <w:tab w:val="num" w:pos="5040"/>
        </w:tabs>
        <w:ind w:left="5040" w:hanging="180"/>
      </w:pPr>
    </w:lvl>
    <w:lvl w:ilvl="6" w:tplc="040C000F" w:tentative="1">
      <w:start w:val="1"/>
      <w:numFmt w:val="decimal"/>
      <w:lvlText w:val="%7."/>
      <w:lvlJc w:val="left"/>
      <w:pPr>
        <w:tabs>
          <w:tab w:val="num" w:pos="5760"/>
        </w:tabs>
        <w:ind w:left="5760" w:hanging="360"/>
      </w:pPr>
    </w:lvl>
    <w:lvl w:ilvl="7" w:tplc="040C0019" w:tentative="1">
      <w:start w:val="1"/>
      <w:numFmt w:val="lowerLetter"/>
      <w:lvlText w:val="%8."/>
      <w:lvlJc w:val="left"/>
      <w:pPr>
        <w:tabs>
          <w:tab w:val="num" w:pos="6480"/>
        </w:tabs>
        <w:ind w:left="6480" w:hanging="360"/>
      </w:pPr>
    </w:lvl>
    <w:lvl w:ilvl="8" w:tplc="040C001B" w:tentative="1">
      <w:start w:val="1"/>
      <w:numFmt w:val="lowerRoman"/>
      <w:lvlText w:val="%9."/>
      <w:lvlJc w:val="right"/>
      <w:pPr>
        <w:tabs>
          <w:tab w:val="num" w:pos="7200"/>
        </w:tabs>
        <w:ind w:left="7200" w:hanging="180"/>
      </w:pPr>
    </w:lvl>
  </w:abstractNum>
  <w:abstractNum w:abstractNumId="6" w15:restartNumberingAfterBreak="0">
    <w:nsid w:val="0D484094"/>
    <w:multiLevelType w:val="hybridMultilevel"/>
    <w:tmpl w:val="842E788A"/>
    <w:lvl w:ilvl="0" w:tplc="040C0019">
      <w:start w:val="1"/>
      <w:numFmt w:val="lowerLetter"/>
      <w:lvlText w:val="%1."/>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BE58CA"/>
    <w:multiLevelType w:val="hybridMultilevel"/>
    <w:tmpl w:val="3CA6FF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A67813"/>
    <w:multiLevelType w:val="hybridMultilevel"/>
    <w:tmpl w:val="9BB87D2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4D44C8"/>
    <w:multiLevelType w:val="hybridMultilevel"/>
    <w:tmpl w:val="5DDEA68C"/>
    <w:lvl w:ilvl="0" w:tplc="040C000F">
      <w:start w:val="1"/>
      <w:numFmt w:val="decimal"/>
      <w:lvlText w:val="%1."/>
      <w:lvlJc w:val="left"/>
      <w:pPr>
        <w:tabs>
          <w:tab w:val="num" w:pos="1440"/>
        </w:tabs>
        <w:ind w:left="1440" w:hanging="360"/>
      </w:pPr>
    </w:lvl>
    <w:lvl w:ilvl="1" w:tplc="EB3AD548">
      <w:numFmt w:val="bullet"/>
      <w:lvlText w:val="-"/>
      <w:lvlJc w:val="left"/>
      <w:pPr>
        <w:tabs>
          <w:tab w:val="num" w:pos="2160"/>
        </w:tabs>
        <w:ind w:left="2160" w:hanging="360"/>
      </w:pPr>
      <w:rPr>
        <w:rFonts w:ascii="Arial" w:eastAsia="Times New Roman" w:hAnsi="Arial" w:cs="Arial" w:hint="default"/>
      </w:rPr>
    </w:lvl>
    <w:lvl w:ilvl="2" w:tplc="040C001B" w:tentative="1">
      <w:start w:val="1"/>
      <w:numFmt w:val="lowerRoman"/>
      <w:lvlText w:val="%3."/>
      <w:lvlJc w:val="right"/>
      <w:pPr>
        <w:tabs>
          <w:tab w:val="num" w:pos="2880"/>
        </w:tabs>
        <w:ind w:left="2880" w:hanging="180"/>
      </w:pPr>
    </w:lvl>
    <w:lvl w:ilvl="3" w:tplc="040C000F" w:tentative="1">
      <w:start w:val="1"/>
      <w:numFmt w:val="decimal"/>
      <w:lvlText w:val="%4."/>
      <w:lvlJc w:val="left"/>
      <w:pPr>
        <w:tabs>
          <w:tab w:val="num" w:pos="3600"/>
        </w:tabs>
        <w:ind w:left="3600" w:hanging="360"/>
      </w:pPr>
    </w:lvl>
    <w:lvl w:ilvl="4" w:tplc="040C0019" w:tentative="1">
      <w:start w:val="1"/>
      <w:numFmt w:val="lowerLetter"/>
      <w:lvlText w:val="%5."/>
      <w:lvlJc w:val="left"/>
      <w:pPr>
        <w:tabs>
          <w:tab w:val="num" w:pos="4320"/>
        </w:tabs>
        <w:ind w:left="4320" w:hanging="360"/>
      </w:pPr>
    </w:lvl>
    <w:lvl w:ilvl="5" w:tplc="040C001B" w:tentative="1">
      <w:start w:val="1"/>
      <w:numFmt w:val="lowerRoman"/>
      <w:lvlText w:val="%6."/>
      <w:lvlJc w:val="right"/>
      <w:pPr>
        <w:tabs>
          <w:tab w:val="num" w:pos="5040"/>
        </w:tabs>
        <w:ind w:left="5040" w:hanging="180"/>
      </w:pPr>
    </w:lvl>
    <w:lvl w:ilvl="6" w:tplc="040C000F" w:tentative="1">
      <w:start w:val="1"/>
      <w:numFmt w:val="decimal"/>
      <w:lvlText w:val="%7."/>
      <w:lvlJc w:val="left"/>
      <w:pPr>
        <w:tabs>
          <w:tab w:val="num" w:pos="5760"/>
        </w:tabs>
        <w:ind w:left="5760" w:hanging="360"/>
      </w:pPr>
    </w:lvl>
    <w:lvl w:ilvl="7" w:tplc="040C0019" w:tentative="1">
      <w:start w:val="1"/>
      <w:numFmt w:val="lowerLetter"/>
      <w:lvlText w:val="%8."/>
      <w:lvlJc w:val="left"/>
      <w:pPr>
        <w:tabs>
          <w:tab w:val="num" w:pos="6480"/>
        </w:tabs>
        <w:ind w:left="6480" w:hanging="360"/>
      </w:pPr>
    </w:lvl>
    <w:lvl w:ilvl="8" w:tplc="040C001B" w:tentative="1">
      <w:start w:val="1"/>
      <w:numFmt w:val="lowerRoman"/>
      <w:lvlText w:val="%9."/>
      <w:lvlJc w:val="right"/>
      <w:pPr>
        <w:tabs>
          <w:tab w:val="num" w:pos="7200"/>
        </w:tabs>
        <w:ind w:left="7200" w:hanging="180"/>
      </w:pPr>
    </w:lvl>
  </w:abstractNum>
  <w:abstractNum w:abstractNumId="10" w15:restartNumberingAfterBreak="0">
    <w:nsid w:val="1A6F5C4E"/>
    <w:multiLevelType w:val="hybridMultilevel"/>
    <w:tmpl w:val="B874E7B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8936A1"/>
    <w:multiLevelType w:val="hybridMultilevel"/>
    <w:tmpl w:val="7F242868"/>
    <w:lvl w:ilvl="0" w:tplc="2ABE2B9A">
      <w:start w:val="2"/>
      <w:numFmt w:val="decimal"/>
      <w:lvlText w:val="%1."/>
      <w:lvlJc w:val="left"/>
      <w:pPr>
        <w:tabs>
          <w:tab w:val="num" w:pos="750"/>
        </w:tabs>
        <w:ind w:left="750" w:hanging="390"/>
      </w:pPr>
      <w:rPr>
        <w:rFonts w:hint="default"/>
        <w:u w:val="non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C260880"/>
    <w:multiLevelType w:val="hybridMultilevel"/>
    <w:tmpl w:val="A7BAFF7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910108"/>
    <w:multiLevelType w:val="hybridMultilevel"/>
    <w:tmpl w:val="BEDCA1D8"/>
    <w:lvl w:ilvl="0" w:tplc="2ABE2B9A">
      <w:start w:val="2"/>
      <w:numFmt w:val="decimal"/>
      <w:lvlText w:val="%1."/>
      <w:lvlJc w:val="left"/>
      <w:pPr>
        <w:tabs>
          <w:tab w:val="num" w:pos="750"/>
        </w:tabs>
        <w:ind w:left="750" w:hanging="390"/>
      </w:pPr>
      <w:rPr>
        <w:rFonts w:hint="default"/>
      </w:rPr>
    </w:lvl>
    <w:lvl w:ilvl="1" w:tplc="2ABE2B9A">
      <w:start w:val="2"/>
      <w:numFmt w:val="decimal"/>
      <w:lvlText w:val="%2."/>
      <w:lvlJc w:val="left"/>
      <w:pPr>
        <w:tabs>
          <w:tab w:val="num" w:pos="750"/>
        </w:tabs>
        <w:ind w:left="750" w:hanging="39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2603014D"/>
    <w:multiLevelType w:val="hybridMultilevel"/>
    <w:tmpl w:val="16285428"/>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226F7E"/>
    <w:multiLevelType w:val="hybridMultilevel"/>
    <w:tmpl w:val="2934348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8B18B6"/>
    <w:multiLevelType w:val="hybridMultilevel"/>
    <w:tmpl w:val="4C90C46A"/>
    <w:lvl w:ilvl="0" w:tplc="040C000F">
      <w:start w:val="1"/>
      <w:numFmt w:val="decimal"/>
      <w:lvlText w:val="%1."/>
      <w:lvlJc w:val="left"/>
      <w:pPr>
        <w:tabs>
          <w:tab w:val="num" w:pos="1004"/>
        </w:tabs>
        <w:ind w:left="1004" w:hanging="360"/>
      </w:p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17" w15:restartNumberingAfterBreak="0">
    <w:nsid w:val="30A67EE1"/>
    <w:multiLevelType w:val="hybridMultilevel"/>
    <w:tmpl w:val="CA6E5BCC"/>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CB6549"/>
    <w:multiLevelType w:val="hybridMultilevel"/>
    <w:tmpl w:val="EB0826F2"/>
    <w:lvl w:ilvl="0" w:tplc="040C000B">
      <w:start w:val="1"/>
      <w:numFmt w:val="bullet"/>
      <w:lvlText w:val=""/>
      <w:lvlJc w:val="left"/>
      <w:pPr>
        <w:tabs>
          <w:tab w:val="num" w:pos="720"/>
        </w:tabs>
        <w:ind w:left="720" w:hanging="360"/>
      </w:pPr>
      <w:rPr>
        <w:rFonts w:ascii="Wingdings" w:hAnsi="Wingdings" w:hint="default"/>
      </w:rPr>
    </w:lvl>
    <w:lvl w:ilvl="1" w:tplc="040C000F">
      <w:start w:val="1"/>
      <w:numFmt w:val="decimal"/>
      <w:lvlText w:val="%2."/>
      <w:lvlJc w:val="left"/>
      <w:pPr>
        <w:tabs>
          <w:tab w:val="num" w:pos="1440"/>
        </w:tabs>
        <w:ind w:left="1440" w:hanging="360"/>
      </w:pPr>
      <w:rPr>
        <w:rFonts w:hint="default"/>
      </w:rPr>
    </w:lvl>
    <w:lvl w:ilvl="2" w:tplc="41AE41D8">
      <w:start w:val="2"/>
      <w:numFmt w:val="decimal"/>
      <w:lvlText w:val="%3"/>
      <w:lvlJc w:val="left"/>
      <w:pPr>
        <w:tabs>
          <w:tab w:val="num" w:pos="2160"/>
        </w:tabs>
        <w:ind w:left="2160" w:hanging="360"/>
      </w:pPr>
      <w:rPr>
        <w:rFonts w:hint="default"/>
      </w:rPr>
    </w:lvl>
    <w:lvl w:ilvl="3" w:tplc="602E2C9C">
      <w:numFmt w:val="bullet"/>
      <w:lvlText w:val="-"/>
      <w:lvlJc w:val="left"/>
      <w:pPr>
        <w:tabs>
          <w:tab w:val="num" w:pos="2880"/>
        </w:tabs>
        <w:ind w:left="2880" w:hanging="360"/>
      </w:pPr>
      <w:rPr>
        <w:rFonts w:ascii="Arial" w:eastAsia="Times New Roman" w:hAnsi="Arial" w:cs="Aria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6258A6"/>
    <w:multiLevelType w:val="multilevel"/>
    <w:tmpl w:val="1628542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6629A2"/>
    <w:multiLevelType w:val="hybridMultilevel"/>
    <w:tmpl w:val="A80A343E"/>
    <w:lvl w:ilvl="0" w:tplc="A3EC2634">
      <w:start w:val="1"/>
      <w:numFmt w:val="decimal"/>
      <w:lvlText w:val="%1."/>
      <w:lvlJc w:val="left"/>
      <w:pPr>
        <w:tabs>
          <w:tab w:val="num" w:pos="644"/>
        </w:tabs>
        <w:ind w:left="644" w:hanging="360"/>
      </w:pPr>
      <w:rPr>
        <w:b/>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21" w15:restartNumberingAfterBreak="0">
    <w:nsid w:val="3D9118DB"/>
    <w:multiLevelType w:val="hybridMultilevel"/>
    <w:tmpl w:val="A19A05B8"/>
    <w:lvl w:ilvl="0" w:tplc="040C000F">
      <w:start w:val="1"/>
      <w:numFmt w:val="decimal"/>
      <w:lvlText w:val="%1."/>
      <w:lvlJc w:val="left"/>
      <w:pPr>
        <w:tabs>
          <w:tab w:val="num" w:pos="1440"/>
        </w:tabs>
        <w:ind w:left="1440" w:hanging="360"/>
      </w:pPr>
    </w:lvl>
    <w:lvl w:ilvl="1" w:tplc="040C0019" w:tentative="1">
      <w:start w:val="1"/>
      <w:numFmt w:val="lowerLetter"/>
      <w:lvlText w:val="%2."/>
      <w:lvlJc w:val="left"/>
      <w:pPr>
        <w:tabs>
          <w:tab w:val="num" w:pos="2160"/>
        </w:tabs>
        <w:ind w:left="2160" w:hanging="360"/>
      </w:pPr>
    </w:lvl>
    <w:lvl w:ilvl="2" w:tplc="040C001B" w:tentative="1">
      <w:start w:val="1"/>
      <w:numFmt w:val="lowerRoman"/>
      <w:lvlText w:val="%3."/>
      <w:lvlJc w:val="right"/>
      <w:pPr>
        <w:tabs>
          <w:tab w:val="num" w:pos="2880"/>
        </w:tabs>
        <w:ind w:left="2880" w:hanging="180"/>
      </w:pPr>
    </w:lvl>
    <w:lvl w:ilvl="3" w:tplc="040C000F" w:tentative="1">
      <w:start w:val="1"/>
      <w:numFmt w:val="decimal"/>
      <w:lvlText w:val="%4."/>
      <w:lvlJc w:val="left"/>
      <w:pPr>
        <w:tabs>
          <w:tab w:val="num" w:pos="3600"/>
        </w:tabs>
        <w:ind w:left="3600" w:hanging="360"/>
      </w:pPr>
    </w:lvl>
    <w:lvl w:ilvl="4" w:tplc="040C0019" w:tentative="1">
      <w:start w:val="1"/>
      <w:numFmt w:val="lowerLetter"/>
      <w:lvlText w:val="%5."/>
      <w:lvlJc w:val="left"/>
      <w:pPr>
        <w:tabs>
          <w:tab w:val="num" w:pos="4320"/>
        </w:tabs>
        <w:ind w:left="4320" w:hanging="360"/>
      </w:pPr>
    </w:lvl>
    <w:lvl w:ilvl="5" w:tplc="040C001B" w:tentative="1">
      <w:start w:val="1"/>
      <w:numFmt w:val="lowerRoman"/>
      <w:lvlText w:val="%6."/>
      <w:lvlJc w:val="right"/>
      <w:pPr>
        <w:tabs>
          <w:tab w:val="num" w:pos="5040"/>
        </w:tabs>
        <w:ind w:left="5040" w:hanging="180"/>
      </w:pPr>
    </w:lvl>
    <w:lvl w:ilvl="6" w:tplc="040C000F" w:tentative="1">
      <w:start w:val="1"/>
      <w:numFmt w:val="decimal"/>
      <w:lvlText w:val="%7."/>
      <w:lvlJc w:val="left"/>
      <w:pPr>
        <w:tabs>
          <w:tab w:val="num" w:pos="5760"/>
        </w:tabs>
        <w:ind w:left="5760" w:hanging="360"/>
      </w:pPr>
    </w:lvl>
    <w:lvl w:ilvl="7" w:tplc="040C0019" w:tentative="1">
      <w:start w:val="1"/>
      <w:numFmt w:val="lowerLetter"/>
      <w:lvlText w:val="%8."/>
      <w:lvlJc w:val="left"/>
      <w:pPr>
        <w:tabs>
          <w:tab w:val="num" w:pos="6480"/>
        </w:tabs>
        <w:ind w:left="6480" w:hanging="360"/>
      </w:pPr>
    </w:lvl>
    <w:lvl w:ilvl="8" w:tplc="040C001B" w:tentative="1">
      <w:start w:val="1"/>
      <w:numFmt w:val="lowerRoman"/>
      <w:lvlText w:val="%9."/>
      <w:lvlJc w:val="right"/>
      <w:pPr>
        <w:tabs>
          <w:tab w:val="num" w:pos="7200"/>
        </w:tabs>
        <w:ind w:left="7200" w:hanging="180"/>
      </w:pPr>
    </w:lvl>
  </w:abstractNum>
  <w:abstractNum w:abstractNumId="22" w15:restartNumberingAfterBreak="0">
    <w:nsid w:val="3E422815"/>
    <w:multiLevelType w:val="hybridMultilevel"/>
    <w:tmpl w:val="D7A45D7E"/>
    <w:lvl w:ilvl="0" w:tplc="040C0019">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15:restartNumberingAfterBreak="0">
    <w:nsid w:val="41F106FE"/>
    <w:multiLevelType w:val="hybridMultilevel"/>
    <w:tmpl w:val="CD1C6072"/>
    <w:lvl w:ilvl="0" w:tplc="040C0001">
      <w:start w:val="1"/>
      <w:numFmt w:val="bullet"/>
      <w:lvlText w:val=""/>
      <w:lvlJc w:val="left"/>
      <w:pPr>
        <w:tabs>
          <w:tab w:val="num" w:pos="720"/>
        </w:tabs>
        <w:ind w:left="720" w:hanging="360"/>
      </w:pPr>
      <w:rPr>
        <w:rFonts w:ascii="Symbol" w:hAnsi="Symbol"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43CD4EA5"/>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1BA1CDA"/>
    <w:multiLevelType w:val="hybridMultilevel"/>
    <w:tmpl w:val="401AB4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1D34B8B"/>
    <w:multiLevelType w:val="hybridMultilevel"/>
    <w:tmpl w:val="B7722D9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7" w15:restartNumberingAfterBreak="0">
    <w:nsid w:val="536522F7"/>
    <w:multiLevelType w:val="hybridMultilevel"/>
    <w:tmpl w:val="F49460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57B0E35"/>
    <w:multiLevelType w:val="hybridMultilevel"/>
    <w:tmpl w:val="72629FD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5D51CD6"/>
    <w:multiLevelType w:val="hybridMultilevel"/>
    <w:tmpl w:val="FD985C64"/>
    <w:lvl w:ilvl="0" w:tplc="040C0019">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 w15:restartNumberingAfterBreak="0">
    <w:nsid w:val="59E04059"/>
    <w:multiLevelType w:val="hybridMultilevel"/>
    <w:tmpl w:val="A090550E"/>
    <w:lvl w:ilvl="0" w:tplc="15748B9E">
      <w:start w:val="1"/>
      <w:numFmt w:val="decimal"/>
      <w:pStyle w:val="Titre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E301F7B"/>
    <w:multiLevelType w:val="hybridMultilevel"/>
    <w:tmpl w:val="B634680C"/>
    <w:lvl w:ilvl="0" w:tplc="040C000F">
      <w:start w:val="1"/>
      <w:numFmt w:val="decimal"/>
      <w:lvlText w:val="%1."/>
      <w:lvlJc w:val="left"/>
      <w:pPr>
        <w:tabs>
          <w:tab w:val="num" w:pos="1004"/>
        </w:tabs>
        <w:ind w:left="1004" w:hanging="360"/>
      </w:p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32" w15:restartNumberingAfterBreak="0">
    <w:nsid w:val="64653171"/>
    <w:multiLevelType w:val="hybridMultilevel"/>
    <w:tmpl w:val="E0C0D72C"/>
    <w:lvl w:ilvl="0" w:tplc="90E4040E">
      <w:start w:val="5"/>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53976F3"/>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57E4C7D"/>
    <w:multiLevelType w:val="hybridMultilevel"/>
    <w:tmpl w:val="48BCD1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BCD7719"/>
    <w:multiLevelType w:val="hybridMultilevel"/>
    <w:tmpl w:val="8B1A0AAE"/>
    <w:lvl w:ilvl="0" w:tplc="040C0019">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6" w15:restartNumberingAfterBreak="0">
    <w:nsid w:val="6BD50F08"/>
    <w:multiLevelType w:val="hybridMultilevel"/>
    <w:tmpl w:val="CFDA74F0"/>
    <w:lvl w:ilvl="0" w:tplc="040C0019">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15:restartNumberingAfterBreak="0">
    <w:nsid w:val="6E10330C"/>
    <w:multiLevelType w:val="hybridMultilevel"/>
    <w:tmpl w:val="FF889E04"/>
    <w:lvl w:ilvl="0" w:tplc="040C000F">
      <w:start w:val="1"/>
      <w:numFmt w:val="decimal"/>
      <w:lvlText w:val="%1."/>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41B7EED"/>
    <w:multiLevelType w:val="hybridMultilevel"/>
    <w:tmpl w:val="345E819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B106EDF"/>
    <w:multiLevelType w:val="hybridMultilevel"/>
    <w:tmpl w:val="1988B48C"/>
    <w:lvl w:ilvl="0" w:tplc="B9100C0A">
      <w:numFmt w:val="bullet"/>
      <w:lvlText w:val="-"/>
      <w:lvlJc w:val="left"/>
      <w:pPr>
        <w:tabs>
          <w:tab w:val="num" w:pos="420"/>
        </w:tabs>
        <w:ind w:left="420" w:hanging="360"/>
      </w:pPr>
      <w:rPr>
        <w:rFonts w:ascii="Arial" w:eastAsia="Times New Roman" w:hAnsi="Arial" w:cs="Arial" w:hint="default"/>
      </w:rPr>
    </w:lvl>
    <w:lvl w:ilvl="1" w:tplc="040C0003" w:tentative="1">
      <w:start w:val="1"/>
      <w:numFmt w:val="bullet"/>
      <w:lvlText w:val="o"/>
      <w:lvlJc w:val="left"/>
      <w:pPr>
        <w:tabs>
          <w:tab w:val="num" w:pos="1140"/>
        </w:tabs>
        <w:ind w:left="1140" w:hanging="360"/>
      </w:pPr>
      <w:rPr>
        <w:rFonts w:ascii="Courier New" w:hAnsi="Courier New" w:cs="Courier New" w:hint="default"/>
      </w:rPr>
    </w:lvl>
    <w:lvl w:ilvl="2" w:tplc="040C0005" w:tentative="1">
      <w:start w:val="1"/>
      <w:numFmt w:val="bullet"/>
      <w:lvlText w:val=""/>
      <w:lvlJc w:val="left"/>
      <w:pPr>
        <w:tabs>
          <w:tab w:val="num" w:pos="1860"/>
        </w:tabs>
        <w:ind w:left="1860" w:hanging="360"/>
      </w:pPr>
      <w:rPr>
        <w:rFonts w:ascii="Wingdings" w:hAnsi="Wingdings" w:hint="default"/>
      </w:rPr>
    </w:lvl>
    <w:lvl w:ilvl="3" w:tplc="040C0001" w:tentative="1">
      <w:start w:val="1"/>
      <w:numFmt w:val="bullet"/>
      <w:lvlText w:val=""/>
      <w:lvlJc w:val="left"/>
      <w:pPr>
        <w:tabs>
          <w:tab w:val="num" w:pos="2580"/>
        </w:tabs>
        <w:ind w:left="2580" w:hanging="360"/>
      </w:pPr>
      <w:rPr>
        <w:rFonts w:ascii="Symbol" w:hAnsi="Symbol" w:hint="default"/>
      </w:rPr>
    </w:lvl>
    <w:lvl w:ilvl="4" w:tplc="040C0003" w:tentative="1">
      <w:start w:val="1"/>
      <w:numFmt w:val="bullet"/>
      <w:lvlText w:val="o"/>
      <w:lvlJc w:val="left"/>
      <w:pPr>
        <w:tabs>
          <w:tab w:val="num" w:pos="3300"/>
        </w:tabs>
        <w:ind w:left="3300" w:hanging="360"/>
      </w:pPr>
      <w:rPr>
        <w:rFonts w:ascii="Courier New" w:hAnsi="Courier New" w:cs="Courier New" w:hint="default"/>
      </w:rPr>
    </w:lvl>
    <w:lvl w:ilvl="5" w:tplc="040C0005" w:tentative="1">
      <w:start w:val="1"/>
      <w:numFmt w:val="bullet"/>
      <w:lvlText w:val=""/>
      <w:lvlJc w:val="left"/>
      <w:pPr>
        <w:tabs>
          <w:tab w:val="num" w:pos="4020"/>
        </w:tabs>
        <w:ind w:left="4020" w:hanging="360"/>
      </w:pPr>
      <w:rPr>
        <w:rFonts w:ascii="Wingdings" w:hAnsi="Wingdings" w:hint="default"/>
      </w:rPr>
    </w:lvl>
    <w:lvl w:ilvl="6" w:tplc="040C0001" w:tentative="1">
      <w:start w:val="1"/>
      <w:numFmt w:val="bullet"/>
      <w:lvlText w:val=""/>
      <w:lvlJc w:val="left"/>
      <w:pPr>
        <w:tabs>
          <w:tab w:val="num" w:pos="4740"/>
        </w:tabs>
        <w:ind w:left="4740" w:hanging="360"/>
      </w:pPr>
      <w:rPr>
        <w:rFonts w:ascii="Symbol" w:hAnsi="Symbol" w:hint="default"/>
      </w:rPr>
    </w:lvl>
    <w:lvl w:ilvl="7" w:tplc="040C0003" w:tentative="1">
      <w:start w:val="1"/>
      <w:numFmt w:val="bullet"/>
      <w:lvlText w:val="o"/>
      <w:lvlJc w:val="left"/>
      <w:pPr>
        <w:tabs>
          <w:tab w:val="num" w:pos="5460"/>
        </w:tabs>
        <w:ind w:left="5460" w:hanging="360"/>
      </w:pPr>
      <w:rPr>
        <w:rFonts w:ascii="Courier New" w:hAnsi="Courier New" w:cs="Courier New" w:hint="default"/>
      </w:rPr>
    </w:lvl>
    <w:lvl w:ilvl="8" w:tplc="040C0005" w:tentative="1">
      <w:start w:val="1"/>
      <w:numFmt w:val="bullet"/>
      <w:lvlText w:val=""/>
      <w:lvlJc w:val="left"/>
      <w:pPr>
        <w:tabs>
          <w:tab w:val="num" w:pos="6180"/>
        </w:tabs>
        <w:ind w:left="6180" w:hanging="360"/>
      </w:pPr>
      <w:rPr>
        <w:rFonts w:ascii="Wingdings" w:hAnsi="Wingdings" w:hint="default"/>
      </w:rPr>
    </w:lvl>
  </w:abstractNum>
  <w:abstractNum w:abstractNumId="40" w15:restartNumberingAfterBreak="0">
    <w:nsid w:val="7DBD0F79"/>
    <w:multiLevelType w:val="hybridMultilevel"/>
    <w:tmpl w:val="37203BE8"/>
    <w:lvl w:ilvl="0" w:tplc="040C000D">
      <w:start w:val="1"/>
      <w:numFmt w:val="bullet"/>
      <w:lvlText w:val=""/>
      <w:lvlJc w:val="left"/>
      <w:pPr>
        <w:tabs>
          <w:tab w:val="num" w:pos="720"/>
        </w:tabs>
        <w:ind w:left="720" w:hanging="360"/>
      </w:pPr>
      <w:rPr>
        <w:rFonts w:ascii="Wingdings" w:hAnsi="Wingding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7"/>
  </w:num>
  <w:num w:numId="2">
    <w:abstractNumId w:val="12"/>
  </w:num>
  <w:num w:numId="3">
    <w:abstractNumId w:val="38"/>
  </w:num>
  <w:num w:numId="4">
    <w:abstractNumId w:val="8"/>
  </w:num>
  <w:num w:numId="5">
    <w:abstractNumId w:val="13"/>
  </w:num>
  <w:num w:numId="6">
    <w:abstractNumId w:val="15"/>
  </w:num>
  <w:num w:numId="7">
    <w:abstractNumId w:val="11"/>
  </w:num>
  <w:num w:numId="8">
    <w:abstractNumId w:val="6"/>
  </w:num>
  <w:num w:numId="9">
    <w:abstractNumId w:val="35"/>
  </w:num>
  <w:num w:numId="10">
    <w:abstractNumId w:val="2"/>
  </w:num>
  <w:num w:numId="11">
    <w:abstractNumId w:val="0"/>
  </w:num>
  <w:num w:numId="12">
    <w:abstractNumId w:val="36"/>
  </w:num>
  <w:num w:numId="13">
    <w:abstractNumId w:val="23"/>
  </w:num>
  <w:num w:numId="14">
    <w:abstractNumId w:val="22"/>
  </w:num>
  <w:num w:numId="15">
    <w:abstractNumId w:val="4"/>
  </w:num>
  <w:num w:numId="16">
    <w:abstractNumId w:val="29"/>
  </w:num>
  <w:num w:numId="17">
    <w:abstractNumId w:val="3"/>
  </w:num>
  <w:num w:numId="18">
    <w:abstractNumId w:val="40"/>
  </w:num>
  <w:num w:numId="19">
    <w:abstractNumId w:val="1"/>
  </w:num>
  <w:num w:numId="20">
    <w:abstractNumId w:val="28"/>
  </w:num>
  <w:num w:numId="21">
    <w:abstractNumId w:val="17"/>
  </w:num>
  <w:num w:numId="22">
    <w:abstractNumId w:val="14"/>
  </w:num>
  <w:num w:numId="23">
    <w:abstractNumId w:val="19"/>
  </w:num>
  <w:num w:numId="24">
    <w:abstractNumId w:val="18"/>
  </w:num>
  <w:num w:numId="25">
    <w:abstractNumId w:val="37"/>
  </w:num>
  <w:num w:numId="26">
    <w:abstractNumId w:val="5"/>
  </w:num>
  <w:num w:numId="27">
    <w:abstractNumId w:val="21"/>
  </w:num>
  <w:num w:numId="28">
    <w:abstractNumId w:val="16"/>
  </w:num>
  <w:num w:numId="29">
    <w:abstractNumId w:val="31"/>
  </w:num>
  <w:num w:numId="30">
    <w:abstractNumId w:val="9"/>
  </w:num>
  <w:num w:numId="31">
    <w:abstractNumId w:val="10"/>
  </w:num>
  <w:num w:numId="32">
    <w:abstractNumId w:val="24"/>
  </w:num>
  <w:num w:numId="33">
    <w:abstractNumId w:val="33"/>
  </w:num>
  <w:num w:numId="34">
    <w:abstractNumId w:val="39"/>
  </w:num>
  <w:num w:numId="35">
    <w:abstractNumId w:val="20"/>
  </w:num>
  <w:num w:numId="36">
    <w:abstractNumId w:val="32"/>
  </w:num>
  <w:num w:numId="37">
    <w:abstractNumId w:val="30"/>
  </w:num>
  <w:num w:numId="38">
    <w:abstractNumId w:val="25"/>
  </w:num>
  <w:num w:numId="39">
    <w:abstractNumId w:val="26"/>
  </w:num>
  <w:num w:numId="40">
    <w:abstractNumId w:val="34"/>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6" w:nlCheck="1" w:checkStyle="0"/>
  <w:activeWritingStyle w:appName="MSWord" w:lang="en-GB" w:vendorID="64" w:dllVersion="6" w:nlCheck="1" w:checkStyle="1"/>
  <w:activeWritingStyle w:appName="MSWord" w:lang="fr-FR" w:vendorID="64" w:dllVersion="4096" w:nlCheck="1" w:checkStyle="0"/>
  <w:activeWritingStyle w:appName="MSWord" w:lang="fr-FR" w:vendorID="64" w:dllVersion="0" w:nlCheck="1" w:checkStyle="0"/>
  <w:activeWritingStyle w:appName="MSWord" w:lang="fr-FR"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81"/>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ACB"/>
    <w:rsid w:val="00000D95"/>
    <w:rsid w:val="00002757"/>
    <w:rsid w:val="00007223"/>
    <w:rsid w:val="0001658F"/>
    <w:rsid w:val="000209C2"/>
    <w:rsid w:val="00021678"/>
    <w:rsid w:val="00025D68"/>
    <w:rsid w:val="00031961"/>
    <w:rsid w:val="000326C0"/>
    <w:rsid w:val="000421A0"/>
    <w:rsid w:val="00054435"/>
    <w:rsid w:val="000605D6"/>
    <w:rsid w:val="00064B55"/>
    <w:rsid w:val="0006504B"/>
    <w:rsid w:val="0007241E"/>
    <w:rsid w:val="00075934"/>
    <w:rsid w:val="0007692A"/>
    <w:rsid w:val="000862DE"/>
    <w:rsid w:val="00093529"/>
    <w:rsid w:val="000945B9"/>
    <w:rsid w:val="00095D2A"/>
    <w:rsid w:val="000D0F08"/>
    <w:rsid w:val="000D1448"/>
    <w:rsid w:val="000D1820"/>
    <w:rsid w:val="000E12CB"/>
    <w:rsid w:val="000F4FDA"/>
    <w:rsid w:val="000F5B4E"/>
    <w:rsid w:val="00104114"/>
    <w:rsid w:val="00111929"/>
    <w:rsid w:val="001227E4"/>
    <w:rsid w:val="001310AC"/>
    <w:rsid w:val="00132088"/>
    <w:rsid w:val="00135649"/>
    <w:rsid w:val="001379B8"/>
    <w:rsid w:val="00141425"/>
    <w:rsid w:val="001505AA"/>
    <w:rsid w:val="001510CE"/>
    <w:rsid w:val="0016046D"/>
    <w:rsid w:val="0016234C"/>
    <w:rsid w:val="001630BA"/>
    <w:rsid w:val="0016467A"/>
    <w:rsid w:val="00187C68"/>
    <w:rsid w:val="00192BCE"/>
    <w:rsid w:val="001A03C0"/>
    <w:rsid w:val="001A7FBB"/>
    <w:rsid w:val="001B077A"/>
    <w:rsid w:val="001C242F"/>
    <w:rsid w:val="001C48B4"/>
    <w:rsid w:val="001C4B5A"/>
    <w:rsid w:val="001E66DA"/>
    <w:rsid w:val="001E677F"/>
    <w:rsid w:val="001F65DF"/>
    <w:rsid w:val="00201B8D"/>
    <w:rsid w:val="002054DE"/>
    <w:rsid w:val="00206658"/>
    <w:rsid w:val="00211737"/>
    <w:rsid w:val="002152C4"/>
    <w:rsid w:val="00215A4E"/>
    <w:rsid w:val="002226B3"/>
    <w:rsid w:val="00222855"/>
    <w:rsid w:val="00227BAD"/>
    <w:rsid w:val="00233140"/>
    <w:rsid w:val="002362B9"/>
    <w:rsid w:val="002439D9"/>
    <w:rsid w:val="0025426D"/>
    <w:rsid w:val="00254E9E"/>
    <w:rsid w:val="00260489"/>
    <w:rsid w:val="00262C76"/>
    <w:rsid w:val="00266054"/>
    <w:rsid w:val="002677F4"/>
    <w:rsid w:val="00290518"/>
    <w:rsid w:val="002953D9"/>
    <w:rsid w:val="002956AC"/>
    <w:rsid w:val="002C1C03"/>
    <w:rsid w:val="00300224"/>
    <w:rsid w:val="00300452"/>
    <w:rsid w:val="0033168C"/>
    <w:rsid w:val="003413E1"/>
    <w:rsid w:val="00342880"/>
    <w:rsid w:val="00343686"/>
    <w:rsid w:val="00351B2C"/>
    <w:rsid w:val="00374229"/>
    <w:rsid w:val="00397764"/>
    <w:rsid w:val="003A358C"/>
    <w:rsid w:val="003A4BF1"/>
    <w:rsid w:val="003B1BE9"/>
    <w:rsid w:val="003C6E56"/>
    <w:rsid w:val="003D2748"/>
    <w:rsid w:val="003D302D"/>
    <w:rsid w:val="003E23B3"/>
    <w:rsid w:val="003E631A"/>
    <w:rsid w:val="003F0474"/>
    <w:rsid w:val="003F4B78"/>
    <w:rsid w:val="003F7DA9"/>
    <w:rsid w:val="004066F5"/>
    <w:rsid w:val="0044045B"/>
    <w:rsid w:val="00442442"/>
    <w:rsid w:val="0045003B"/>
    <w:rsid w:val="00453B07"/>
    <w:rsid w:val="00453FAB"/>
    <w:rsid w:val="00457D52"/>
    <w:rsid w:val="00460D58"/>
    <w:rsid w:val="00463B45"/>
    <w:rsid w:val="004673C7"/>
    <w:rsid w:val="00467BA2"/>
    <w:rsid w:val="00472D4E"/>
    <w:rsid w:val="00480F46"/>
    <w:rsid w:val="004875B7"/>
    <w:rsid w:val="00496E44"/>
    <w:rsid w:val="00497909"/>
    <w:rsid w:val="004A2357"/>
    <w:rsid w:val="004B4414"/>
    <w:rsid w:val="004B46D0"/>
    <w:rsid w:val="004C0D5A"/>
    <w:rsid w:val="004C3AD2"/>
    <w:rsid w:val="004D0091"/>
    <w:rsid w:val="004E647E"/>
    <w:rsid w:val="00506EFB"/>
    <w:rsid w:val="005077DA"/>
    <w:rsid w:val="00513035"/>
    <w:rsid w:val="005132E3"/>
    <w:rsid w:val="00515C31"/>
    <w:rsid w:val="00517243"/>
    <w:rsid w:val="00517F95"/>
    <w:rsid w:val="005206C1"/>
    <w:rsid w:val="00521345"/>
    <w:rsid w:val="0052144E"/>
    <w:rsid w:val="00522275"/>
    <w:rsid w:val="005243A7"/>
    <w:rsid w:val="005410E9"/>
    <w:rsid w:val="00541944"/>
    <w:rsid w:val="005433FF"/>
    <w:rsid w:val="0054386E"/>
    <w:rsid w:val="00550E1A"/>
    <w:rsid w:val="00554873"/>
    <w:rsid w:val="005615FE"/>
    <w:rsid w:val="00567F3A"/>
    <w:rsid w:val="00571467"/>
    <w:rsid w:val="00571B18"/>
    <w:rsid w:val="00574F80"/>
    <w:rsid w:val="00577A57"/>
    <w:rsid w:val="00580D95"/>
    <w:rsid w:val="00586266"/>
    <w:rsid w:val="0058736D"/>
    <w:rsid w:val="005876CD"/>
    <w:rsid w:val="005917A4"/>
    <w:rsid w:val="00594B65"/>
    <w:rsid w:val="00595960"/>
    <w:rsid w:val="005963F0"/>
    <w:rsid w:val="005A5939"/>
    <w:rsid w:val="005B455D"/>
    <w:rsid w:val="005B65D7"/>
    <w:rsid w:val="005C7980"/>
    <w:rsid w:val="005D00EF"/>
    <w:rsid w:val="005E0385"/>
    <w:rsid w:val="005E072D"/>
    <w:rsid w:val="005E437D"/>
    <w:rsid w:val="005E5A4E"/>
    <w:rsid w:val="005F2E99"/>
    <w:rsid w:val="005F4093"/>
    <w:rsid w:val="00603E58"/>
    <w:rsid w:val="0061166B"/>
    <w:rsid w:val="00617AC5"/>
    <w:rsid w:val="006226E2"/>
    <w:rsid w:val="006260DD"/>
    <w:rsid w:val="006339B1"/>
    <w:rsid w:val="00635CAD"/>
    <w:rsid w:val="00640D24"/>
    <w:rsid w:val="00643B72"/>
    <w:rsid w:val="0065095D"/>
    <w:rsid w:val="00655CC3"/>
    <w:rsid w:val="00670ED0"/>
    <w:rsid w:val="00671993"/>
    <w:rsid w:val="00682E4B"/>
    <w:rsid w:val="00684902"/>
    <w:rsid w:val="006854D3"/>
    <w:rsid w:val="00692416"/>
    <w:rsid w:val="00696C49"/>
    <w:rsid w:val="006A05EC"/>
    <w:rsid w:val="006A3A49"/>
    <w:rsid w:val="006A48BE"/>
    <w:rsid w:val="006B1A40"/>
    <w:rsid w:val="006C147D"/>
    <w:rsid w:val="006C74C0"/>
    <w:rsid w:val="006E0A54"/>
    <w:rsid w:val="006E2147"/>
    <w:rsid w:val="007002D0"/>
    <w:rsid w:val="007119CD"/>
    <w:rsid w:val="00717BC0"/>
    <w:rsid w:val="00731749"/>
    <w:rsid w:val="00740B29"/>
    <w:rsid w:val="00744046"/>
    <w:rsid w:val="0074484C"/>
    <w:rsid w:val="00747080"/>
    <w:rsid w:val="00754AFF"/>
    <w:rsid w:val="00755473"/>
    <w:rsid w:val="00775D13"/>
    <w:rsid w:val="00780309"/>
    <w:rsid w:val="00781BD4"/>
    <w:rsid w:val="0078418F"/>
    <w:rsid w:val="00786A53"/>
    <w:rsid w:val="007A2EF5"/>
    <w:rsid w:val="007A49E5"/>
    <w:rsid w:val="007A7725"/>
    <w:rsid w:val="007B6929"/>
    <w:rsid w:val="007C1226"/>
    <w:rsid w:val="007C13F9"/>
    <w:rsid w:val="007C5BB7"/>
    <w:rsid w:val="007C7501"/>
    <w:rsid w:val="007F03A4"/>
    <w:rsid w:val="007F3010"/>
    <w:rsid w:val="007F4F80"/>
    <w:rsid w:val="007F7B23"/>
    <w:rsid w:val="00810BB7"/>
    <w:rsid w:val="008174E3"/>
    <w:rsid w:val="008224FD"/>
    <w:rsid w:val="00827F24"/>
    <w:rsid w:val="00837D89"/>
    <w:rsid w:val="008423F9"/>
    <w:rsid w:val="00842750"/>
    <w:rsid w:val="0084302A"/>
    <w:rsid w:val="00844C02"/>
    <w:rsid w:val="00844EA5"/>
    <w:rsid w:val="00850DAB"/>
    <w:rsid w:val="0085332B"/>
    <w:rsid w:val="00867F5F"/>
    <w:rsid w:val="00876D01"/>
    <w:rsid w:val="00884152"/>
    <w:rsid w:val="008870BB"/>
    <w:rsid w:val="00887434"/>
    <w:rsid w:val="00896E58"/>
    <w:rsid w:val="008A2712"/>
    <w:rsid w:val="008A4ACB"/>
    <w:rsid w:val="008A5AE2"/>
    <w:rsid w:val="008B7C19"/>
    <w:rsid w:val="008C4840"/>
    <w:rsid w:val="008D070B"/>
    <w:rsid w:val="008D2403"/>
    <w:rsid w:val="008E7EF5"/>
    <w:rsid w:val="008F77D9"/>
    <w:rsid w:val="00912D4E"/>
    <w:rsid w:val="009160AE"/>
    <w:rsid w:val="00921DAE"/>
    <w:rsid w:val="009231BA"/>
    <w:rsid w:val="00926E72"/>
    <w:rsid w:val="00932D8A"/>
    <w:rsid w:val="00933F9A"/>
    <w:rsid w:val="00956462"/>
    <w:rsid w:val="00957148"/>
    <w:rsid w:val="009635D8"/>
    <w:rsid w:val="00972B65"/>
    <w:rsid w:val="009757A6"/>
    <w:rsid w:val="009A0754"/>
    <w:rsid w:val="009B29DD"/>
    <w:rsid w:val="009C1E52"/>
    <w:rsid w:val="009C24B0"/>
    <w:rsid w:val="009C578B"/>
    <w:rsid w:val="009C7827"/>
    <w:rsid w:val="009D2BAA"/>
    <w:rsid w:val="009D693A"/>
    <w:rsid w:val="009D7F01"/>
    <w:rsid w:val="009F7AD7"/>
    <w:rsid w:val="00A017C1"/>
    <w:rsid w:val="00A02CE8"/>
    <w:rsid w:val="00A0663D"/>
    <w:rsid w:val="00A14320"/>
    <w:rsid w:val="00A23048"/>
    <w:rsid w:val="00A24FD1"/>
    <w:rsid w:val="00A319DA"/>
    <w:rsid w:val="00A337E6"/>
    <w:rsid w:val="00A33F65"/>
    <w:rsid w:val="00A46B12"/>
    <w:rsid w:val="00A56674"/>
    <w:rsid w:val="00A71CD6"/>
    <w:rsid w:val="00A725E9"/>
    <w:rsid w:val="00A93A5E"/>
    <w:rsid w:val="00A9726F"/>
    <w:rsid w:val="00AA0BEE"/>
    <w:rsid w:val="00AA62FB"/>
    <w:rsid w:val="00AB6748"/>
    <w:rsid w:val="00AB6D46"/>
    <w:rsid w:val="00AC043F"/>
    <w:rsid w:val="00AC2425"/>
    <w:rsid w:val="00AC7DB3"/>
    <w:rsid w:val="00AD67AA"/>
    <w:rsid w:val="00AE1B77"/>
    <w:rsid w:val="00AE2CBE"/>
    <w:rsid w:val="00AE2DC1"/>
    <w:rsid w:val="00AE4DB9"/>
    <w:rsid w:val="00AF1337"/>
    <w:rsid w:val="00AF2FF2"/>
    <w:rsid w:val="00B07381"/>
    <w:rsid w:val="00B201E7"/>
    <w:rsid w:val="00B22DAE"/>
    <w:rsid w:val="00B2785F"/>
    <w:rsid w:val="00B31946"/>
    <w:rsid w:val="00B32B8C"/>
    <w:rsid w:val="00B32D46"/>
    <w:rsid w:val="00B36560"/>
    <w:rsid w:val="00B3768F"/>
    <w:rsid w:val="00B40BB5"/>
    <w:rsid w:val="00B56F4B"/>
    <w:rsid w:val="00B60E85"/>
    <w:rsid w:val="00B61B9E"/>
    <w:rsid w:val="00B637F3"/>
    <w:rsid w:val="00B67643"/>
    <w:rsid w:val="00B70915"/>
    <w:rsid w:val="00B818C4"/>
    <w:rsid w:val="00B861B3"/>
    <w:rsid w:val="00B87018"/>
    <w:rsid w:val="00B94C6A"/>
    <w:rsid w:val="00BA3786"/>
    <w:rsid w:val="00BA5B3C"/>
    <w:rsid w:val="00BB44FF"/>
    <w:rsid w:val="00BC59FD"/>
    <w:rsid w:val="00BC64AE"/>
    <w:rsid w:val="00BD4689"/>
    <w:rsid w:val="00BD7610"/>
    <w:rsid w:val="00BE1165"/>
    <w:rsid w:val="00BE173C"/>
    <w:rsid w:val="00BE65E0"/>
    <w:rsid w:val="00BF0312"/>
    <w:rsid w:val="00BF27C2"/>
    <w:rsid w:val="00BF3C4D"/>
    <w:rsid w:val="00BF6179"/>
    <w:rsid w:val="00C16930"/>
    <w:rsid w:val="00C2118F"/>
    <w:rsid w:val="00C24EBF"/>
    <w:rsid w:val="00C2629C"/>
    <w:rsid w:val="00C30042"/>
    <w:rsid w:val="00C4790E"/>
    <w:rsid w:val="00C560AC"/>
    <w:rsid w:val="00C67FF0"/>
    <w:rsid w:val="00C74126"/>
    <w:rsid w:val="00C74938"/>
    <w:rsid w:val="00C769C0"/>
    <w:rsid w:val="00C918C7"/>
    <w:rsid w:val="00C91F24"/>
    <w:rsid w:val="00CB5125"/>
    <w:rsid w:val="00CB56E2"/>
    <w:rsid w:val="00CC5C7F"/>
    <w:rsid w:val="00CD6E4B"/>
    <w:rsid w:val="00CF3705"/>
    <w:rsid w:val="00CF5BCF"/>
    <w:rsid w:val="00CF629A"/>
    <w:rsid w:val="00CF7A68"/>
    <w:rsid w:val="00D036B4"/>
    <w:rsid w:val="00D177C6"/>
    <w:rsid w:val="00D2312C"/>
    <w:rsid w:val="00D32F89"/>
    <w:rsid w:val="00D37BAA"/>
    <w:rsid w:val="00D44C3C"/>
    <w:rsid w:val="00D5666D"/>
    <w:rsid w:val="00D57DE4"/>
    <w:rsid w:val="00D624EE"/>
    <w:rsid w:val="00D62D1C"/>
    <w:rsid w:val="00D64862"/>
    <w:rsid w:val="00D6634D"/>
    <w:rsid w:val="00D7039E"/>
    <w:rsid w:val="00D81CB5"/>
    <w:rsid w:val="00D8675F"/>
    <w:rsid w:val="00D913FF"/>
    <w:rsid w:val="00D94926"/>
    <w:rsid w:val="00D95951"/>
    <w:rsid w:val="00DA1981"/>
    <w:rsid w:val="00DB5CD7"/>
    <w:rsid w:val="00DC39DD"/>
    <w:rsid w:val="00DC6C39"/>
    <w:rsid w:val="00DD3896"/>
    <w:rsid w:val="00DE36F4"/>
    <w:rsid w:val="00DE3B6F"/>
    <w:rsid w:val="00DF498F"/>
    <w:rsid w:val="00E01FCE"/>
    <w:rsid w:val="00E06DBC"/>
    <w:rsid w:val="00E1201C"/>
    <w:rsid w:val="00E123AC"/>
    <w:rsid w:val="00E2501C"/>
    <w:rsid w:val="00E26C50"/>
    <w:rsid w:val="00E27751"/>
    <w:rsid w:val="00E27F14"/>
    <w:rsid w:val="00E34147"/>
    <w:rsid w:val="00E3507A"/>
    <w:rsid w:val="00E4414A"/>
    <w:rsid w:val="00E503BE"/>
    <w:rsid w:val="00E52840"/>
    <w:rsid w:val="00E5705B"/>
    <w:rsid w:val="00E65CA9"/>
    <w:rsid w:val="00E67F17"/>
    <w:rsid w:val="00E70BBE"/>
    <w:rsid w:val="00E775C7"/>
    <w:rsid w:val="00E8241D"/>
    <w:rsid w:val="00E86727"/>
    <w:rsid w:val="00E91139"/>
    <w:rsid w:val="00E941E6"/>
    <w:rsid w:val="00EA0259"/>
    <w:rsid w:val="00EA1637"/>
    <w:rsid w:val="00EA452A"/>
    <w:rsid w:val="00EB5EB0"/>
    <w:rsid w:val="00EB6655"/>
    <w:rsid w:val="00ED7453"/>
    <w:rsid w:val="00EF07A4"/>
    <w:rsid w:val="00EF31EA"/>
    <w:rsid w:val="00EF65E5"/>
    <w:rsid w:val="00F17752"/>
    <w:rsid w:val="00F27C6C"/>
    <w:rsid w:val="00F36BA3"/>
    <w:rsid w:val="00F40016"/>
    <w:rsid w:val="00F408D9"/>
    <w:rsid w:val="00F4527F"/>
    <w:rsid w:val="00F57B36"/>
    <w:rsid w:val="00F60101"/>
    <w:rsid w:val="00F60175"/>
    <w:rsid w:val="00F72C27"/>
    <w:rsid w:val="00F82821"/>
    <w:rsid w:val="00F85BC5"/>
    <w:rsid w:val="00F942B7"/>
    <w:rsid w:val="00FA04E1"/>
    <w:rsid w:val="00FB57DF"/>
    <w:rsid w:val="00FB6294"/>
    <w:rsid w:val="00FC17D9"/>
    <w:rsid w:val="00FD1342"/>
    <w:rsid w:val="00FD1560"/>
    <w:rsid w:val="00FD20B8"/>
    <w:rsid w:val="00FD2CCB"/>
    <w:rsid w:val="00FD5A20"/>
    <w:rsid w:val="00FD6C19"/>
    <w:rsid w:val="00FE45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C3B891"/>
  <w15:docId w15:val="{63471CFC-2457-4B11-8B6E-2CBF3EE88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10AC"/>
    <w:pPr>
      <w:jc w:val="both"/>
    </w:pPr>
    <w:rPr>
      <w:rFonts w:ascii="Arial" w:hAnsi="Arial"/>
      <w:sz w:val="22"/>
      <w:szCs w:val="24"/>
    </w:rPr>
  </w:style>
  <w:style w:type="paragraph" w:styleId="Titre1">
    <w:name w:val="heading 1"/>
    <w:basedOn w:val="Normal"/>
    <w:next w:val="Normal"/>
    <w:qFormat/>
    <w:rsid w:val="001310AC"/>
    <w:pPr>
      <w:keepNext/>
      <w:numPr>
        <w:numId w:val="37"/>
      </w:numPr>
      <w:pBdr>
        <w:top w:val="single" w:sz="8" w:space="6" w:color="auto"/>
        <w:left w:val="single" w:sz="8" w:space="4" w:color="auto"/>
        <w:bottom w:val="single" w:sz="8" w:space="6" w:color="auto"/>
        <w:right w:val="single" w:sz="8" w:space="4" w:color="auto"/>
      </w:pBdr>
      <w:spacing w:before="120" w:after="120"/>
      <w:ind w:left="357" w:hanging="357"/>
      <w:outlineLvl w:val="0"/>
    </w:pPr>
    <w:rPr>
      <w:rFonts w:cs="Arial"/>
      <w:b/>
      <w:bCs/>
      <w:sz w:val="28"/>
      <w:szCs w:val="52"/>
    </w:rPr>
  </w:style>
  <w:style w:type="paragraph" w:styleId="Titre2">
    <w:name w:val="heading 2"/>
    <w:basedOn w:val="Normal"/>
    <w:next w:val="Normal"/>
    <w:qFormat/>
    <w:rsid w:val="00201B8D"/>
    <w:pPr>
      <w:keepNext/>
      <w:jc w:val="left"/>
      <w:outlineLvl w:val="1"/>
    </w:pPr>
    <w:rPr>
      <w:rFonts w:cs="Arial"/>
      <w:b/>
      <w:bCs/>
      <w:sz w:val="24"/>
      <w:szCs w:val="52"/>
      <w:u w:val="single"/>
    </w:rPr>
  </w:style>
  <w:style w:type="paragraph" w:styleId="Titre3">
    <w:name w:val="heading 3"/>
    <w:basedOn w:val="Normal"/>
    <w:next w:val="Normal"/>
    <w:qFormat/>
    <w:rsid w:val="00CD6E4B"/>
    <w:pPr>
      <w:keepNext/>
      <w:spacing w:before="240" w:after="60"/>
      <w:outlineLvl w:val="2"/>
    </w:pPr>
    <w:rPr>
      <w:rFonts w:cs="Arial"/>
      <w:b/>
      <w:bCs/>
      <w:sz w:val="26"/>
      <w:szCs w:val="26"/>
    </w:rPr>
  </w:style>
  <w:style w:type="paragraph" w:styleId="Titre5">
    <w:name w:val="heading 5"/>
    <w:basedOn w:val="Normal"/>
    <w:next w:val="Normal"/>
    <w:qFormat/>
    <w:rsid w:val="001505AA"/>
    <w:pPr>
      <w:spacing w:before="240" w:after="60"/>
      <w:outlineLvl w:val="4"/>
    </w:pPr>
    <w:rPr>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rsid w:val="00E27F14"/>
  </w:style>
  <w:style w:type="paragraph" w:styleId="Retraitcorpsdetexte">
    <w:name w:val="Body Text Indent"/>
    <w:basedOn w:val="Normal"/>
    <w:rsid w:val="00CD6E4B"/>
    <w:pPr>
      <w:ind w:firstLine="708"/>
    </w:pPr>
    <w:rPr>
      <w:sz w:val="28"/>
      <w:szCs w:val="20"/>
    </w:rPr>
  </w:style>
  <w:style w:type="paragraph" w:styleId="Corpsdetexte3">
    <w:name w:val="Body Text 3"/>
    <w:basedOn w:val="Normal"/>
    <w:rsid w:val="00CD6E4B"/>
    <w:rPr>
      <w:szCs w:val="20"/>
    </w:rPr>
  </w:style>
  <w:style w:type="table" w:styleId="Grilledutableau">
    <w:name w:val="Table Grid"/>
    <w:basedOn w:val="TableauNormal"/>
    <w:rsid w:val="00AB6D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rsid w:val="00C2118F"/>
    <w:pPr>
      <w:spacing w:after="120" w:line="480" w:lineRule="auto"/>
    </w:pPr>
  </w:style>
  <w:style w:type="paragraph" w:styleId="Titre">
    <w:name w:val="Title"/>
    <w:basedOn w:val="Normal"/>
    <w:qFormat/>
    <w:rsid w:val="00C2118F"/>
    <w:pPr>
      <w:jc w:val="center"/>
    </w:pPr>
    <w:rPr>
      <w:rFonts w:ascii="Comic Sans MS" w:hAnsi="Comic Sans MS"/>
      <w:sz w:val="40"/>
      <w:szCs w:val="20"/>
    </w:rPr>
  </w:style>
  <w:style w:type="character" w:customStyle="1" w:styleId="PieddepageCar">
    <w:name w:val="Pied de page Car"/>
    <w:link w:val="Pieddepage"/>
    <w:uiPriority w:val="99"/>
    <w:rsid w:val="00254E9E"/>
    <w:rPr>
      <w:sz w:val="24"/>
      <w:szCs w:val="24"/>
    </w:rPr>
  </w:style>
  <w:style w:type="paragraph" w:styleId="Corpsdetexte">
    <w:name w:val="Body Text"/>
    <w:basedOn w:val="Normal"/>
    <w:rsid w:val="003A358C"/>
    <w:pPr>
      <w:spacing w:after="120"/>
    </w:pPr>
  </w:style>
  <w:style w:type="paragraph" w:styleId="En-ttedetabledesmatires">
    <w:name w:val="TOC Heading"/>
    <w:basedOn w:val="Titre1"/>
    <w:next w:val="Normal"/>
    <w:uiPriority w:val="39"/>
    <w:unhideWhenUsed/>
    <w:qFormat/>
    <w:rsid w:val="001310AC"/>
    <w:pPr>
      <w:keepLines/>
      <w:numPr>
        <w:numId w:val="0"/>
      </w:numPr>
      <w:pBdr>
        <w:top w:val="none" w:sz="0" w:space="0" w:color="auto"/>
        <w:left w:val="none" w:sz="0" w:space="0" w:color="auto"/>
        <w:bottom w:val="none" w:sz="0" w:space="0" w:color="auto"/>
        <w:right w:val="none" w:sz="0" w:space="0" w:color="auto"/>
      </w:pBdr>
      <w:spacing w:before="240" w:after="0" w:line="259" w:lineRule="auto"/>
      <w:jc w:val="left"/>
      <w:outlineLvl w:val="9"/>
    </w:pPr>
    <w:rPr>
      <w:rFonts w:ascii="Calibri Light" w:hAnsi="Calibri Light" w:cs="Times New Roman"/>
      <w:b w:val="0"/>
      <w:bCs w:val="0"/>
      <w:color w:val="2E74B5"/>
      <w:sz w:val="32"/>
      <w:szCs w:val="32"/>
    </w:rPr>
  </w:style>
  <w:style w:type="paragraph" w:styleId="TM1">
    <w:name w:val="toc 1"/>
    <w:basedOn w:val="Normal"/>
    <w:next w:val="Normal"/>
    <w:autoRedefine/>
    <w:uiPriority w:val="39"/>
    <w:rsid w:val="001310AC"/>
  </w:style>
  <w:style w:type="character" w:styleId="Lienhypertexte">
    <w:name w:val="Hyperlink"/>
    <w:uiPriority w:val="99"/>
    <w:unhideWhenUsed/>
    <w:rsid w:val="001310AC"/>
    <w:rPr>
      <w:color w:val="0563C1"/>
      <w:u w:val="single"/>
    </w:rPr>
  </w:style>
  <w:style w:type="paragraph" w:styleId="Textedebulles">
    <w:name w:val="Balloon Text"/>
    <w:basedOn w:val="Normal"/>
    <w:link w:val="TextedebullesCar"/>
    <w:rsid w:val="00000D95"/>
    <w:rPr>
      <w:rFonts w:ascii="Tahoma" w:hAnsi="Tahoma" w:cs="Tahoma"/>
      <w:sz w:val="16"/>
      <w:szCs w:val="16"/>
    </w:rPr>
  </w:style>
  <w:style w:type="character" w:customStyle="1" w:styleId="TextedebullesCar">
    <w:name w:val="Texte de bulles Car"/>
    <w:basedOn w:val="Policepardfaut"/>
    <w:link w:val="Textedebulles"/>
    <w:rsid w:val="00000D95"/>
    <w:rPr>
      <w:rFonts w:ascii="Tahoma" w:hAnsi="Tahoma" w:cs="Tahoma"/>
      <w:sz w:val="16"/>
      <w:szCs w:val="16"/>
    </w:rPr>
  </w:style>
  <w:style w:type="paragraph" w:styleId="Paragraphedeliste">
    <w:name w:val="List Paragraph"/>
    <w:basedOn w:val="Normal"/>
    <w:uiPriority w:val="34"/>
    <w:qFormat/>
    <w:rsid w:val="003B1B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673138">
      <w:bodyDiv w:val="1"/>
      <w:marLeft w:val="0"/>
      <w:marRight w:val="0"/>
      <w:marTop w:val="0"/>
      <w:marBottom w:val="0"/>
      <w:divBdr>
        <w:top w:val="none" w:sz="0" w:space="0" w:color="auto"/>
        <w:left w:val="none" w:sz="0" w:space="0" w:color="auto"/>
        <w:bottom w:val="none" w:sz="0" w:space="0" w:color="auto"/>
        <w:right w:val="none" w:sz="0" w:space="0" w:color="auto"/>
      </w:divBdr>
    </w:div>
    <w:div w:id="506793287">
      <w:bodyDiv w:val="1"/>
      <w:marLeft w:val="0"/>
      <w:marRight w:val="0"/>
      <w:marTop w:val="0"/>
      <w:marBottom w:val="0"/>
      <w:divBdr>
        <w:top w:val="none" w:sz="0" w:space="0" w:color="auto"/>
        <w:left w:val="none" w:sz="0" w:space="0" w:color="auto"/>
        <w:bottom w:val="none" w:sz="0" w:space="0" w:color="auto"/>
        <w:right w:val="none" w:sz="0" w:space="0" w:color="auto"/>
      </w:divBdr>
    </w:div>
    <w:div w:id="606080380">
      <w:bodyDiv w:val="1"/>
      <w:marLeft w:val="0"/>
      <w:marRight w:val="0"/>
      <w:marTop w:val="0"/>
      <w:marBottom w:val="0"/>
      <w:divBdr>
        <w:top w:val="none" w:sz="0" w:space="0" w:color="auto"/>
        <w:left w:val="none" w:sz="0" w:space="0" w:color="auto"/>
        <w:bottom w:val="none" w:sz="0" w:space="0" w:color="auto"/>
        <w:right w:val="none" w:sz="0" w:space="0" w:color="auto"/>
      </w:divBdr>
    </w:div>
    <w:div w:id="615451390">
      <w:bodyDiv w:val="1"/>
      <w:marLeft w:val="0"/>
      <w:marRight w:val="0"/>
      <w:marTop w:val="0"/>
      <w:marBottom w:val="0"/>
      <w:divBdr>
        <w:top w:val="none" w:sz="0" w:space="0" w:color="auto"/>
        <w:left w:val="none" w:sz="0" w:space="0" w:color="auto"/>
        <w:bottom w:val="none" w:sz="0" w:space="0" w:color="auto"/>
        <w:right w:val="none" w:sz="0" w:space="0" w:color="auto"/>
      </w:divBdr>
    </w:div>
    <w:div w:id="747389063">
      <w:bodyDiv w:val="1"/>
      <w:marLeft w:val="0"/>
      <w:marRight w:val="0"/>
      <w:marTop w:val="0"/>
      <w:marBottom w:val="0"/>
      <w:divBdr>
        <w:top w:val="none" w:sz="0" w:space="0" w:color="auto"/>
        <w:left w:val="none" w:sz="0" w:space="0" w:color="auto"/>
        <w:bottom w:val="none" w:sz="0" w:space="0" w:color="auto"/>
        <w:right w:val="none" w:sz="0" w:space="0" w:color="auto"/>
      </w:divBdr>
    </w:div>
    <w:div w:id="807553744">
      <w:bodyDiv w:val="1"/>
      <w:marLeft w:val="0"/>
      <w:marRight w:val="0"/>
      <w:marTop w:val="0"/>
      <w:marBottom w:val="0"/>
      <w:divBdr>
        <w:top w:val="none" w:sz="0" w:space="0" w:color="auto"/>
        <w:left w:val="none" w:sz="0" w:space="0" w:color="auto"/>
        <w:bottom w:val="none" w:sz="0" w:space="0" w:color="auto"/>
        <w:right w:val="none" w:sz="0" w:space="0" w:color="auto"/>
      </w:divBdr>
    </w:div>
    <w:div w:id="911233043">
      <w:bodyDiv w:val="1"/>
      <w:marLeft w:val="0"/>
      <w:marRight w:val="0"/>
      <w:marTop w:val="0"/>
      <w:marBottom w:val="0"/>
      <w:divBdr>
        <w:top w:val="none" w:sz="0" w:space="0" w:color="auto"/>
        <w:left w:val="none" w:sz="0" w:space="0" w:color="auto"/>
        <w:bottom w:val="none" w:sz="0" w:space="0" w:color="auto"/>
        <w:right w:val="none" w:sz="0" w:space="0" w:color="auto"/>
      </w:divBdr>
    </w:div>
    <w:div w:id="1042436918">
      <w:bodyDiv w:val="1"/>
      <w:marLeft w:val="0"/>
      <w:marRight w:val="0"/>
      <w:marTop w:val="0"/>
      <w:marBottom w:val="0"/>
      <w:divBdr>
        <w:top w:val="none" w:sz="0" w:space="0" w:color="auto"/>
        <w:left w:val="none" w:sz="0" w:space="0" w:color="auto"/>
        <w:bottom w:val="none" w:sz="0" w:space="0" w:color="auto"/>
        <w:right w:val="none" w:sz="0" w:space="0" w:color="auto"/>
      </w:divBdr>
    </w:div>
    <w:div w:id="1076512947">
      <w:bodyDiv w:val="1"/>
      <w:marLeft w:val="0"/>
      <w:marRight w:val="0"/>
      <w:marTop w:val="0"/>
      <w:marBottom w:val="0"/>
      <w:divBdr>
        <w:top w:val="none" w:sz="0" w:space="0" w:color="auto"/>
        <w:left w:val="none" w:sz="0" w:space="0" w:color="auto"/>
        <w:bottom w:val="none" w:sz="0" w:space="0" w:color="auto"/>
        <w:right w:val="none" w:sz="0" w:space="0" w:color="auto"/>
      </w:divBdr>
    </w:div>
    <w:div w:id="1129320548">
      <w:bodyDiv w:val="1"/>
      <w:marLeft w:val="0"/>
      <w:marRight w:val="0"/>
      <w:marTop w:val="0"/>
      <w:marBottom w:val="0"/>
      <w:divBdr>
        <w:top w:val="none" w:sz="0" w:space="0" w:color="auto"/>
        <w:left w:val="none" w:sz="0" w:space="0" w:color="auto"/>
        <w:bottom w:val="none" w:sz="0" w:space="0" w:color="auto"/>
        <w:right w:val="none" w:sz="0" w:space="0" w:color="auto"/>
      </w:divBdr>
    </w:div>
    <w:div w:id="1290358983">
      <w:bodyDiv w:val="1"/>
      <w:marLeft w:val="0"/>
      <w:marRight w:val="0"/>
      <w:marTop w:val="0"/>
      <w:marBottom w:val="0"/>
      <w:divBdr>
        <w:top w:val="none" w:sz="0" w:space="0" w:color="auto"/>
        <w:left w:val="none" w:sz="0" w:space="0" w:color="auto"/>
        <w:bottom w:val="none" w:sz="0" w:space="0" w:color="auto"/>
        <w:right w:val="none" w:sz="0" w:space="0" w:color="auto"/>
      </w:divBdr>
    </w:div>
    <w:div w:id="1498424276">
      <w:bodyDiv w:val="1"/>
      <w:marLeft w:val="0"/>
      <w:marRight w:val="0"/>
      <w:marTop w:val="0"/>
      <w:marBottom w:val="0"/>
      <w:divBdr>
        <w:top w:val="none" w:sz="0" w:space="0" w:color="auto"/>
        <w:left w:val="none" w:sz="0" w:space="0" w:color="auto"/>
        <w:bottom w:val="none" w:sz="0" w:space="0" w:color="auto"/>
        <w:right w:val="none" w:sz="0" w:space="0" w:color="auto"/>
      </w:divBdr>
    </w:div>
    <w:div w:id="1644846978">
      <w:bodyDiv w:val="1"/>
      <w:marLeft w:val="0"/>
      <w:marRight w:val="0"/>
      <w:marTop w:val="0"/>
      <w:marBottom w:val="0"/>
      <w:divBdr>
        <w:top w:val="none" w:sz="0" w:space="0" w:color="auto"/>
        <w:left w:val="none" w:sz="0" w:space="0" w:color="auto"/>
        <w:bottom w:val="none" w:sz="0" w:space="0" w:color="auto"/>
        <w:right w:val="none" w:sz="0" w:space="0" w:color="auto"/>
      </w:divBdr>
    </w:div>
    <w:div w:id="1689719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TIF"/><Relationship Id="rId30" Type="http://schemas.openxmlformats.org/officeDocument/2006/relationships/image" Target="media/image19.pn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E1-sujet-22\DOSSIER%20CONCEPTEURS%202022\DOSSIER%20CONCEPTEURS%202022\2022%20-%20Maquettes%20sujet%20U11\2022%20-%20Master%20Dossier%20TECHNIQUE%20U1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89DE1-42EB-4DA2-93BE-086D91AAC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2022 - Master Dossier TECHNIQUE U11.dot</Template>
  <TotalTime>149</TotalTime>
  <Pages>13</Pages>
  <Words>1077</Words>
  <Characters>5925</Characters>
  <DocSecurity>0</DocSecurity>
  <Lines>49</Lines>
  <Paragraphs>13</Paragraphs>
  <ScaleCrop>false</ScaleCrop>
  <HeadingPairs>
    <vt:vector size="2" baseType="variant">
      <vt:variant>
        <vt:lpstr>Titre</vt:lpstr>
      </vt:variant>
      <vt:variant>
        <vt:i4>1</vt:i4>
      </vt:variant>
    </vt:vector>
  </HeadingPairs>
  <TitlesOfParts>
    <vt:vector size="1" baseType="lpstr">
      <vt:lpstr>MINISTERE DE L'EDUCATION NATIONALE</vt:lpstr>
    </vt:vector>
  </TitlesOfParts>
  <LinksUpToDate>false</LinksUpToDate>
  <CharactersWithSpaces>6989</CharactersWithSpaces>
  <SharedDoc>false</SharedDoc>
  <HLinks>
    <vt:vector size="12" baseType="variant">
      <vt:variant>
        <vt:i4>1900592</vt:i4>
      </vt:variant>
      <vt:variant>
        <vt:i4>8</vt:i4>
      </vt:variant>
      <vt:variant>
        <vt:i4>0</vt:i4>
      </vt:variant>
      <vt:variant>
        <vt:i4>5</vt:i4>
      </vt:variant>
      <vt:variant>
        <vt:lpwstr/>
      </vt:variant>
      <vt:variant>
        <vt:lpwstr>_Toc69734353</vt:lpwstr>
      </vt:variant>
      <vt:variant>
        <vt:i4>1835056</vt:i4>
      </vt:variant>
      <vt:variant>
        <vt:i4>2</vt:i4>
      </vt:variant>
      <vt:variant>
        <vt:i4>0</vt:i4>
      </vt:variant>
      <vt:variant>
        <vt:i4>5</vt:i4>
      </vt:variant>
      <vt:variant>
        <vt:lpwstr/>
      </vt:variant>
      <vt:variant>
        <vt:lpwstr>_Toc69734352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2022-02-16T15:15:00Z</cp:lastPrinted>
  <dcterms:created xsi:type="dcterms:W3CDTF">2021-09-17T13:30:00Z</dcterms:created>
  <dcterms:modified xsi:type="dcterms:W3CDTF">2022-03-01T13:49:00Z</dcterms:modified>
</cp:coreProperties>
</file>