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C" w:rsidRPr="004714AA" w:rsidRDefault="003A358C" w:rsidP="00023F30">
      <w:pPr>
        <w:jc w:val="center"/>
        <w:rPr>
          <w:b/>
          <w:sz w:val="32"/>
        </w:rPr>
      </w:pPr>
      <w:r w:rsidRPr="004714AA">
        <w:rPr>
          <w:b/>
          <w:sz w:val="32"/>
        </w:rPr>
        <w:t>BACCALAUR</w:t>
      </w:r>
      <w:r w:rsidR="00921DAE">
        <w:rPr>
          <w:b/>
          <w:sz w:val="32"/>
        </w:rPr>
        <w:t>É</w:t>
      </w:r>
      <w:r w:rsidRPr="004714AA">
        <w:rPr>
          <w:b/>
          <w:sz w:val="32"/>
        </w:rPr>
        <w:t>AT PROFESSIONNEL</w:t>
      </w:r>
    </w:p>
    <w:p w:rsidR="003A358C" w:rsidRDefault="003A358C" w:rsidP="00023F30">
      <w:pPr>
        <w:jc w:val="center"/>
      </w:pPr>
    </w:p>
    <w:p w:rsidR="003A358C" w:rsidRDefault="003A358C" w:rsidP="00023F30">
      <w:pPr>
        <w:jc w:val="center"/>
      </w:pPr>
      <w:r w:rsidRPr="004714AA">
        <w:rPr>
          <w:b/>
          <w:sz w:val="32"/>
          <w:szCs w:val="32"/>
        </w:rPr>
        <w:t>R</w:t>
      </w:r>
      <w:r w:rsidR="00921DAE">
        <w:rPr>
          <w:b/>
          <w:sz w:val="32"/>
          <w:szCs w:val="32"/>
        </w:rPr>
        <w:t>É</w:t>
      </w:r>
      <w:r w:rsidRPr="004714AA">
        <w:rPr>
          <w:b/>
          <w:sz w:val="32"/>
          <w:szCs w:val="32"/>
        </w:rPr>
        <w:t>PARATION DES CARROSSERIES</w:t>
      </w: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Default="003A358C" w:rsidP="003A358C">
      <w:pPr>
        <w:jc w:val="center"/>
      </w:pPr>
    </w:p>
    <w:p w:rsidR="003A358C" w:rsidRPr="00193476" w:rsidRDefault="003A358C" w:rsidP="00193476">
      <w:pPr>
        <w:tabs>
          <w:tab w:val="left" w:pos="8364"/>
        </w:tabs>
        <w:jc w:val="center"/>
        <w:rPr>
          <w:b/>
          <w:sz w:val="32"/>
          <w:szCs w:val="32"/>
        </w:rPr>
      </w:pPr>
      <w:r w:rsidRPr="00193476">
        <w:rPr>
          <w:b/>
          <w:sz w:val="32"/>
          <w:szCs w:val="32"/>
        </w:rPr>
        <w:t>S</w:t>
      </w:r>
      <w:r w:rsidR="00193476" w:rsidRPr="00193476">
        <w:rPr>
          <w:b/>
          <w:sz w:val="32"/>
          <w:szCs w:val="32"/>
        </w:rPr>
        <w:t>ESSION</w:t>
      </w:r>
      <w:r w:rsidRPr="00193476">
        <w:rPr>
          <w:b/>
          <w:sz w:val="32"/>
          <w:szCs w:val="32"/>
        </w:rPr>
        <w:t xml:space="preserve"> 20</w:t>
      </w:r>
      <w:r w:rsidR="009870DC" w:rsidRPr="00193476">
        <w:rPr>
          <w:b/>
          <w:sz w:val="32"/>
          <w:szCs w:val="32"/>
        </w:rPr>
        <w:t>22</w:t>
      </w:r>
    </w:p>
    <w:p w:rsidR="003A358C" w:rsidRDefault="003A358C" w:rsidP="003A358C"/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3A358C" w:rsidRDefault="00921DAE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sz w:val="32"/>
        </w:rPr>
      </w:pPr>
      <w:r>
        <w:rPr>
          <w:sz w:val="32"/>
        </w:rPr>
        <w:t>E.</w:t>
      </w:r>
      <w:r w:rsidR="00B70A1D">
        <w:rPr>
          <w:sz w:val="32"/>
        </w:rPr>
        <w:t>2</w:t>
      </w:r>
      <w:r>
        <w:rPr>
          <w:sz w:val="32"/>
        </w:rPr>
        <w:t xml:space="preserve"> - É</w:t>
      </w:r>
      <w:r w:rsidR="003A358C">
        <w:rPr>
          <w:sz w:val="32"/>
        </w:rPr>
        <w:t xml:space="preserve">PREUVE </w:t>
      </w:r>
      <w:r w:rsidR="00B70A1D">
        <w:rPr>
          <w:sz w:val="32"/>
        </w:rPr>
        <w:t>TECHNOLOGIE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</w:pPr>
    </w:p>
    <w:p w:rsidR="003A358C" w:rsidRDefault="003A358C" w:rsidP="003A358C"/>
    <w:p w:rsidR="003A358C" w:rsidRDefault="00921DAE" w:rsidP="00921DA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 w:rsidRPr="00921DAE">
        <w:rPr>
          <w:b/>
        </w:rPr>
        <w:tab/>
      </w:r>
      <w:r w:rsidR="003A358C">
        <w:rPr>
          <w:b/>
          <w:u w:val="single"/>
        </w:rPr>
        <w:t>UNIT</w:t>
      </w:r>
      <w:r>
        <w:rPr>
          <w:b/>
          <w:u w:val="single"/>
        </w:rPr>
        <w:t>É</w:t>
      </w:r>
      <w:r w:rsidR="003A358C">
        <w:rPr>
          <w:b/>
          <w:u w:val="single"/>
        </w:rPr>
        <w:t xml:space="preserve"> CERTIFICATIVE U</w:t>
      </w:r>
      <w:r w:rsidR="00B70A1D">
        <w:rPr>
          <w:b/>
          <w:u w:val="single"/>
        </w:rPr>
        <w:t>2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3A358C" w:rsidRPr="004714AA" w:rsidRDefault="00B17C5D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É</w:t>
      </w:r>
      <w:r w:rsidR="00B70A1D">
        <w:rPr>
          <w:b/>
          <w:sz w:val="32"/>
          <w:szCs w:val="32"/>
        </w:rPr>
        <w:t>tude de cas – Expertise technique</w:t>
      </w: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:rsidR="003A358C" w:rsidRDefault="003A358C" w:rsidP="003A358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3</w:t>
      </w:r>
      <w:r w:rsidR="00E15E9D">
        <w:rPr>
          <w:b/>
        </w:rPr>
        <w:t xml:space="preserve"> </w:t>
      </w:r>
      <w:r>
        <w:rPr>
          <w:b/>
        </w:rPr>
        <w:t>h</w:t>
      </w:r>
      <w:r w:rsidR="00E15E9D">
        <w:rPr>
          <w:b/>
        </w:rPr>
        <w:t>eures</w:t>
      </w:r>
      <w:r>
        <w:tab/>
      </w:r>
      <w:r>
        <w:rPr>
          <w:b/>
        </w:rPr>
        <w:t>Coef</w:t>
      </w:r>
      <w:r w:rsidR="00E15E9D">
        <w:rPr>
          <w:b/>
        </w:rPr>
        <w:t>icient</w:t>
      </w:r>
      <w:r>
        <w:rPr>
          <w:b/>
        </w:rPr>
        <w:t xml:space="preserve"> : </w:t>
      </w:r>
      <w:r w:rsidR="00B70A1D">
        <w:rPr>
          <w:b/>
        </w:rPr>
        <w:t>3</w:t>
      </w:r>
    </w:p>
    <w:p w:rsidR="003A358C" w:rsidRDefault="003A358C" w:rsidP="003A358C"/>
    <w:p w:rsidR="001510CE" w:rsidRPr="00F9293D" w:rsidRDefault="001510CE" w:rsidP="001510CE">
      <w:pPr>
        <w:rPr>
          <w:rFonts w:cs="Arial"/>
        </w:rPr>
      </w:pPr>
    </w:p>
    <w:p w:rsidR="00D2650C" w:rsidRPr="00892508" w:rsidRDefault="00D2650C" w:rsidP="00D2650C">
      <w:pPr>
        <w:keepNext/>
        <w:jc w:val="center"/>
        <w:outlineLvl w:val="0"/>
        <w:rPr>
          <w:rFonts w:cs="Arial"/>
          <w:b/>
          <w:bCs/>
          <w:sz w:val="52"/>
          <w:szCs w:val="52"/>
        </w:rPr>
      </w:pPr>
      <w:r w:rsidRPr="00892508">
        <w:rPr>
          <w:rFonts w:cs="Arial"/>
          <w:b/>
          <w:bCs/>
          <w:sz w:val="52"/>
          <w:szCs w:val="52"/>
        </w:rPr>
        <w:t xml:space="preserve">DOSSIER </w:t>
      </w:r>
      <w:r w:rsidR="00ED3801">
        <w:rPr>
          <w:rFonts w:cs="Arial"/>
          <w:b/>
          <w:bCs/>
          <w:sz w:val="52"/>
          <w:szCs w:val="52"/>
        </w:rPr>
        <w:t>RÉPONSES</w:t>
      </w:r>
    </w:p>
    <w:p w:rsidR="00B70A1D" w:rsidRPr="00B70A1D" w:rsidRDefault="00B70A1D" w:rsidP="00B70A1D"/>
    <w:p w:rsidR="00F82821" w:rsidRDefault="00F82821" w:rsidP="00917D98">
      <w:pPr>
        <w:rPr>
          <w:lang w:eastAsia="ar-SA"/>
        </w:rPr>
      </w:pPr>
    </w:p>
    <w:p w:rsidR="00F82821" w:rsidRPr="00F82821" w:rsidRDefault="00F82821" w:rsidP="00F82821">
      <w:pPr>
        <w:suppressAutoHyphens/>
        <w:rPr>
          <w:rFonts w:cs="Arial"/>
          <w:b/>
          <w:lang w:eastAsia="ar-SA"/>
        </w:rPr>
      </w:pPr>
    </w:p>
    <w:p w:rsidR="00F82821" w:rsidRPr="00F82821" w:rsidRDefault="00F82821" w:rsidP="00F82821">
      <w:pPr>
        <w:suppressAutoHyphens/>
        <w:spacing w:line="360" w:lineRule="auto"/>
        <w:jc w:val="center"/>
        <w:rPr>
          <w:rFonts w:cs="Arial"/>
          <w:lang w:eastAsia="ar-SA"/>
        </w:rPr>
      </w:pPr>
      <w:r w:rsidRPr="00F82821">
        <w:rPr>
          <w:rFonts w:cs="Arial"/>
          <w:b/>
          <w:lang w:eastAsia="ar-SA"/>
        </w:rPr>
        <w:t xml:space="preserve">Le dossier </w:t>
      </w:r>
      <w:r w:rsidR="00ED3801">
        <w:rPr>
          <w:rFonts w:cs="Arial"/>
          <w:b/>
          <w:lang w:eastAsia="ar-SA"/>
        </w:rPr>
        <w:t>RÉPONSES</w:t>
      </w:r>
      <w:r w:rsidRPr="00F82821">
        <w:rPr>
          <w:rFonts w:cs="Arial"/>
          <w:b/>
          <w:lang w:eastAsia="ar-SA"/>
        </w:rPr>
        <w:t xml:space="preserve"> ne portera pas l’identité du candidat</w:t>
      </w:r>
      <w:r w:rsidR="00193476">
        <w:rPr>
          <w:rFonts w:cs="Arial"/>
          <w:b/>
          <w:lang w:eastAsia="ar-SA"/>
        </w:rPr>
        <w:t>.</w:t>
      </w:r>
      <w:r w:rsidRPr="00F82821">
        <w:rPr>
          <w:rFonts w:cs="Arial"/>
          <w:b/>
          <w:lang w:eastAsia="ar-SA"/>
        </w:rPr>
        <w:t xml:space="preserve"> </w:t>
      </w:r>
    </w:p>
    <w:p w:rsidR="00D2650C" w:rsidRPr="00892508" w:rsidRDefault="00D2650C" w:rsidP="00D2650C">
      <w:pPr>
        <w:suppressAutoHyphens/>
        <w:spacing w:line="360" w:lineRule="auto"/>
        <w:jc w:val="center"/>
        <w:rPr>
          <w:rFonts w:cs="Arial"/>
          <w:lang w:eastAsia="ar-SA"/>
        </w:rPr>
      </w:pPr>
      <w:r w:rsidRPr="00892508">
        <w:rPr>
          <w:rFonts w:cs="Arial"/>
          <w:lang w:eastAsia="ar-SA"/>
        </w:rPr>
        <w:t xml:space="preserve">Les feuilles seront classées et agrafées à l'intérieur </w:t>
      </w:r>
      <w:r w:rsidR="00B31373">
        <w:rPr>
          <w:rFonts w:cs="Arial"/>
          <w:lang w:eastAsia="ar-SA"/>
        </w:rPr>
        <w:t>de la</w:t>
      </w:r>
      <w:r w:rsidRPr="00892508">
        <w:rPr>
          <w:rFonts w:cs="Arial"/>
          <w:lang w:eastAsia="ar-SA"/>
        </w:rPr>
        <w:t xml:space="preserve"> copie double d'examen.</w:t>
      </w:r>
    </w:p>
    <w:p w:rsidR="00F82821" w:rsidRPr="00F82821" w:rsidRDefault="00F82821" w:rsidP="00F82821">
      <w:pPr>
        <w:suppressAutoHyphens/>
        <w:rPr>
          <w:rFonts w:cs="Arial"/>
          <w:lang w:eastAsia="ar-SA"/>
        </w:rPr>
      </w:pPr>
    </w:p>
    <w:p w:rsidR="001510CE" w:rsidRPr="00F9293D" w:rsidRDefault="001510CE" w:rsidP="001510CE">
      <w:pPr>
        <w:rPr>
          <w:rFonts w:cs="Arial"/>
        </w:rPr>
      </w:pPr>
    </w:p>
    <w:p w:rsidR="006E0A54" w:rsidRDefault="006E0A54" w:rsidP="001510CE">
      <w:pPr>
        <w:rPr>
          <w:rFonts w:cs="Arial"/>
        </w:rPr>
      </w:pPr>
    </w:p>
    <w:p w:rsidR="00F82821" w:rsidRPr="00F9293D" w:rsidRDefault="00F82821" w:rsidP="001510CE">
      <w:pPr>
        <w:rPr>
          <w:rFonts w:cs="Arial"/>
        </w:rPr>
      </w:pPr>
    </w:p>
    <w:p w:rsidR="00E27F14" w:rsidRPr="00814427" w:rsidRDefault="00374229" w:rsidP="00ED7453">
      <w:pPr>
        <w:jc w:val="center"/>
        <w:rPr>
          <w:b/>
        </w:rPr>
      </w:pPr>
      <w:r w:rsidRPr="00594B65">
        <w:rPr>
          <w:b/>
        </w:rPr>
        <w:t xml:space="preserve">Ce dossier </w:t>
      </w:r>
      <w:r w:rsidR="00D81CB5" w:rsidRPr="00594B65">
        <w:rPr>
          <w:b/>
        </w:rPr>
        <w:t xml:space="preserve">comprend </w:t>
      </w:r>
      <w:r w:rsidR="00533CE1">
        <w:fldChar w:fldCharType="begin"/>
      </w:r>
      <w:r w:rsidR="00533CE1">
        <w:instrText xml:space="preserve"> NUMPAGES   \* MERGEFORMAT </w:instrText>
      </w:r>
      <w:r w:rsidR="00533CE1">
        <w:fldChar w:fldCharType="separate"/>
      </w:r>
      <w:r w:rsidR="00DB6B13" w:rsidRPr="00DB6B13">
        <w:rPr>
          <w:b/>
          <w:noProof/>
        </w:rPr>
        <w:t>7</w:t>
      </w:r>
      <w:r w:rsidR="00533CE1">
        <w:rPr>
          <w:b/>
          <w:noProof/>
        </w:rPr>
        <w:fldChar w:fldCharType="end"/>
      </w:r>
      <w:r w:rsidR="00D81CB5" w:rsidRPr="00594B65">
        <w:rPr>
          <w:b/>
        </w:rPr>
        <w:t xml:space="preserve"> </w:t>
      </w:r>
      <w:r w:rsidRPr="00594B65">
        <w:rPr>
          <w:b/>
        </w:rPr>
        <w:t xml:space="preserve">pages numérotées de </w:t>
      </w:r>
      <w:r w:rsidR="00B94C6A" w:rsidRPr="00594B65">
        <w:rPr>
          <w:b/>
        </w:rPr>
        <w:t>D</w:t>
      </w:r>
      <w:r w:rsidR="004871E0">
        <w:rPr>
          <w:b/>
        </w:rPr>
        <w:t>R</w:t>
      </w:r>
      <w:r w:rsidR="00B94C6A" w:rsidRPr="00594B65">
        <w:rPr>
          <w:b/>
        </w:rPr>
        <w:t xml:space="preserve"> </w:t>
      </w:r>
      <w:r w:rsidR="009870DC">
        <w:rPr>
          <w:b/>
        </w:rPr>
        <w:t>1</w:t>
      </w:r>
      <w:r w:rsidRPr="00594B65">
        <w:rPr>
          <w:b/>
        </w:rPr>
        <w:t>/</w:t>
      </w:r>
      <w:r w:rsidR="00533CE1">
        <w:fldChar w:fldCharType="begin"/>
      </w:r>
      <w:r w:rsidR="00533CE1">
        <w:instrText xml:space="preserve"> NUMPAGES   \* MERGEFORMAT </w:instrText>
      </w:r>
      <w:r w:rsidR="00533CE1">
        <w:fldChar w:fldCharType="separate"/>
      </w:r>
      <w:r w:rsidR="00DB6B13" w:rsidRPr="00DB6B13">
        <w:rPr>
          <w:b/>
          <w:noProof/>
        </w:rPr>
        <w:t>7</w:t>
      </w:r>
      <w:r w:rsidR="00533CE1">
        <w:rPr>
          <w:b/>
          <w:noProof/>
        </w:rPr>
        <w:fldChar w:fldCharType="end"/>
      </w:r>
      <w:r w:rsidR="00EA48FF">
        <w:rPr>
          <w:b/>
          <w:noProof/>
        </w:rPr>
        <w:t xml:space="preserve"> </w:t>
      </w:r>
      <w:r w:rsidRPr="00594B65">
        <w:rPr>
          <w:b/>
        </w:rPr>
        <w:t>à</w:t>
      </w:r>
      <w:r w:rsidR="00D81CB5" w:rsidRPr="00594B65">
        <w:rPr>
          <w:b/>
        </w:rPr>
        <w:t xml:space="preserve"> </w:t>
      </w:r>
      <w:r w:rsidR="00B94C6A" w:rsidRPr="00594B65">
        <w:rPr>
          <w:b/>
        </w:rPr>
        <w:t>D</w:t>
      </w:r>
      <w:r w:rsidR="004871E0">
        <w:rPr>
          <w:b/>
        </w:rPr>
        <w:t>R</w:t>
      </w:r>
      <w:r w:rsidR="00B94C6A" w:rsidRPr="00594B65">
        <w:rPr>
          <w:b/>
        </w:rPr>
        <w:t xml:space="preserve"> </w:t>
      </w:r>
      <w:r w:rsidR="00533CE1">
        <w:fldChar w:fldCharType="begin"/>
      </w:r>
      <w:r w:rsidR="00533CE1">
        <w:instrText xml:space="preserve"> NUMPAGES   \* MERGEFORMAT </w:instrText>
      </w:r>
      <w:r w:rsidR="00533CE1">
        <w:fldChar w:fldCharType="separate"/>
      </w:r>
      <w:r w:rsidR="00DB6B13" w:rsidRPr="00DB6B13">
        <w:rPr>
          <w:b/>
          <w:noProof/>
        </w:rPr>
        <w:t>7</w:t>
      </w:r>
      <w:r w:rsidR="00533CE1">
        <w:rPr>
          <w:b/>
          <w:noProof/>
        </w:rPr>
        <w:fldChar w:fldCharType="end"/>
      </w:r>
      <w:r w:rsidR="009870DC">
        <w:rPr>
          <w:b/>
        </w:rPr>
        <w:t>/</w:t>
      </w:r>
      <w:r w:rsidR="00533CE1">
        <w:fldChar w:fldCharType="begin"/>
      </w:r>
      <w:r w:rsidR="00533CE1">
        <w:instrText xml:space="preserve"> NUMPAGES   \* MERGEFORMAT </w:instrText>
      </w:r>
      <w:r w:rsidR="00533CE1">
        <w:fldChar w:fldCharType="separate"/>
      </w:r>
      <w:r w:rsidR="00DB6B13" w:rsidRPr="00DB6B13">
        <w:rPr>
          <w:b/>
          <w:noProof/>
        </w:rPr>
        <w:t>7</w:t>
      </w:r>
      <w:r w:rsidR="00533CE1">
        <w:rPr>
          <w:b/>
          <w:noProof/>
        </w:rPr>
        <w:fldChar w:fldCharType="end"/>
      </w:r>
      <w:r w:rsidR="002769B3">
        <w:rPr>
          <w:b/>
          <w:noProof/>
        </w:rPr>
        <w:t>.</w:t>
      </w:r>
    </w:p>
    <w:p w:rsidR="00D2650C" w:rsidRPr="00892508" w:rsidRDefault="00D2650C" w:rsidP="00D2650C">
      <w:pPr>
        <w:jc w:val="center"/>
        <w:rPr>
          <w:rFonts w:cs="Arial"/>
          <w:b/>
        </w:rPr>
      </w:pPr>
      <w:r w:rsidRPr="00892508">
        <w:rPr>
          <w:rFonts w:cs="Arial"/>
          <w:b/>
        </w:rPr>
        <w:t>Assurez-vous qu’il est complet.</w:t>
      </w:r>
    </w:p>
    <w:p w:rsidR="00932D8A" w:rsidRDefault="00932D8A" w:rsidP="003F7DA9">
      <w:pPr>
        <w:rPr>
          <w:b/>
        </w:rPr>
      </w:pPr>
    </w:p>
    <w:p w:rsidR="005963F0" w:rsidRDefault="005963F0" w:rsidP="003F7DA9">
      <w:pPr>
        <w:rPr>
          <w:b/>
        </w:rPr>
      </w:pPr>
    </w:p>
    <w:p w:rsidR="005963F0" w:rsidRDefault="005963F0" w:rsidP="00E27F14">
      <w:pPr>
        <w:pStyle w:val="Pieddepage"/>
      </w:pPr>
    </w:p>
    <w:p w:rsidR="00E15E9D" w:rsidRDefault="00E15E9D" w:rsidP="00A52E84">
      <w:pPr>
        <w:rPr>
          <w:rFonts w:cs="Arial"/>
        </w:rPr>
      </w:pPr>
    </w:p>
    <w:p w:rsidR="00E15E9D" w:rsidRPr="00F9293D" w:rsidRDefault="00E15E9D" w:rsidP="00E15E9D">
      <w:pPr>
        <w:rPr>
          <w:rFonts w:cs="Arial"/>
        </w:rPr>
      </w:pPr>
    </w:p>
    <w:p w:rsidR="00E15E9D" w:rsidRDefault="00E15E9D" w:rsidP="00E27F14">
      <w:pPr>
        <w:pStyle w:val="Pieddepage"/>
        <w:sectPr w:rsidR="00E15E9D" w:rsidSect="005963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33" w:right="851" w:bottom="851" w:left="851" w:header="720" w:footer="354" w:gutter="0"/>
          <w:pgNumType w:start="1"/>
          <w:cols w:space="720"/>
          <w:titlePg/>
          <w:docGrid w:linePitch="326"/>
        </w:sectPr>
      </w:pPr>
    </w:p>
    <w:p w:rsidR="00BD44E6" w:rsidRDefault="00BD44E6" w:rsidP="00BD44E6">
      <w:pPr>
        <w:pStyle w:val="Titre1"/>
      </w:pPr>
      <w:r>
        <w:rPr>
          <w:rFonts w:eastAsia="Arial"/>
        </w:rPr>
        <w:lastRenderedPageBreak/>
        <w:t>Phase 100 : P</w:t>
      </w:r>
      <w:r w:rsidRPr="002F4AF3">
        <w:rPr>
          <w:rFonts w:eastAsia="Arial"/>
        </w:rPr>
        <w:t>rise en charge du v</w:t>
      </w:r>
      <w:r w:rsidR="00917165">
        <w:rPr>
          <w:rFonts w:eastAsia="Arial"/>
        </w:rPr>
        <w:t>É</w:t>
      </w:r>
      <w:r w:rsidRPr="002F4AF3">
        <w:rPr>
          <w:rFonts w:eastAsia="Arial"/>
        </w:rPr>
        <w:t>hicule et op</w:t>
      </w:r>
      <w:r w:rsidR="00917165">
        <w:rPr>
          <w:rFonts w:eastAsia="Arial"/>
        </w:rPr>
        <w:t>É</w:t>
      </w:r>
      <w:r w:rsidRPr="002F4AF3">
        <w:rPr>
          <w:rFonts w:eastAsia="Arial"/>
        </w:rPr>
        <w:t xml:space="preserve">rations </w:t>
      </w:r>
      <w:r w:rsidR="00917165">
        <w:rPr>
          <w:rFonts w:eastAsia="Arial"/>
        </w:rPr>
        <w:t>prÉ</w:t>
      </w:r>
      <w:r w:rsidRPr="00BD44E6">
        <w:rPr>
          <w:rFonts w:eastAsia="Arial"/>
        </w:rPr>
        <w:t>liminaires</w:t>
      </w:r>
      <w:r w:rsidRPr="002F4AF3">
        <w:rPr>
          <w:rFonts w:eastAsia="Arial"/>
        </w:rPr>
        <w:t xml:space="preserve"> avant travaux de carrosserie </w:t>
      </w:r>
      <w:r w:rsidR="00554320">
        <w:rPr>
          <w:rFonts w:eastAsia="Arial"/>
        </w:rPr>
        <w:t>(</w:t>
      </w:r>
      <w:r w:rsidR="00AA2BE2">
        <w:rPr>
          <w:rFonts w:eastAsia="Arial"/>
        </w:rPr>
        <w:t>23</w:t>
      </w:r>
      <w:r w:rsidR="005515E5">
        <w:rPr>
          <w:rFonts w:eastAsia="Arial"/>
        </w:rPr>
        <w:t xml:space="preserve"> points)</w:t>
      </w:r>
    </w:p>
    <w:p w:rsidR="00BD44E6" w:rsidRDefault="00BD44E6" w:rsidP="00BD44E6"/>
    <w:p w:rsidR="00BD44E6" w:rsidRDefault="00BD44E6" w:rsidP="00BD44E6"/>
    <w:p w:rsidR="00842750" w:rsidRPr="00BD44E6" w:rsidRDefault="00BD44E6" w:rsidP="007F7B23">
      <w:pPr>
        <w:rPr>
          <w:rFonts w:cs="Arial"/>
          <w:b/>
          <w:sz w:val="22"/>
          <w:szCs w:val="22"/>
        </w:rPr>
      </w:pPr>
      <w:r w:rsidRPr="00BD44E6">
        <w:rPr>
          <w:rFonts w:cs="Arial"/>
          <w:b/>
          <w:sz w:val="22"/>
          <w:szCs w:val="22"/>
        </w:rPr>
        <w:t xml:space="preserve">Q2) </w:t>
      </w:r>
      <w:r w:rsidR="00F14A33">
        <w:rPr>
          <w:rFonts w:cs="Arial"/>
          <w:b/>
          <w:sz w:val="22"/>
          <w:szCs w:val="22"/>
        </w:rPr>
        <w:t>b)</w:t>
      </w:r>
    </w:p>
    <w:p w:rsidR="00BD44E6" w:rsidRDefault="00BD44E6" w:rsidP="007F7B23">
      <w:pPr>
        <w:rPr>
          <w:rFonts w:cs="Arial"/>
          <w:sz w:val="22"/>
          <w:szCs w:val="22"/>
        </w:rPr>
      </w:pPr>
    </w:p>
    <w:tbl>
      <w:tblPr>
        <w:tblW w:w="10206" w:type="dxa"/>
        <w:jc w:val="center"/>
        <w:tblLayout w:type="fixed"/>
        <w:tblLook w:val="0400" w:firstRow="0" w:lastRow="0" w:firstColumn="0" w:lastColumn="0" w:noHBand="0" w:noVBand="1"/>
      </w:tblPr>
      <w:tblGrid>
        <w:gridCol w:w="3479"/>
        <w:gridCol w:w="812"/>
        <w:gridCol w:w="812"/>
        <w:gridCol w:w="3479"/>
        <w:gridCol w:w="812"/>
        <w:gridCol w:w="812"/>
      </w:tblGrid>
      <w:tr w:rsidR="00BD44E6" w:rsidRPr="002F4AF3" w:rsidTr="004459A1">
        <w:trPr>
          <w:trHeight w:val="557"/>
          <w:jc w:val="center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BD44E6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ÉLÉMENTS</w:t>
            </w:r>
            <w:r>
              <w:rPr>
                <w:rFonts w:eastAsia="Arial" w:cs="Arial"/>
                <w:b/>
                <w:color w:val="000000"/>
              </w:rPr>
              <w:t>*</w:t>
            </w:r>
          </w:p>
        </w:tc>
        <w:tc>
          <w:tcPr>
            <w:tcW w:w="794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BD44E6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OUI</w:t>
            </w:r>
          </w:p>
        </w:tc>
        <w:tc>
          <w:tcPr>
            <w:tcW w:w="794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BD44E6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NON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245B0B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ÉLÉMENTS</w:t>
            </w:r>
            <w:r>
              <w:rPr>
                <w:rFonts w:eastAsia="Arial" w:cs="Arial"/>
                <w:b/>
                <w:color w:val="000000"/>
              </w:rPr>
              <w:t>*</w:t>
            </w:r>
          </w:p>
        </w:tc>
        <w:tc>
          <w:tcPr>
            <w:tcW w:w="794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BD44E6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OUI</w:t>
            </w:r>
          </w:p>
        </w:tc>
        <w:tc>
          <w:tcPr>
            <w:tcW w:w="794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vAlign w:val="center"/>
          </w:tcPr>
          <w:p w:rsidR="00BD44E6" w:rsidRPr="00BD44E6" w:rsidRDefault="00BD44E6" w:rsidP="00A87E78">
            <w:pPr>
              <w:jc w:val="center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b/>
                <w:color w:val="000000"/>
              </w:rPr>
              <w:t>NON</w:t>
            </w:r>
          </w:p>
        </w:tc>
      </w:tr>
      <w:tr w:rsidR="00BD44E6" w:rsidRPr="002F4AF3" w:rsidTr="004459A1">
        <w:trPr>
          <w:trHeight w:val="536"/>
          <w:jc w:val="center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 w:cs="Arial"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>Panneau AR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CD7ED5" w:rsidP="00917165">
            <w:pPr>
              <w:jc w:val="left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Bri</w:t>
            </w:r>
            <w:r w:rsidR="00BD44E6" w:rsidRPr="00BD44E6">
              <w:rPr>
                <w:rFonts w:eastAsia="Arial" w:cs="Arial"/>
                <w:color w:val="000000"/>
              </w:rPr>
              <w:t xml:space="preserve">n </w:t>
            </w:r>
            <w:r w:rsidR="00917165">
              <w:rPr>
                <w:rFonts w:eastAsia="Arial" w:cs="Arial"/>
                <w:color w:val="000000"/>
              </w:rPr>
              <w:t>enrouleur de c</w:t>
            </w:r>
            <w:r w:rsidR="00BD44E6" w:rsidRPr="00BD44E6">
              <w:rPr>
                <w:rFonts w:eastAsia="Arial" w:cs="Arial"/>
                <w:color w:val="000000"/>
              </w:rPr>
              <w:t>einture AVD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  <w:r w:rsidRPr="00BD44E6">
              <w:rPr>
                <w:rFonts w:eastAsia="Arial"/>
              </w:rPr>
              <w:t> </w:t>
            </w:r>
          </w:p>
        </w:tc>
      </w:tr>
      <w:tr w:rsidR="00BD44E6" w:rsidRPr="002F4AF3" w:rsidTr="004459A1">
        <w:trPr>
          <w:trHeight w:val="536"/>
          <w:jc w:val="center"/>
        </w:trPr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917165">
            <w:pPr>
              <w:jc w:val="left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 xml:space="preserve">Doublure de </w:t>
            </w:r>
            <w:r w:rsidR="00917165">
              <w:rPr>
                <w:rFonts w:eastAsia="Arial" w:cs="Arial"/>
                <w:color w:val="000000"/>
              </w:rPr>
              <w:t>p</w:t>
            </w:r>
            <w:r w:rsidRPr="00BD44E6">
              <w:rPr>
                <w:rFonts w:eastAsia="Arial" w:cs="Arial"/>
                <w:color w:val="000000"/>
              </w:rPr>
              <w:t>anneau AR</w:t>
            </w:r>
            <w:r w:rsidRPr="00BD44E6">
              <w:rPr>
                <w:rFonts w:eastAsia="Arial" w:cs="Arial"/>
                <w:b/>
                <w:color w:val="000000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917165">
            <w:pPr>
              <w:jc w:val="left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 xml:space="preserve">Calculateur </w:t>
            </w:r>
            <w:r w:rsidR="00917165">
              <w:rPr>
                <w:rFonts w:eastAsia="Arial" w:cs="Arial"/>
                <w:color w:val="000000"/>
              </w:rPr>
              <w:t>a</w:t>
            </w:r>
            <w:r w:rsidRPr="00BD44E6">
              <w:rPr>
                <w:rFonts w:eastAsia="Arial" w:cs="Arial"/>
                <w:color w:val="000000"/>
              </w:rPr>
              <w:t>irbags</w:t>
            </w:r>
            <w:r w:rsidRPr="00BD44E6">
              <w:rPr>
                <w:rFonts w:eastAsia="Arial" w:cs="Arial"/>
                <w:b/>
                <w:color w:val="000000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  <w:r w:rsidRPr="00BD44E6">
              <w:rPr>
                <w:rFonts w:eastAsia="Arial"/>
              </w:rPr>
              <w:t> </w:t>
            </w:r>
          </w:p>
        </w:tc>
      </w:tr>
      <w:tr w:rsidR="00BD44E6" w:rsidRPr="002F4AF3" w:rsidTr="004459A1">
        <w:trPr>
          <w:trHeight w:val="536"/>
          <w:jc w:val="center"/>
        </w:trPr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917165">
            <w:pPr>
              <w:jc w:val="left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 xml:space="preserve">Airbag </w:t>
            </w:r>
            <w:r w:rsidR="00917165">
              <w:rPr>
                <w:rFonts w:eastAsia="Arial" w:cs="Arial"/>
                <w:color w:val="000000"/>
              </w:rPr>
              <w:t>p</w:t>
            </w:r>
            <w:r w:rsidRPr="00BD44E6">
              <w:rPr>
                <w:rFonts w:eastAsia="Arial" w:cs="Arial"/>
                <w:color w:val="000000"/>
              </w:rPr>
              <w:t>assager</w:t>
            </w:r>
            <w:r w:rsidRPr="00BD44E6">
              <w:rPr>
                <w:rFonts w:eastAsia="Arial" w:cs="Arial"/>
                <w:b/>
                <w:color w:val="000000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CD7ED5" w:rsidP="00917165">
            <w:pPr>
              <w:jc w:val="left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Bri</w:t>
            </w:r>
            <w:r w:rsidR="00BD44E6" w:rsidRPr="00BD44E6">
              <w:rPr>
                <w:rFonts w:eastAsia="Arial" w:cs="Arial"/>
                <w:color w:val="000000"/>
              </w:rPr>
              <w:t xml:space="preserve">n </w:t>
            </w:r>
            <w:r w:rsidR="00917165">
              <w:rPr>
                <w:rFonts w:eastAsia="Arial" w:cs="Arial"/>
                <w:color w:val="000000"/>
              </w:rPr>
              <w:t>e</w:t>
            </w:r>
            <w:r w:rsidR="00BD44E6" w:rsidRPr="00BD44E6">
              <w:rPr>
                <w:rFonts w:eastAsia="Arial" w:cs="Arial"/>
                <w:color w:val="000000"/>
              </w:rPr>
              <w:t xml:space="preserve">nrouleur de </w:t>
            </w:r>
            <w:r w:rsidR="00917165">
              <w:rPr>
                <w:rFonts w:eastAsia="Arial" w:cs="Arial"/>
                <w:color w:val="000000"/>
              </w:rPr>
              <w:t>c</w:t>
            </w:r>
            <w:r w:rsidR="00BD44E6" w:rsidRPr="00BD44E6">
              <w:rPr>
                <w:rFonts w:eastAsia="Arial" w:cs="Arial"/>
                <w:color w:val="000000"/>
              </w:rPr>
              <w:t xml:space="preserve">einture </w:t>
            </w:r>
            <w:r w:rsidR="00917165">
              <w:rPr>
                <w:rFonts w:eastAsia="Arial" w:cs="Arial"/>
                <w:color w:val="000000"/>
              </w:rPr>
              <w:t>c</w:t>
            </w:r>
            <w:r w:rsidR="00BD44E6" w:rsidRPr="00BD44E6">
              <w:rPr>
                <w:rFonts w:eastAsia="Arial" w:cs="Arial"/>
                <w:color w:val="000000"/>
              </w:rPr>
              <w:t>entrale AV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  <w:r w:rsidRPr="00BD44E6">
              <w:rPr>
                <w:rFonts w:eastAsia="Arial"/>
              </w:rPr>
              <w:t> </w:t>
            </w:r>
          </w:p>
        </w:tc>
      </w:tr>
      <w:tr w:rsidR="00BD44E6" w:rsidRPr="002F4AF3" w:rsidTr="004459A1">
        <w:trPr>
          <w:trHeight w:val="536"/>
          <w:jc w:val="center"/>
        </w:trPr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917165">
            <w:pPr>
              <w:jc w:val="left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 xml:space="preserve">Airbag </w:t>
            </w:r>
            <w:r w:rsidR="00917165">
              <w:rPr>
                <w:rFonts w:eastAsia="Arial" w:cs="Arial"/>
                <w:color w:val="000000"/>
              </w:rPr>
              <w:t>c</w:t>
            </w:r>
            <w:r w:rsidRPr="00BD44E6">
              <w:rPr>
                <w:rFonts w:eastAsia="Arial" w:cs="Arial"/>
                <w:color w:val="000000"/>
              </w:rPr>
              <w:t>onducteur</w:t>
            </w:r>
            <w:r w:rsidRPr="00BD44E6">
              <w:rPr>
                <w:rFonts w:eastAsia="Arial" w:cs="Arial"/>
                <w:b/>
                <w:color w:val="000000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917165">
            <w:pPr>
              <w:jc w:val="left"/>
              <w:rPr>
                <w:rFonts w:eastAsia="Arial" w:cs="Arial"/>
                <w:b/>
                <w:color w:val="000000"/>
              </w:rPr>
            </w:pPr>
            <w:r w:rsidRPr="00BD44E6">
              <w:rPr>
                <w:rFonts w:eastAsia="Arial" w:cs="Arial"/>
                <w:color w:val="000000"/>
              </w:rPr>
              <w:t xml:space="preserve">Armature de </w:t>
            </w:r>
            <w:r w:rsidR="00917165">
              <w:rPr>
                <w:rFonts w:eastAsia="Arial" w:cs="Arial"/>
                <w:color w:val="000000"/>
              </w:rPr>
              <w:t>p</w:t>
            </w:r>
            <w:r w:rsidRPr="00BD44E6">
              <w:rPr>
                <w:rFonts w:eastAsia="Arial" w:cs="Arial"/>
                <w:color w:val="000000"/>
              </w:rPr>
              <w:t>are-</w:t>
            </w:r>
            <w:r w:rsidR="00917165">
              <w:rPr>
                <w:rFonts w:eastAsia="Arial" w:cs="Arial"/>
                <w:color w:val="000000"/>
              </w:rPr>
              <w:t>c</w:t>
            </w:r>
            <w:r w:rsidRPr="00BD44E6">
              <w:rPr>
                <w:rFonts w:eastAsia="Arial" w:cs="Arial"/>
                <w:color w:val="000000"/>
              </w:rPr>
              <w:t>hocs AV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  <w:r w:rsidRPr="00BD44E6">
              <w:rPr>
                <w:rFonts w:eastAsia="Arial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</w:p>
        </w:tc>
      </w:tr>
      <w:tr w:rsidR="00BD44E6" w:rsidRPr="002F4AF3" w:rsidTr="004459A1">
        <w:trPr>
          <w:trHeight w:val="70"/>
          <w:jc w:val="center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CD7ED5" w:rsidP="00917165">
            <w:pPr>
              <w:jc w:val="left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Bri</w:t>
            </w:r>
            <w:r w:rsidR="00BD44E6" w:rsidRPr="00BD44E6">
              <w:rPr>
                <w:rFonts w:eastAsia="Arial" w:cs="Arial"/>
                <w:color w:val="000000"/>
              </w:rPr>
              <w:t xml:space="preserve">n </w:t>
            </w:r>
            <w:r w:rsidR="00917165">
              <w:rPr>
                <w:rFonts w:eastAsia="Arial" w:cs="Arial"/>
                <w:color w:val="000000"/>
              </w:rPr>
              <w:t>e</w:t>
            </w:r>
            <w:r w:rsidR="00BD44E6" w:rsidRPr="00BD44E6">
              <w:rPr>
                <w:rFonts w:eastAsia="Arial" w:cs="Arial"/>
                <w:color w:val="000000"/>
              </w:rPr>
              <w:t xml:space="preserve">nrouleur de </w:t>
            </w:r>
            <w:r w:rsidR="00917165">
              <w:rPr>
                <w:rFonts w:eastAsia="Arial" w:cs="Arial"/>
                <w:color w:val="000000"/>
              </w:rPr>
              <w:t>c</w:t>
            </w:r>
            <w:r w:rsidR="00BD44E6" w:rsidRPr="00BD44E6">
              <w:rPr>
                <w:rFonts w:eastAsia="Arial" w:cs="Arial"/>
                <w:color w:val="000000"/>
              </w:rPr>
              <w:t>einture AVG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rPr>
                <w:rFonts w:eastAsia="Arial"/>
              </w:rPr>
            </w:pPr>
          </w:p>
        </w:tc>
        <w:tc>
          <w:tcPr>
            <w:tcW w:w="3402" w:type="dxa"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917165" w:rsidP="00BD44E6">
            <w:pPr>
              <w:jc w:val="left"/>
              <w:rPr>
                <w:rFonts w:eastAsia="Arial" w:cs="Arial"/>
                <w:b/>
                <w:color w:val="000000"/>
              </w:rPr>
            </w:pPr>
            <w:r>
              <w:rPr>
                <w:rFonts w:eastAsia="Arial" w:cs="Arial"/>
                <w:color w:val="000000"/>
              </w:rPr>
              <w:t>Appui G de f</w:t>
            </w:r>
            <w:r w:rsidR="00BD44E6" w:rsidRPr="00BD44E6">
              <w:rPr>
                <w:rFonts w:eastAsia="Arial" w:cs="Arial"/>
                <w:color w:val="000000"/>
              </w:rPr>
              <w:t>açade AV</w:t>
            </w:r>
            <w:r w:rsidR="00BD44E6" w:rsidRPr="00BD44E6">
              <w:rPr>
                <w:rFonts w:eastAsia="Arial" w:cs="Arial"/>
                <w:b/>
                <w:color w:val="000000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  <w:r w:rsidRPr="00BD44E6">
              <w:rPr>
                <w:rFonts w:eastAsia="Arial"/>
              </w:rPr>
              <w:t> 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D44E6" w:rsidRPr="00BD44E6" w:rsidRDefault="00BD44E6" w:rsidP="00BD44E6">
            <w:pPr>
              <w:jc w:val="left"/>
              <w:rPr>
                <w:rFonts w:eastAsia="Arial"/>
              </w:rPr>
            </w:pPr>
          </w:p>
        </w:tc>
      </w:tr>
      <w:tr w:rsidR="00BD44E6" w:rsidRPr="004459A1" w:rsidTr="004459A1">
        <w:trPr>
          <w:trHeight w:val="428"/>
          <w:jc w:val="center"/>
        </w:trPr>
        <w:tc>
          <w:tcPr>
            <w:tcW w:w="9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BD44E6" w:rsidRPr="004459A1" w:rsidRDefault="00BD44E6" w:rsidP="00917165">
            <w:pPr>
              <w:jc w:val="center"/>
              <w:rPr>
                <w:rFonts w:eastAsia="Arial"/>
                <w:b/>
                <w:i/>
                <w:sz w:val="22"/>
              </w:rPr>
            </w:pPr>
            <w:r w:rsidRPr="004459A1">
              <w:rPr>
                <w:rFonts w:eastAsia="Arial" w:cs="Arial"/>
                <w:b/>
                <w:i/>
                <w:color w:val="000000"/>
                <w:sz w:val="22"/>
              </w:rPr>
              <w:t>*</w:t>
            </w:r>
            <w:r w:rsidR="00917165">
              <w:rPr>
                <w:rFonts w:eastAsia="Arial" w:cs="Arial"/>
                <w:b/>
                <w:i/>
                <w:color w:val="000000"/>
                <w:sz w:val="22"/>
              </w:rPr>
              <w:t>Indique</w:t>
            </w:r>
            <w:r w:rsidRPr="004459A1">
              <w:rPr>
                <w:rFonts w:eastAsia="Arial" w:cs="Arial"/>
                <w:b/>
                <w:i/>
                <w:color w:val="000000"/>
                <w:sz w:val="22"/>
              </w:rPr>
              <w:t>r votre réponse par une croix</w:t>
            </w:r>
          </w:p>
        </w:tc>
      </w:tr>
    </w:tbl>
    <w:p w:rsidR="00B56143" w:rsidRDefault="00B56143" w:rsidP="00B56143">
      <w:pPr>
        <w:rPr>
          <w:rFonts w:eastAsia="Arial"/>
        </w:rPr>
      </w:pPr>
    </w:p>
    <w:p w:rsidR="00B56143" w:rsidRPr="008746B2" w:rsidRDefault="00B56143" w:rsidP="00B56143">
      <w:pPr>
        <w:tabs>
          <w:tab w:val="left" w:pos="567"/>
          <w:tab w:val="right" w:pos="10206"/>
        </w:tabs>
        <w:spacing w:before="120" w:after="120" w:line="259" w:lineRule="auto"/>
        <w:rPr>
          <w:rFonts w:eastAsia="Arial"/>
        </w:rPr>
      </w:pPr>
      <w:r>
        <w:rPr>
          <w:rFonts w:eastAsia="Arial"/>
          <w:b/>
        </w:rPr>
        <w:t xml:space="preserve">Q4) </w:t>
      </w:r>
    </w:p>
    <w:tbl>
      <w:tblPr>
        <w:tblStyle w:val="Grilledutableau"/>
        <w:tblW w:w="10206" w:type="dxa"/>
        <w:jc w:val="center"/>
        <w:tblLook w:val="04A0" w:firstRow="1" w:lastRow="0" w:firstColumn="1" w:lastColumn="0" w:noHBand="0" w:noVBand="1"/>
      </w:tblPr>
      <w:tblGrid>
        <w:gridCol w:w="1561"/>
        <w:gridCol w:w="8645"/>
      </w:tblGrid>
      <w:tr w:rsidR="00B56143" w:rsidRPr="008746B2" w:rsidTr="00E411BC">
        <w:trPr>
          <w:jc w:val="center"/>
        </w:trPr>
        <w:tc>
          <w:tcPr>
            <w:tcW w:w="1561" w:type="dxa"/>
            <w:shd w:val="clear" w:color="auto" w:fill="D9D9D9" w:themeFill="background1" w:themeFillShade="D9"/>
            <w:vAlign w:val="center"/>
          </w:tcPr>
          <w:p w:rsidR="00B56143" w:rsidRPr="008746B2" w:rsidRDefault="00E411BC" w:rsidP="0066588F">
            <w:pPr>
              <w:spacing w:before="120" w:after="12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Montants</w:t>
            </w:r>
          </w:p>
        </w:tc>
        <w:tc>
          <w:tcPr>
            <w:tcW w:w="8645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56143" w:rsidRPr="008746B2" w:rsidRDefault="00B56143" w:rsidP="0066588F">
            <w:pPr>
              <w:spacing w:before="120" w:after="120"/>
              <w:jc w:val="center"/>
              <w:rPr>
                <w:rFonts w:eastAsia="Arial"/>
              </w:rPr>
            </w:pPr>
            <w:r w:rsidRPr="008746B2">
              <w:rPr>
                <w:rFonts w:eastAsia="Arial"/>
              </w:rPr>
              <w:t>Signification</w:t>
            </w:r>
          </w:p>
        </w:tc>
      </w:tr>
      <w:tr w:rsidR="00B56143" w:rsidRPr="008746B2" w:rsidTr="002769B3">
        <w:trPr>
          <w:trHeight w:val="696"/>
          <w:jc w:val="center"/>
        </w:trPr>
        <w:tc>
          <w:tcPr>
            <w:tcW w:w="1561" w:type="dxa"/>
            <w:tcBorders>
              <w:right w:val="single" w:sz="12" w:space="0" w:color="auto"/>
            </w:tcBorders>
            <w:vAlign w:val="center"/>
          </w:tcPr>
          <w:p w:rsidR="00B56143" w:rsidRPr="008746B2" w:rsidRDefault="00B56143" w:rsidP="004459A1">
            <w:pPr>
              <w:jc w:val="center"/>
              <w:rPr>
                <w:rFonts w:eastAsia="Arial"/>
              </w:rPr>
            </w:pPr>
            <w:r w:rsidRPr="008746B2">
              <w:rPr>
                <w:rFonts w:eastAsia="Arial"/>
              </w:rPr>
              <w:t>12</w:t>
            </w:r>
            <w:r w:rsidR="002769B3">
              <w:rPr>
                <w:rFonts w:eastAsia="Arial"/>
              </w:rPr>
              <w:t xml:space="preserve"> </w:t>
            </w:r>
            <w:r w:rsidRPr="008746B2">
              <w:rPr>
                <w:rFonts w:eastAsia="Arial"/>
              </w:rPr>
              <w:t>545 €</w:t>
            </w:r>
          </w:p>
        </w:tc>
        <w:tc>
          <w:tcPr>
            <w:tcW w:w="8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56143" w:rsidRPr="00B17C5D" w:rsidRDefault="00B56143" w:rsidP="004459A1">
            <w:pPr>
              <w:jc w:val="center"/>
              <w:rPr>
                <w:rFonts w:eastAsia="Arial"/>
                <w:color w:val="A6A6A6" w:themeColor="background1" w:themeShade="A6"/>
              </w:rPr>
            </w:pPr>
          </w:p>
        </w:tc>
      </w:tr>
      <w:tr w:rsidR="00B56143" w:rsidRPr="008746B2" w:rsidTr="002769B3">
        <w:trPr>
          <w:trHeight w:val="696"/>
          <w:jc w:val="center"/>
        </w:trPr>
        <w:tc>
          <w:tcPr>
            <w:tcW w:w="1561" w:type="dxa"/>
            <w:tcBorders>
              <w:right w:val="single" w:sz="12" w:space="0" w:color="auto"/>
            </w:tcBorders>
            <w:vAlign w:val="center"/>
          </w:tcPr>
          <w:p w:rsidR="00B56143" w:rsidRPr="008746B2" w:rsidRDefault="00B56143" w:rsidP="004459A1">
            <w:pPr>
              <w:jc w:val="center"/>
              <w:rPr>
                <w:rFonts w:eastAsia="Arial"/>
              </w:rPr>
            </w:pPr>
            <w:r w:rsidRPr="008746B2">
              <w:rPr>
                <w:rFonts w:eastAsia="Arial"/>
              </w:rPr>
              <w:t>11</w:t>
            </w:r>
            <w:r w:rsidR="002769B3">
              <w:rPr>
                <w:rFonts w:eastAsia="Arial"/>
              </w:rPr>
              <w:t xml:space="preserve"> </w:t>
            </w:r>
            <w:r w:rsidRPr="008746B2">
              <w:rPr>
                <w:rFonts w:eastAsia="Arial"/>
              </w:rPr>
              <w:t>100 €</w:t>
            </w:r>
          </w:p>
        </w:tc>
        <w:tc>
          <w:tcPr>
            <w:tcW w:w="8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56143" w:rsidRPr="00B17C5D" w:rsidRDefault="00B56143" w:rsidP="004459A1">
            <w:pPr>
              <w:jc w:val="center"/>
              <w:rPr>
                <w:rFonts w:eastAsia="Arial"/>
                <w:color w:val="A6A6A6" w:themeColor="background1" w:themeShade="A6"/>
              </w:rPr>
            </w:pPr>
          </w:p>
        </w:tc>
      </w:tr>
      <w:tr w:rsidR="00B56143" w:rsidRPr="008746B2" w:rsidTr="002769B3">
        <w:trPr>
          <w:trHeight w:val="696"/>
          <w:jc w:val="center"/>
        </w:trPr>
        <w:tc>
          <w:tcPr>
            <w:tcW w:w="1561" w:type="dxa"/>
            <w:tcBorders>
              <w:right w:val="single" w:sz="12" w:space="0" w:color="auto"/>
            </w:tcBorders>
            <w:vAlign w:val="center"/>
          </w:tcPr>
          <w:p w:rsidR="00B56143" w:rsidRPr="008746B2" w:rsidRDefault="00B56143" w:rsidP="004459A1">
            <w:pPr>
              <w:jc w:val="center"/>
              <w:rPr>
                <w:rFonts w:eastAsia="Arial"/>
              </w:rPr>
            </w:pPr>
            <w:r w:rsidRPr="008746B2">
              <w:rPr>
                <w:rFonts w:eastAsia="Arial"/>
              </w:rPr>
              <w:t>3</w:t>
            </w:r>
            <w:r w:rsidR="002769B3">
              <w:rPr>
                <w:rFonts w:eastAsia="Arial"/>
              </w:rPr>
              <w:t xml:space="preserve"> </w:t>
            </w:r>
            <w:r w:rsidRPr="008746B2">
              <w:rPr>
                <w:rFonts w:eastAsia="Arial"/>
              </w:rPr>
              <w:t>066 €</w:t>
            </w:r>
          </w:p>
        </w:tc>
        <w:tc>
          <w:tcPr>
            <w:tcW w:w="8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B56143" w:rsidRPr="00B17C5D" w:rsidRDefault="00B56143" w:rsidP="004459A1">
            <w:pPr>
              <w:jc w:val="center"/>
              <w:rPr>
                <w:rFonts w:eastAsia="Arial"/>
                <w:color w:val="A6A6A6" w:themeColor="background1" w:themeShade="A6"/>
              </w:rPr>
            </w:pPr>
          </w:p>
        </w:tc>
      </w:tr>
    </w:tbl>
    <w:p w:rsidR="00B56143" w:rsidRDefault="00B56143" w:rsidP="00B56143">
      <w:pPr>
        <w:rPr>
          <w:rFonts w:eastAsia="Arial"/>
        </w:rPr>
      </w:pPr>
    </w:p>
    <w:p w:rsidR="00B56143" w:rsidRDefault="00B56143" w:rsidP="00B56143">
      <w:pPr>
        <w:rPr>
          <w:rFonts w:eastAsia="Arial"/>
        </w:rPr>
      </w:pPr>
    </w:p>
    <w:p w:rsidR="00B56143" w:rsidRDefault="00B56143" w:rsidP="00B56143">
      <w:pPr>
        <w:rPr>
          <w:rFonts w:eastAsia="Arial"/>
        </w:rPr>
      </w:pPr>
    </w:p>
    <w:p w:rsidR="00B56143" w:rsidRDefault="00B56143" w:rsidP="00B56143">
      <w:pPr>
        <w:rPr>
          <w:rFonts w:eastAsia="Arial"/>
        </w:rPr>
      </w:pPr>
    </w:p>
    <w:p w:rsidR="00B56143" w:rsidRDefault="00B56143">
      <w:pPr>
        <w:jc w:val="left"/>
        <w:rPr>
          <w:rFonts w:eastAsia="Arial"/>
        </w:rPr>
      </w:pPr>
      <w:r>
        <w:rPr>
          <w:rFonts w:eastAsia="Arial"/>
        </w:rPr>
        <w:br w:type="page"/>
      </w:r>
    </w:p>
    <w:p w:rsidR="00B56143" w:rsidRDefault="00B56143" w:rsidP="00B56143">
      <w:pPr>
        <w:pStyle w:val="Titre1"/>
        <w:pBdr>
          <w:top w:val="single" w:sz="12" w:space="1" w:color="auto"/>
        </w:pBdr>
        <w:rPr>
          <w:rFonts w:eastAsia="Arial"/>
        </w:rPr>
      </w:pPr>
      <w:r>
        <w:rPr>
          <w:rFonts w:eastAsia="Arial"/>
        </w:rPr>
        <w:lastRenderedPageBreak/>
        <w:t xml:space="preserve">Phase 200 : </w:t>
      </w:r>
      <w:r w:rsidR="001438CB">
        <w:rPr>
          <w:rFonts w:eastAsia="Arial"/>
        </w:rPr>
        <w:t>R</w:t>
      </w:r>
      <w:r w:rsidR="001438CB" w:rsidRPr="00832197">
        <w:rPr>
          <w:rFonts w:eastAsia="Arial"/>
        </w:rPr>
        <w:t>É</w:t>
      </w:r>
      <w:r w:rsidR="001438CB">
        <w:rPr>
          <w:rFonts w:eastAsia="Arial"/>
        </w:rPr>
        <w:t>ALISATION D’UN ASSEMBLAGE DES</w:t>
      </w:r>
      <w:r>
        <w:rPr>
          <w:rFonts w:eastAsia="Arial"/>
        </w:rPr>
        <w:t xml:space="preserve"> </w:t>
      </w:r>
      <w:r w:rsidRPr="00832197">
        <w:rPr>
          <w:rFonts w:eastAsia="Arial"/>
        </w:rPr>
        <w:t>ÉLÉ</w:t>
      </w:r>
      <w:r>
        <w:rPr>
          <w:rFonts w:eastAsia="Arial"/>
          <w:caps w:val="0"/>
        </w:rPr>
        <w:t>MENTS</w:t>
      </w:r>
      <w:r>
        <w:rPr>
          <w:rFonts w:eastAsia="Arial"/>
        </w:rPr>
        <w:t xml:space="preserve"> inamovibles (</w:t>
      </w:r>
      <w:r w:rsidR="00AA2BE2">
        <w:rPr>
          <w:rFonts w:eastAsia="Arial"/>
        </w:rPr>
        <w:t>34</w:t>
      </w:r>
      <w:r>
        <w:rPr>
          <w:rFonts w:eastAsia="Arial"/>
        </w:rPr>
        <w:t xml:space="preserve"> points)</w:t>
      </w:r>
    </w:p>
    <w:p w:rsidR="00B56143" w:rsidRDefault="00B56143" w:rsidP="00B56143">
      <w:pPr>
        <w:rPr>
          <w:rFonts w:eastAsia="Arial"/>
        </w:rPr>
      </w:pPr>
    </w:p>
    <w:p w:rsidR="00B56143" w:rsidRDefault="00F14A33" w:rsidP="00B56143">
      <w:pPr>
        <w:jc w:val="left"/>
        <w:rPr>
          <w:rFonts w:eastAsia="Arial"/>
          <w:b/>
          <w:sz w:val="22"/>
          <w:szCs w:val="22"/>
        </w:rPr>
      </w:pPr>
      <w:r>
        <w:rPr>
          <w:rFonts w:eastAsia="Arial"/>
          <w:b/>
          <w:sz w:val="22"/>
          <w:szCs w:val="22"/>
        </w:rPr>
        <w:t>Q12</w:t>
      </w:r>
      <w:r w:rsidR="00B56143" w:rsidRPr="00CD35B7">
        <w:rPr>
          <w:rFonts w:eastAsia="Arial"/>
          <w:b/>
          <w:sz w:val="22"/>
          <w:szCs w:val="22"/>
        </w:rPr>
        <w:t>)</w:t>
      </w:r>
      <w:r w:rsidR="00B56143">
        <w:rPr>
          <w:rFonts w:eastAsia="Arial"/>
          <w:b/>
          <w:sz w:val="22"/>
          <w:szCs w:val="22"/>
        </w:rPr>
        <w:t xml:space="preserve"> </w:t>
      </w:r>
      <w:r w:rsidR="00B56143">
        <w:rPr>
          <w:rFonts w:eastAsia="Arial"/>
          <w:b/>
          <w:sz w:val="22"/>
          <w:szCs w:val="22"/>
        </w:rPr>
        <w:tab/>
      </w:r>
      <w:r w:rsidR="00B56143">
        <w:rPr>
          <w:rFonts w:eastAsia="Arial"/>
          <w:b/>
          <w:sz w:val="22"/>
          <w:szCs w:val="22"/>
        </w:rPr>
        <w:tab/>
      </w:r>
      <w:r w:rsidR="00B56143">
        <w:rPr>
          <w:rFonts w:eastAsia="Arial"/>
          <w:b/>
          <w:sz w:val="22"/>
          <w:szCs w:val="22"/>
        </w:rPr>
        <w:tab/>
      </w:r>
      <w:r w:rsidR="00B56143">
        <w:rPr>
          <w:rFonts w:eastAsia="Arial"/>
          <w:b/>
          <w:sz w:val="22"/>
          <w:szCs w:val="22"/>
        </w:rPr>
        <w:tab/>
      </w:r>
      <w:r w:rsidR="00B56143">
        <w:rPr>
          <w:rFonts w:eastAsia="Arial"/>
          <w:b/>
          <w:sz w:val="22"/>
          <w:szCs w:val="22"/>
        </w:rPr>
        <w:tab/>
        <w:t>Face avant du poste à souder</w:t>
      </w:r>
    </w:p>
    <w:p w:rsidR="00AD6E11" w:rsidRPr="00BF5DCB" w:rsidRDefault="00AD6E11" w:rsidP="00AD6E11">
      <w:pPr>
        <w:ind w:left="1418" w:firstLine="709"/>
        <w:rPr>
          <w:rFonts w:eastAsia="Arial"/>
          <w:b/>
          <w:i/>
          <w:sz w:val="22"/>
          <w:szCs w:val="22"/>
        </w:rPr>
      </w:pPr>
      <w:r w:rsidRPr="0087382F">
        <w:rPr>
          <w:rFonts w:eastAsia="Arial"/>
          <w:b/>
          <w:i/>
          <w:sz w:val="22"/>
          <w:szCs w:val="22"/>
        </w:rPr>
        <w:t>Mettre une croix pour chaque réglage du poste à souder</w:t>
      </w:r>
      <w:r w:rsidR="00917165">
        <w:rPr>
          <w:rFonts w:eastAsia="Arial"/>
          <w:b/>
          <w:i/>
          <w:sz w:val="22"/>
          <w:szCs w:val="22"/>
        </w:rPr>
        <w:t>.</w:t>
      </w:r>
    </w:p>
    <w:p w:rsidR="00AD6E11" w:rsidRDefault="00AD6E11" w:rsidP="00B56143">
      <w:pPr>
        <w:rPr>
          <w:b/>
          <w:sz w:val="22"/>
          <w:szCs w:val="22"/>
        </w:rPr>
      </w:pPr>
    </w:p>
    <w:p w:rsidR="00B56143" w:rsidRDefault="001438CB" w:rsidP="00B56143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434080" cy="275209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1" t="35698" r="55872" b="33631"/>
                    <a:stretch/>
                  </pic:blipFill>
                  <pic:spPr bwMode="auto">
                    <a:xfrm>
                      <a:off x="0" y="0"/>
                      <a:ext cx="3434080" cy="27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DCB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4435652</wp:posOffset>
            </wp:positionH>
            <wp:positionV relativeFrom="paragraph">
              <wp:posOffset>4135</wp:posOffset>
            </wp:positionV>
            <wp:extent cx="1780537" cy="2764465"/>
            <wp:effectExtent l="38100" t="38100" r="10795" b="171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2" t="46559" r="65770" b="33631"/>
                    <a:stretch/>
                  </pic:blipFill>
                  <pic:spPr bwMode="auto">
                    <a:xfrm>
                      <a:off x="0" y="0"/>
                      <a:ext cx="1788805" cy="277730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533CE1" w:rsidP="00B56143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26" style="position:absolute;left:0;text-align:left;margin-left:17.35pt;margin-top:2.1pt;width:22.15pt;height:1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0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" path="m53497,68367l81628,29545r59025,42770l199677,29545r28131,38822l181506,101918r46302,33550l199677,174290,140653,131520,81628,174290,53497,135468,99799,101918,53497,68367xe" fillcolor="red" strokecolor="red" strokeweight="1pt">
            <v:stroke joinstyle="miter"/>
            <v:path arrowok="t" o:connecttype="custom" o:connectlocs="53497,68367;81628,29545;140653,72315;199677,29545;227808,68367;181506,101918;227808,135468;199677,174290;140653,131520;81628,174290;53497,135468;99799,101918;53497,68367" o:connectangles="0,0,0,0,0,0,0,0,0,0,0,0,0"/>
          </v:shape>
        </w:pict>
      </w:r>
      <w:r>
        <w:rPr>
          <w:b/>
          <w:noProof/>
          <w:sz w:val="22"/>
          <w:szCs w:val="2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Rectangle 12" o:spid="_x0000_s1032" type="#_x0000_t61" style="position:absolute;left:0;text-align:left;margin-left:30pt;margin-top:31.4pt;width:145.15pt;height:99.8pt;rotation:-90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" adj="15439,61564" filled="f" strokecolor="red" strokeweight="3pt">
            <v:textbox>
              <w:txbxContent>
                <w:p w:rsidR="00BF5DCB" w:rsidRDefault="00BF5DCB" w:rsidP="00BF5DCB">
                  <w:pPr>
                    <w:jc w:val="center"/>
                  </w:pPr>
                </w:p>
              </w:txbxContent>
            </v:textbox>
          </v:shape>
        </w:pict>
      </w: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533CE1" w:rsidP="00B56143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Multiplier 18" o:spid="_x0000_s1031" style="position:absolute;left:0;text-align:left;margin-left:16.1pt;margin-top:1.75pt;width:22.15pt;height:1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0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" path="m53497,68367l81628,29545r59025,42770l199677,29545r28131,38822l181506,101918r46302,33550l199677,174290,140653,131520,81628,174290,53497,135468,99799,101918,53497,68367xe" fillcolor="red" strokecolor="red" strokeweight="1pt">
            <v:stroke joinstyle="miter"/>
            <v:path arrowok="t" o:connecttype="custom" o:connectlocs="53497,68367;81628,29545;140653,72315;199677,29545;227808,68367;181506,101918;227808,135468;199677,174290;140653,131520;81628,174290;53497,135468;99799,101918;53497,68367" o:connectangles="0,0,0,0,0,0,0,0,0,0,0,0,0"/>
          </v:shape>
        </w:pict>
      </w: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B56143" w:rsidP="00B56143">
      <w:pPr>
        <w:rPr>
          <w:b/>
          <w:sz w:val="22"/>
          <w:szCs w:val="22"/>
        </w:rPr>
      </w:pPr>
    </w:p>
    <w:p w:rsidR="00B56143" w:rsidRDefault="00F14A33" w:rsidP="00B56143">
      <w:pPr>
        <w:rPr>
          <w:b/>
          <w:sz w:val="22"/>
          <w:szCs w:val="22"/>
        </w:rPr>
      </w:pPr>
      <w:r>
        <w:rPr>
          <w:b/>
          <w:sz w:val="22"/>
          <w:szCs w:val="22"/>
        </w:rPr>
        <w:t>Q14</w:t>
      </w:r>
      <w:r w:rsidR="00B56143" w:rsidRPr="00245B0B">
        <w:rPr>
          <w:b/>
          <w:sz w:val="22"/>
          <w:szCs w:val="22"/>
        </w:rPr>
        <w:t>)</w:t>
      </w:r>
    </w:p>
    <w:p w:rsidR="00B56143" w:rsidRPr="00245B0B" w:rsidRDefault="00B56143" w:rsidP="00B56143">
      <w:pPr>
        <w:rPr>
          <w:b/>
          <w:sz w:val="22"/>
          <w:szCs w:val="22"/>
        </w:rPr>
      </w:pPr>
    </w:p>
    <w:tbl>
      <w:tblPr>
        <w:tblStyle w:val="22"/>
        <w:tblW w:w="10263" w:type="dxa"/>
        <w:tblInd w:w="80" w:type="dxa"/>
        <w:tblLayout w:type="fixed"/>
        <w:tblLook w:val="0400" w:firstRow="0" w:lastRow="0" w:firstColumn="0" w:lastColumn="0" w:noHBand="0" w:noVBand="1"/>
      </w:tblPr>
      <w:tblGrid>
        <w:gridCol w:w="3166"/>
        <w:gridCol w:w="7097"/>
      </w:tblGrid>
      <w:tr w:rsidR="00B56143" w:rsidTr="0066588F">
        <w:trPr>
          <w:trHeight w:val="803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B56143" w:rsidRDefault="00754861" w:rsidP="00917165">
            <w:pPr>
              <w:spacing w:after="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>
              <w:rPr>
                <w:rFonts w:eastAsia="Arial" w:cs="Arial"/>
                <w:b/>
              </w:rPr>
              <w:t xml:space="preserve">Types de </w:t>
            </w:r>
            <w:r w:rsidR="00917165">
              <w:rPr>
                <w:rFonts w:eastAsia="Arial" w:cs="Arial"/>
                <w:b/>
              </w:rPr>
              <w:t>r</w:t>
            </w:r>
            <w:r w:rsidR="00B56143">
              <w:rPr>
                <w:rFonts w:eastAsia="Arial" w:cs="Arial"/>
                <w:b/>
              </w:rPr>
              <w:t>isques</w:t>
            </w:r>
          </w:p>
        </w:tc>
        <w:tc>
          <w:tcPr>
            <w:tcW w:w="70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B56143" w:rsidRDefault="00754861" w:rsidP="00754861">
            <w:pPr>
              <w:spacing w:after="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2769B3">
              <w:rPr>
                <w:rFonts w:eastAsia="Arial" w:cs="Arial"/>
                <w:b/>
                <w:u w:val="single"/>
              </w:rPr>
              <w:t>Trois</w:t>
            </w:r>
            <w:r>
              <w:rPr>
                <w:rFonts w:eastAsia="Arial" w:cs="Arial"/>
                <w:b/>
              </w:rPr>
              <w:t xml:space="preserve"> s</w:t>
            </w:r>
            <w:r w:rsidR="00B56143">
              <w:rPr>
                <w:rFonts w:eastAsia="Arial" w:cs="Arial"/>
                <w:b/>
              </w:rPr>
              <w:t>ources des risques</w:t>
            </w:r>
          </w:p>
        </w:tc>
      </w:tr>
      <w:tr w:rsidR="00B56143" w:rsidTr="0066588F">
        <w:trPr>
          <w:trHeight w:val="799"/>
        </w:trPr>
        <w:tc>
          <w:tcPr>
            <w:tcW w:w="31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B56143" w:rsidRPr="00B17C5D" w:rsidRDefault="00B56143" w:rsidP="00B17C5D">
            <w:pPr>
              <w:spacing w:after="0" w:line="240" w:lineRule="auto"/>
              <w:jc w:val="center"/>
              <w:rPr>
                <w:rFonts w:eastAsia="Arial" w:cs="Arial"/>
                <w:b/>
                <w:color w:val="A6A6A6" w:themeColor="background1" w:themeShade="A6"/>
              </w:rPr>
            </w:pPr>
          </w:p>
        </w:tc>
        <w:tc>
          <w:tcPr>
            <w:tcW w:w="7097" w:type="dxa"/>
            <w:tcBorders>
              <w:top w:val="single" w:sz="8" w:space="0" w:color="000000"/>
              <w:left w:val="single" w:sz="18" w:space="0" w:color="auto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B56143" w:rsidRDefault="00B56143" w:rsidP="0066588F">
            <w:pPr>
              <w:spacing w:before="240" w:after="24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6A6BE4">
              <w:rPr>
                <w:rFonts w:eastAsia="Arial" w:cs="Arial"/>
                <w:b/>
              </w:rPr>
              <w:t>Étincelles et projection, haute température, pièces chaudes</w:t>
            </w:r>
          </w:p>
        </w:tc>
      </w:tr>
      <w:tr w:rsidR="00B56143" w:rsidTr="0066588F">
        <w:trPr>
          <w:trHeight w:val="771"/>
        </w:trPr>
        <w:tc>
          <w:tcPr>
            <w:tcW w:w="31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B56143" w:rsidRPr="00B17C5D" w:rsidRDefault="00B56143" w:rsidP="00B17C5D">
            <w:pPr>
              <w:spacing w:after="0" w:line="240" w:lineRule="auto"/>
              <w:jc w:val="center"/>
              <w:rPr>
                <w:rFonts w:eastAsia="Arial" w:cs="Arial"/>
                <w:b/>
                <w:color w:val="A6A6A6" w:themeColor="background1" w:themeShade="A6"/>
              </w:rPr>
            </w:pPr>
          </w:p>
        </w:tc>
        <w:tc>
          <w:tcPr>
            <w:tcW w:w="7097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B56143" w:rsidRDefault="00B56143" w:rsidP="00B56143">
            <w:pPr>
              <w:spacing w:before="240" w:after="24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6A6BE4">
              <w:rPr>
                <w:rFonts w:eastAsia="Arial" w:cs="Arial"/>
                <w:b/>
              </w:rPr>
              <w:t>Ra</w:t>
            </w:r>
            <w:r>
              <w:rPr>
                <w:rFonts w:eastAsia="Arial" w:cs="Arial"/>
                <w:b/>
              </w:rPr>
              <w:t>yonnement</w:t>
            </w:r>
            <w:r w:rsidRPr="006A6BE4">
              <w:rPr>
                <w:rFonts w:eastAsia="Arial" w:cs="Arial"/>
                <w:b/>
              </w:rPr>
              <w:t xml:space="preserve"> ultra-violet, rayon infra-rouge, lumière bleu</w:t>
            </w:r>
            <w:r w:rsidR="00193476">
              <w:rPr>
                <w:rFonts w:eastAsia="Arial" w:cs="Arial"/>
                <w:b/>
              </w:rPr>
              <w:t>e</w:t>
            </w:r>
          </w:p>
        </w:tc>
      </w:tr>
      <w:tr w:rsidR="00B56143" w:rsidTr="005E61D3">
        <w:trPr>
          <w:trHeight w:val="1190"/>
        </w:trPr>
        <w:tc>
          <w:tcPr>
            <w:tcW w:w="3166" w:type="dxa"/>
            <w:tcBorders>
              <w:top w:val="single" w:sz="18" w:space="0" w:color="auto"/>
              <w:left w:val="single" w:sz="8" w:space="0" w:color="000000"/>
              <w:bottom w:val="single" w:sz="4" w:space="0" w:color="000000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56143" w:rsidRDefault="00B56143" w:rsidP="0066588F">
            <w:pPr>
              <w:spacing w:after="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6A6BE4">
              <w:rPr>
                <w:rFonts w:eastAsia="Arial" w:cs="Arial"/>
                <w:b/>
              </w:rPr>
              <w:t>chimique</w:t>
            </w:r>
          </w:p>
        </w:tc>
        <w:tc>
          <w:tcPr>
            <w:tcW w:w="70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56143" w:rsidRPr="005E61D3" w:rsidRDefault="00B5614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5E61D3" w:rsidRPr="005E61D3" w:rsidRDefault="005E61D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5E61D3" w:rsidRPr="005E61D3" w:rsidRDefault="005E61D3" w:rsidP="005E61D3">
            <w:pPr>
              <w:pStyle w:val="Paragraphedeliste"/>
              <w:numPr>
                <w:ilvl w:val="0"/>
                <w:numId w:val="45"/>
              </w:numPr>
              <w:spacing w:after="0"/>
              <w:jc w:val="left"/>
              <w:rPr>
                <w:rFonts w:eastAsia="Arial" w:cs="Arial"/>
                <w:b/>
                <w:color w:val="A6A6A6" w:themeColor="background1" w:themeShade="A6"/>
              </w:rPr>
            </w:pPr>
          </w:p>
        </w:tc>
      </w:tr>
      <w:tr w:rsidR="00B56143" w:rsidTr="005E61D3">
        <w:trPr>
          <w:trHeight w:val="1203"/>
        </w:trPr>
        <w:tc>
          <w:tcPr>
            <w:tcW w:w="31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56143" w:rsidRDefault="00B56143" w:rsidP="0066588F">
            <w:pPr>
              <w:spacing w:before="240" w:after="24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6A6BE4">
              <w:rPr>
                <w:rFonts w:eastAsia="Arial" w:cs="Arial"/>
                <w:b/>
              </w:rPr>
              <w:t>électrique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61D3" w:rsidRPr="005E61D3" w:rsidRDefault="005E61D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5E61D3" w:rsidRDefault="005E61D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B56143" w:rsidRPr="005E61D3" w:rsidRDefault="00B56143" w:rsidP="005E61D3">
            <w:pPr>
              <w:pStyle w:val="Paragraphedeliste"/>
              <w:numPr>
                <w:ilvl w:val="0"/>
                <w:numId w:val="45"/>
              </w:numPr>
              <w:spacing w:after="0"/>
              <w:jc w:val="left"/>
              <w:rPr>
                <w:rFonts w:eastAsia="Arial" w:cs="Arial"/>
                <w:b/>
              </w:rPr>
            </w:pPr>
          </w:p>
        </w:tc>
      </w:tr>
      <w:tr w:rsidR="00B56143" w:rsidTr="005E61D3">
        <w:trPr>
          <w:trHeight w:val="1114"/>
        </w:trPr>
        <w:tc>
          <w:tcPr>
            <w:tcW w:w="3166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56143" w:rsidRDefault="00B56143" w:rsidP="0066588F">
            <w:pPr>
              <w:spacing w:after="0" w:line="240" w:lineRule="auto"/>
              <w:jc w:val="center"/>
              <w:rPr>
                <w:rFonts w:eastAsia="Arial" w:cs="Arial"/>
                <w:b/>
                <w:color w:val="FF0000"/>
              </w:rPr>
            </w:pPr>
            <w:r w:rsidRPr="006A6BE4">
              <w:rPr>
                <w:rFonts w:eastAsia="Arial" w:cs="Arial"/>
                <w:b/>
              </w:rPr>
              <w:t>explosion</w:t>
            </w:r>
          </w:p>
        </w:tc>
        <w:tc>
          <w:tcPr>
            <w:tcW w:w="7097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E61D3" w:rsidRPr="005E61D3" w:rsidRDefault="005E61D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B56143" w:rsidRDefault="00B56143" w:rsidP="005E61D3">
            <w:pPr>
              <w:pStyle w:val="Paragraphedeliste"/>
              <w:numPr>
                <w:ilvl w:val="0"/>
                <w:numId w:val="45"/>
              </w:numPr>
              <w:jc w:val="left"/>
              <w:rPr>
                <w:rFonts w:eastAsia="Arial" w:cs="Arial"/>
                <w:b/>
              </w:rPr>
            </w:pPr>
          </w:p>
          <w:p w:rsidR="005E61D3" w:rsidRPr="005E61D3" w:rsidRDefault="005E61D3" w:rsidP="005E61D3">
            <w:pPr>
              <w:pStyle w:val="Paragraphedeliste"/>
              <w:numPr>
                <w:ilvl w:val="0"/>
                <w:numId w:val="45"/>
              </w:numPr>
              <w:spacing w:after="0"/>
              <w:jc w:val="left"/>
              <w:rPr>
                <w:rFonts w:eastAsia="Arial" w:cs="Arial"/>
                <w:b/>
              </w:rPr>
            </w:pPr>
          </w:p>
        </w:tc>
      </w:tr>
    </w:tbl>
    <w:p w:rsidR="00206658" w:rsidRDefault="00B56143" w:rsidP="004459A1">
      <w:pPr>
        <w:pStyle w:val="Titre1"/>
      </w:pPr>
      <w:r>
        <w:lastRenderedPageBreak/>
        <w:t>PHASE 3</w:t>
      </w:r>
      <w:r w:rsidR="000307CF" w:rsidRPr="000307CF">
        <w:t xml:space="preserve">00 : </w:t>
      </w:r>
      <w:r w:rsidR="00D15AE7" w:rsidRPr="004459A1">
        <w:t>REMPLACEMENT</w:t>
      </w:r>
      <w:r w:rsidR="00D15AE7">
        <w:t xml:space="preserve"> D’</w:t>
      </w:r>
      <w:r w:rsidR="000307CF" w:rsidRPr="000307CF">
        <w:t>ÉL</w:t>
      </w:r>
      <w:r w:rsidR="00917165">
        <w:t>É</w:t>
      </w:r>
      <w:r w:rsidR="000307CF" w:rsidRPr="000307CF">
        <w:t xml:space="preserve">MENTS </w:t>
      </w:r>
      <w:r w:rsidR="00D15AE7">
        <w:t>DU syst</w:t>
      </w:r>
      <w:r w:rsidR="00917165">
        <w:t>È</w:t>
      </w:r>
      <w:r w:rsidR="00D15AE7">
        <w:t>me PYROTECHNIQUE</w:t>
      </w:r>
      <w:r w:rsidR="005515E5">
        <w:t xml:space="preserve"> (</w:t>
      </w:r>
      <w:r w:rsidR="00D15AE7">
        <w:t>1</w:t>
      </w:r>
      <w:r w:rsidR="00AA2BE2">
        <w:t>1</w:t>
      </w:r>
      <w:r w:rsidR="005515E5">
        <w:t xml:space="preserve"> points)</w:t>
      </w:r>
    </w:p>
    <w:p w:rsidR="00B52CE5" w:rsidRDefault="00B52CE5" w:rsidP="000307CF">
      <w:pPr>
        <w:rPr>
          <w:b/>
        </w:rPr>
      </w:pPr>
    </w:p>
    <w:p w:rsidR="00B52CE5" w:rsidRDefault="00B52CE5" w:rsidP="000307CF">
      <w:pPr>
        <w:rPr>
          <w:b/>
        </w:rPr>
      </w:pPr>
    </w:p>
    <w:p w:rsidR="000307CF" w:rsidRDefault="00F61E67" w:rsidP="000307CF">
      <w:pPr>
        <w:rPr>
          <w:noProof/>
        </w:rPr>
      </w:pPr>
      <w:r>
        <w:rPr>
          <w:b/>
        </w:rPr>
        <w:t>Q18</w:t>
      </w:r>
      <w:r w:rsidR="000307CF" w:rsidRPr="000307CF">
        <w:rPr>
          <w:b/>
        </w:rPr>
        <w:t>)</w:t>
      </w:r>
      <w:r w:rsidR="00285B1E" w:rsidRPr="00285B1E">
        <w:rPr>
          <w:noProof/>
        </w:rPr>
        <w:t xml:space="preserve"> </w:t>
      </w:r>
    </w:p>
    <w:p w:rsidR="00F53004" w:rsidRPr="00F61E67" w:rsidRDefault="00F61E67" w:rsidP="000307CF">
      <w:pPr>
        <w:rPr>
          <w:b/>
          <w:noProof/>
        </w:rPr>
      </w:pPr>
      <w:r w:rsidRPr="00F61E67">
        <w:rPr>
          <w:b/>
          <w:noProof/>
        </w:rPr>
        <w:t>a)</w:t>
      </w:r>
    </w:p>
    <w:p w:rsidR="00285B1E" w:rsidRDefault="00533CE1" w:rsidP="00F53004">
      <w:pPr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Groupe 3" o:spid="_x0000_s1030" style="width:510pt;height:262pt;mso-position-horizontal-relative:char;mso-position-vertical-relative:line" coordsize="64770,332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1" o:spid="_x0000_s1027" type="#_x0000_t75" style="position:absolute;width:64770;height:33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">
              <v:imagedata r:id="rId15" o:title="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8" type="#_x0000_t32" style="position:absolute;left:20201;top:8080;width:4306;height:30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" strokeweight="1.5pt">
              <v:stroke endarrow="block"/>
            </v:shape>
            <w10:wrap type="none"/>
            <w10:anchorlock/>
          </v:group>
        </w:pict>
      </w:r>
    </w:p>
    <w:p w:rsidR="00285B1E" w:rsidRDefault="00285B1E" w:rsidP="000307CF">
      <w:pPr>
        <w:rPr>
          <w:noProof/>
        </w:rPr>
      </w:pPr>
    </w:p>
    <w:p w:rsidR="00285B1E" w:rsidRDefault="00F61E67" w:rsidP="00F61E67">
      <w:pPr>
        <w:pStyle w:val="Rponse"/>
      </w:pPr>
      <w:r w:rsidRPr="00F61E67">
        <w:rPr>
          <w:b/>
        </w:rPr>
        <w:t xml:space="preserve">b) </w:t>
      </w:r>
      <w:r w:rsidR="002769B3">
        <w:rPr>
          <w:b/>
        </w:rPr>
        <w:t>É</w:t>
      </w:r>
      <w:r w:rsidRPr="00F61E67">
        <w:rPr>
          <w:b/>
        </w:rPr>
        <w:t>lément électronique</w:t>
      </w:r>
      <w:r>
        <w:t xml:space="preserve"> : </w:t>
      </w:r>
      <w:r>
        <w:tab/>
      </w:r>
    </w:p>
    <w:p w:rsidR="00A52E84" w:rsidRDefault="00BF5DCB" w:rsidP="00570CE7">
      <w:pPr>
        <w:jc w:val="left"/>
        <w:rPr>
          <w:b/>
        </w:rPr>
      </w:pPr>
      <w:r>
        <w:rPr>
          <w:b/>
        </w:rPr>
        <w:br w:type="page"/>
      </w:r>
    </w:p>
    <w:p w:rsidR="009F7E36" w:rsidRDefault="000307CF" w:rsidP="000307CF">
      <w:pPr>
        <w:pStyle w:val="Titre1"/>
      </w:pPr>
      <w:r w:rsidRPr="000307CF">
        <w:lastRenderedPageBreak/>
        <w:t xml:space="preserve">PHASE 400 : </w:t>
      </w:r>
      <w:r w:rsidR="00D15AE7">
        <w:t>INTERVENTION SUR UN CIRCUIT</w:t>
      </w:r>
      <w:r w:rsidRPr="000307CF">
        <w:t xml:space="preserve"> </w:t>
      </w:r>
      <w:r w:rsidR="00917165">
        <w:t>É</w:t>
      </w:r>
      <w:r w:rsidRPr="000307CF">
        <w:t>LECTRIQUE</w:t>
      </w:r>
      <w:r w:rsidR="00AA2BE2">
        <w:t xml:space="preserve"> (18</w:t>
      </w:r>
      <w:r w:rsidR="005515E5">
        <w:t xml:space="preserve"> points)</w:t>
      </w:r>
    </w:p>
    <w:p w:rsidR="000307CF" w:rsidRDefault="000307CF" w:rsidP="000307CF">
      <w:pPr>
        <w:rPr>
          <w:b/>
        </w:rPr>
      </w:pPr>
    </w:p>
    <w:p w:rsidR="000307CF" w:rsidRDefault="00570CE7" w:rsidP="000307CF">
      <w:pPr>
        <w:rPr>
          <w:b/>
        </w:rPr>
      </w:pPr>
      <w:r>
        <w:rPr>
          <w:b/>
        </w:rPr>
        <w:t>Q2</w:t>
      </w:r>
      <w:r w:rsidR="002769B3">
        <w:rPr>
          <w:b/>
        </w:rPr>
        <w:t>0, Q21</w:t>
      </w:r>
      <w:r w:rsidR="00845B32" w:rsidRPr="000307CF">
        <w:rPr>
          <w:b/>
        </w:rPr>
        <w:t>)</w:t>
      </w:r>
      <w:r w:rsidR="00845B32">
        <w:rPr>
          <w:b/>
        </w:rPr>
        <w:t xml:space="preserve"> </w:t>
      </w:r>
      <w:r w:rsidR="002769B3">
        <w:rPr>
          <w:b/>
        </w:rPr>
        <w:t>S</w:t>
      </w:r>
      <w:r w:rsidR="00845B32">
        <w:rPr>
          <w:b/>
        </w:rPr>
        <w:t>chéma électrique</w:t>
      </w:r>
      <w:r w:rsidR="006F5203">
        <w:rPr>
          <w:b/>
        </w:rPr>
        <w:t xml:space="preserve"> </w:t>
      </w:r>
      <w:r w:rsidR="006F5203" w:rsidRPr="006F5203">
        <w:rPr>
          <w:b/>
          <w:sz w:val="18"/>
        </w:rPr>
        <w:t>(attention rappel de la légende des composants à la page suivante)</w:t>
      </w:r>
    </w:p>
    <w:p w:rsidR="00845B32" w:rsidRDefault="00D948CD" w:rsidP="000307CF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511175</wp:posOffset>
            </wp:positionH>
            <wp:positionV relativeFrom="margin">
              <wp:posOffset>828675</wp:posOffset>
            </wp:positionV>
            <wp:extent cx="5688330" cy="7892415"/>
            <wp:effectExtent l="0" t="0" r="762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B32" w:rsidRDefault="00845B32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D948CD" w:rsidRDefault="00D948CD" w:rsidP="000307CF">
      <w:pPr>
        <w:rPr>
          <w:b/>
        </w:rPr>
      </w:pPr>
    </w:p>
    <w:p w:rsidR="006F5203" w:rsidRDefault="006F5203" w:rsidP="000307C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479540" cy="15582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3" w:rsidRDefault="006F5203" w:rsidP="000307CF">
      <w:pPr>
        <w:rPr>
          <w:b/>
        </w:rPr>
      </w:pPr>
    </w:p>
    <w:p w:rsidR="00DC326B" w:rsidRDefault="00DC326B" w:rsidP="00DC326B">
      <w:pPr>
        <w:rPr>
          <w:b/>
        </w:rPr>
      </w:pPr>
      <w:r>
        <w:rPr>
          <w:b/>
        </w:rPr>
        <w:t>Q2</w:t>
      </w:r>
      <w:r w:rsidR="002769B3">
        <w:rPr>
          <w:b/>
        </w:rPr>
        <w:t>4</w:t>
      </w:r>
      <w:r>
        <w:rPr>
          <w:b/>
        </w:rPr>
        <w:t xml:space="preserve">) </w:t>
      </w:r>
      <w:r w:rsidRPr="00DC326B">
        <w:t>Deux méthodes possibles</w:t>
      </w:r>
    </w:p>
    <w:p w:rsidR="00DC326B" w:rsidRPr="000307CF" w:rsidRDefault="00DC326B" w:rsidP="00DC326B">
      <w:pPr>
        <w:rPr>
          <w:b/>
        </w:rPr>
      </w:pPr>
    </w:p>
    <w:tbl>
      <w:tblPr>
        <w:tblStyle w:val="Grilledutableau1"/>
        <w:tblW w:w="10420" w:type="dxa"/>
        <w:jc w:val="center"/>
        <w:tblLook w:val="04A0" w:firstRow="1" w:lastRow="0" w:firstColumn="1" w:lastColumn="0" w:noHBand="0" w:noVBand="1"/>
      </w:tblPr>
      <w:tblGrid>
        <w:gridCol w:w="1576"/>
        <w:gridCol w:w="4422"/>
        <w:gridCol w:w="4422"/>
      </w:tblGrid>
      <w:tr w:rsidR="00DC326B" w:rsidRPr="00DC326B" w:rsidTr="00DB6B13">
        <w:trPr>
          <w:trHeight w:val="506"/>
          <w:jc w:val="center"/>
        </w:trPr>
        <w:tc>
          <w:tcPr>
            <w:tcW w:w="1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326B" w:rsidRPr="00DC326B" w:rsidRDefault="00DC326B" w:rsidP="00DC326B">
            <w:pPr>
              <w:rPr>
                <w:u w:val="single"/>
              </w:rPr>
            </w:pP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326B" w:rsidRPr="00754861" w:rsidRDefault="00917165" w:rsidP="00DC326B">
            <w:pPr>
              <w:keepNext/>
              <w:keepLines/>
              <w:ind w:right="388"/>
              <w:jc w:val="center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  <w:u w:val="single"/>
              </w:rPr>
              <w:t>MÉ</w:t>
            </w:r>
            <w:r w:rsidR="00DC326B" w:rsidRPr="00DC326B">
              <w:rPr>
                <w:rFonts w:eastAsia="Arial" w:cs="Arial"/>
                <w:color w:val="000000"/>
                <w:u w:val="single"/>
              </w:rPr>
              <w:t>THODE 1</w:t>
            </w:r>
            <w:r w:rsidR="00754861" w:rsidRPr="00917165">
              <w:rPr>
                <w:rFonts w:eastAsia="Arial" w:cs="Arial"/>
                <w:color w:val="000000"/>
              </w:rPr>
              <w:t> :</w:t>
            </w:r>
            <w:r w:rsidR="00754861">
              <w:rPr>
                <w:rFonts w:eastAsia="Arial" w:cs="Arial"/>
                <w:color w:val="000000"/>
              </w:rPr>
              <w:t xml:space="preserve"> soudure à l’étain</w:t>
            </w: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326B" w:rsidRPr="00754861" w:rsidRDefault="00DC326B" w:rsidP="00917165">
            <w:pPr>
              <w:keepNext/>
              <w:keepLines/>
              <w:jc w:val="center"/>
              <w:rPr>
                <w:rFonts w:eastAsia="Arial" w:cs="Arial"/>
                <w:color w:val="000000"/>
              </w:rPr>
            </w:pPr>
            <w:r w:rsidRPr="00DC326B">
              <w:rPr>
                <w:rFonts w:eastAsia="Arial" w:cs="Arial"/>
                <w:color w:val="000000"/>
                <w:u w:val="single"/>
              </w:rPr>
              <w:t>M</w:t>
            </w:r>
            <w:r w:rsidR="00917165">
              <w:rPr>
                <w:rFonts w:eastAsia="Arial" w:cs="Arial"/>
                <w:color w:val="000000"/>
                <w:u w:val="single"/>
              </w:rPr>
              <w:t>É</w:t>
            </w:r>
            <w:r w:rsidRPr="00DC326B">
              <w:rPr>
                <w:rFonts w:eastAsia="Arial" w:cs="Arial"/>
                <w:color w:val="000000"/>
                <w:u w:val="single"/>
              </w:rPr>
              <w:t>THODE 2</w:t>
            </w:r>
            <w:r w:rsidR="00754861" w:rsidRPr="00917165">
              <w:rPr>
                <w:rFonts w:eastAsia="Arial" w:cs="Arial"/>
                <w:color w:val="000000"/>
              </w:rPr>
              <w:t> </w:t>
            </w:r>
            <w:r w:rsidR="00754861" w:rsidRPr="00754861">
              <w:rPr>
                <w:rFonts w:eastAsia="Arial" w:cs="Arial"/>
                <w:color w:val="000000"/>
              </w:rPr>
              <w:t xml:space="preserve">: </w:t>
            </w:r>
            <w:r w:rsidR="00754861">
              <w:rPr>
                <w:rFonts w:eastAsia="Arial" w:cs="Arial"/>
                <w:color w:val="000000"/>
              </w:rPr>
              <w:t>manchon thermorétractable</w:t>
            </w:r>
          </w:p>
        </w:tc>
      </w:tr>
      <w:tr w:rsidR="00DC326B" w:rsidTr="00DB6B13">
        <w:trPr>
          <w:trHeight w:val="1318"/>
          <w:jc w:val="center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DC326B" w:rsidRPr="001B1221" w:rsidRDefault="00DC326B" w:rsidP="00DC326B">
            <w:r w:rsidRPr="001B1221">
              <w:t>É</w:t>
            </w:r>
            <w:r>
              <w:t>tape 1</w:t>
            </w: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326B" w:rsidRPr="00DC326B" w:rsidRDefault="00DC326B" w:rsidP="00DC326B">
            <w:pPr>
              <w:tabs>
                <w:tab w:val="right" w:leader="dot" w:pos="10206"/>
              </w:tabs>
              <w:spacing w:before="60" w:after="60"/>
              <w:jc w:val="left"/>
              <w:rPr>
                <w:color w:val="000000" w:themeColor="text1"/>
                <w:sz w:val="28"/>
              </w:rPr>
            </w:pPr>
            <w:r w:rsidRPr="00DC326B">
              <w:rPr>
                <w:color w:val="000000" w:themeColor="text1"/>
                <w:sz w:val="28"/>
              </w:rPr>
              <w:t>Je dénude le fil</w:t>
            </w:r>
            <w:r w:rsidR="00917165">
              <w:rPr>
                <w:color w:val="000000" w:themeColor="text1"/>
                <w:sz w:val="28"/>
              </w:rPr>
              <w:t>.</w:t>
            </w: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326B" w:rsidRPr="00DC326B" w:rsidRDefault="00DC326B" w:rsidP="00DC326B">
            <w:pPr>
              <w:tabs>
                <w:tab w:val="right" w:leader="dot" w:pos="10206"/>
              </w:tabs>
              <w:spacing w:before="60" w:after="60"/>
              <w:jc w:val="left"/>
              <w:rPr>
                <w:color w:val="000000" w:themeColor="text1"/>
                <w:sz w:val="28"/>
              </w:rPr>
            </w:pPr>
            <w:r w:rsidRPr="00DC326B">
              <w:rPr>
                <w:color w:val="000000" w:themeColor="text1"/>
                <w:sz w:val="28"/>
              </w:rPr>
              <w:t>Je dénude le fil</w:t>
            </w:r>
            <w:r w:rsidR="00917165">
              <w:rPr>
                <w:color w:val="000000" w:themeColor="text1"/>
                <w:sz w:val="28"/>
              </w:rPr>
              <w:t>.</w:t>
            </w:r>
          </w:p>
        </w:tc>
      </w:tr>
      <w:tr w:rsidR="00DC326B" w:rsidTr="00DB6B13">
        <w:trPr>
          <w:trHeight w:val="1382"/>
          <w:jc w:val="center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DC326B" w:rsidRDefault="00DC326B" w:rsidP="00DC326B">
            <w:r w:rsidRPr="001B1221">
              <w:t>É</w:t>
            </w:r>
            <w:r>
              <w:t>tape 2</w:t>
            </w: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C326B" w:rsidRPr="00DC326B" w:rsidRDefault="00B17C5D" w:rsidP="00DC326B">
            <w:pPr>
              <w:tabs>
                <w:tab w:val="right" w:leader="dot" w:pos="10206"/>
              </w:tabs>
              <w:spacing w:before="60" w:after="60"/>
              <w:jc w:val="left"/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J</w:t>
            </w:r>
            <w:r w:rsidR="00DC326B" w:rsidRPr="00DC326B">
              <w:rPr>
                <w:color w:val="000000" w:themeColor="text1"/>
                <w:sz w:val="28"/>
              </w:rPr>
              <w:t>’étame chaque côté du fil dénudé</w:t>
            </w:r>
            <w:r w:rsidR="00917165">
              <w:rPr>
                <w:color w:val="000000" w:themeColor="text1"/>
                <w:sz w:val="28"/>
              </w:rPr>
              <w:t>.</w:t>
            </w:r>
          </w:p>
        </w:tc>
        <w:tc>
          <w:tcPr>
            <w:tcW w:w="4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326B" w:rsidRPr="00DC326B" w:rsidRDefault="00DC326B" w:rsidP="00DC326B">
            <w:pPr>
              <w:tabs>
                <w:tab w:val="right" w:leader="dot" w:pos="10206"/>
              </w:tabs>
              <w:spacing w:before="60" w:after="60"/>
              <w:jc w:val="left"/>
              <w:rPr>
                <w:color w:val="000000" w:themeColor="text1"/>
                <w:sz w:val="28"/>
              </w:rPr>
            </w:pPr>
            <w:r w:rsidRPr="00DC326B">
              <w:rPr>
                <w:color w:val="000000" w:themeColor="text1"/>
                <w:sz w:val="28"/>
              </w:rPr>
              <w:t>Je passe le</w:t>
            </w:r>
            <w:r w:rsidR="00917165">
              <w:rPr>
                <w:color w:val="000000" w:themeColor="text1"/>
                <w:sz w:val="28"/>
              </w:rPr>
              <w:t xml:space="preserve"> manchon thermo sur un des fils.</w:t>
            </w:r>
          </w:p>
        </w:tc>
      </w:tr>
      <w:tr w:rsidR="00DC326B" w:rsidTr="00DB6B13">
        <w:trPr>
          <w:trHeight w:val="1318"/>
          <w:jc w:val="center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DC326B" w:rsidRDefault="00DC326B" w:rsidP="00DC326B">
            <w:r w:rsidRPr="001B1221">
              <w:t>É</w:t>
            </w:r>
            <w:r>
              <w:t>tape 3</w:t>
            </w:r>
          </w:p>
        </w:tc>
        <w:tc>
          <w:tcPr>
            <w:tcW w:w="4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C326B" w:rsidRPr="00DC326B" w:rsidRDefault="00DC326B" w:rsidP="00DC326B">
            <w:pPr>
              <w:keepNext/>
              <w:keepLines/>
              <w:ind w:right="388"/>
              <w:jc w:val="left"/>
              <w:rPr>
                <w:rFonts w:eastAsia="Arial" w:cs="Arial"/>
                <w:color w:val="000000"/>
                <w:sz w:val="28"/>
              </w:rPr>
            </w:pPr>
          </w:p>
        </w:tc>
        <w:tc>
          <w:tcPr>
            <w:tcW w:w="442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C326B" w:rsidRPr="00DC326B" w:rsidRDefault="00DC326B" w:rsidP="00DC326B">
            <w:pPr>
              <w:tabs>
                <w:tab w:val="right" w:leader="dot" w:pos="10206"/>
              </w:tabs>
              <w:spacing w:before="60" w:after="60"/>
              <w:jc w:val="left"/>
              <w:rPr>
                <w:color w:val="000000" w:themeColor="text1"/>
                <w:sz w:val="28"/>
              </w:rPr>
            </w:pPr>
            <w:r w:rsidRPr="00DC326B">
              <w:rPr>
                <w:color w:val="000000" w:themeColor="text1"/>
                <w:sz w:val="28"/>
              </w:rPr>
              <w:t>Je torsade proprement les fils entre eux</w:t>
            </w:r>
            <w:r w:rsidR="00917165">
              <w:rPr>
                <w:color w:val="000000" w:themeColor="text1"/>
                <w:sz w:val="28"/>
              </w:rPr>
              <w:t>.</w:t>
            </w:r>
            <w:r w:rsidRPr="00DC326B">
              <w:rPr>
                <w:color w:val="000000" w:themeColor="text1"/>
                <w:sz w:val="28"/>
              </w:rPr>
              <w:t xml:space="preserve"> </w:t>
            </w:r>
          </w:p>
        </w:tc>
      </w:tr>
      <w:tr w:rsidR="00DC326B" w:rsidTr="00DB6B13">
        <w:trPr>
          <w:trHeight w:val="1382"/>
          <w:jc w:val="center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DC326B" w:rsidRDefault="00DC326B" w:rsidP="00DC326B">
            <w:r w:rsidRPr="001B1221">
              <w:t>É</w:t>
            </w:r>
            <w:r>
              <w:t>tape 4</w:t>
            </w:r>
          </w:p>
        </w:tc>
        <w:tc>
          <w:tcPr>
            <w:tcW w:w="4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326B" w:rsidRDefault="00DC326B" w:rsidP="00DC326B">
            <w:pPr>
              <w:keepNext/>
              <w:keepLines/>
              <w:ind w:right="388"/>
              <w:rPr>
                <w:rFonts w:eastAsia="Arial" w:cs="Arial"/>
                <w:color w:val="000000"/>
              </w:rPr>
            </w:pPr>
          </w:p>
        </w:tc>
        <w:tc>
          <w:tcPr>
            <w:tcW w:w="4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326B" w:rsidRDefault="00DC326B" w:rsidP="00DC326B">
            <w:pPr>
              <w:keepNext/>
              <w:keepLines/>
              <w:ind w:right="388"/>
              <w:rPr>
                <w:rFonts w:eastAsia="Arial" w:cs="Arial"/>
                <w:color w:val="000000"/>
              </w:rPr>
            </w:pPr>
          </w:p>
        </w:tc>
      </w:tr>
      <w:tr w:rsidR="00DC326B" w:rsidTr="00DB6B13">
        <w:trPr>
          <w:trHeight w:val="1318"/>
          <w:jc w:val="center"/>
        </w:trPr>
        <w:tc>
          <w:tcPr>
            <w:tcW w:w="1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DC326B" w:rsidRDefault="00DC326B" w:rsidP="00DC326B">
            <w:r w:rsidRPr="001B1221">
              <w:t>É</w:t>
            </w:r>
            <w:r>
              <w:t>tape 5</w:t>
            </w:r>
          </w:p>
        </w:tc>
        <w:tc>
          <w:tcPr>
            <w:tcW w:w="4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326B" w:rsidRDefault="00DC326B" w:rsidP="00DC326B">
            <w:pPr>
              <w:keepNext/>
              <w:keepLines/>
              <w:ind w:right="388"/>
              <w:rPr>
                <w:rFonts w:eastAsia="Arial" w:cs="Arial"/>
                <w:color w:val="000000"/>
              </w:rPr>
            </w:pPr>
          </w:p>
        </w:tc>
        <w:tc>
          <w:tcPr>
            <w:tcW w:w="44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C326B" w:rsidRDefault="00DC326B" w:rsidP="00DC326B">
            <w:pPr>
              <w:keepNext/>
              <w:keepLines/>
              <w:ind w:right="388"/>
              <w:rPr>
                <w:rFonts w:eastAsia="Arial" w:cs="Arial"/>
                <w:color w:val="000000"/>
              </w:rPr>
            </w:pPr>
          </w:p>
        </w:tc>
      </w:tr>
    </w:tbl>
    <w:p w:rsidR="00DC326B" w:rsidRDefault="00DC326B" w:rsidP="00DC326B"/>
    <w:p w:rsidR="006F5203" w:rsidRDefault="006F5203" w:rsidP="000307CF">
      <w:pPr>
        <w:rPr>
          <w:b/>
        </w:rPr>
      </w:pPr>
    </w:p>
    <w:p w:rsidR="00F14A33" w:rsidRPr="000307CF" w:rsidRDefault="00F14A33" w:rsidP="00F14A33">
      <w:pPr>
        <w:jc w:val="left"/>
      </w:pPr>
      <w:r>
        <w:br w:type="page"/>
      </w:r>
    </w:p>
    <w:p w:rsidR="009F7E36" w:rsidRPr="005B5402" w:rsidRDefault="009F7E36" w:rsidP="000307CF">
      <w:pPr>
        <w:pStyle w:val="Titre1"/>
        <w:rPr>
          <w:rFonts w:eastAsia="Arial"/>
        </w:rPr>
      </w:pPr>
      <w:r>
        <w:rPr>
          <w:rFonts w:eastAsia="Arial"/>
        </w:rPr>
        <w:lastRenderedPageBreak/>
        <w:t xml:space="preserve">Phase 500 </w:t>
      </w:r>
      <w:r w:rsidRPr="005B5402">
        <w:rPr>
          <w:rFonts w:eastAsia="Arial"/>
        </w:rPr>
        <w:t xml:space="preserve">: </w:t>
      </w:r>
      <w:r w:rsidR="00D15AE7">
        <w:rPr>
          <w:rFonts w:eastAsia="Arial"/>
        </w:rPr>
        <w:t>R</w:t>
      </w:r>
      <w:r w:rsidR="00D15AE7" w:rsidRPr="00832197">
        <w:rPr>
          <w:rFonts w:eastAsia="Arial"/>
        </w:rPr>
        <w:t>É</w:t>
      </w:r>
      <w:r w:rsidR="00D15AE7">
        <w:rPr>
          <w:rFonts w:eastAsia="Arial"/>
        </w:rPr>
        <w:t>ALISATION D’OP</w:t>
      </w:r>
      <w:r w:rsidR="00917165">
        <w:rPr>
          <w:rFonts w:eastAsia="Arial"/>
        </w:rPr>
        <w:t>É</w:t>
      </w:r>
      <w:r w:rsidR="00D15AE7">
        <w:rPr>
          <w:rFonts w:eastAsia="Arial"/>
        </w:rPr>
        <w:t>RATIONS DE PEINTURE</w:t>
      </w:r>
      <w:r>
        <w:rPr>
          <w:rFonts w:eastAsia="Arial"/>
        </w:rPr>
        <w:t xml:space="preserve"> (</w:t>
      </w:r>
      <w:r w:rsidR="00554320">
        <w:rPr>
          <w:rFonts w:eastAsia="Arial"/>
        </w:rPr>
        <w:t>2</w:t>
      </w:r>
      <w:r w:rsidR="00AA2BE2">
        <w:rPr>
          <w:rFonts w:eastAsia="Arial"/>
        </w:rPr>
        <w:t>4</w:t>
      </w:r>
      <w:r w:rsidR="005515E5">
        <w:rPr>
          <w:rFonts w:eastAsia="Arial"/>
        </w:rPr>
        <w:t xml:space="preserve"> </w:t>
      </w:r>
      <w:r w:rsidRPr="005B5402">
        <w:rPr>
          <w:rFonts w:eastAsia="Arial"/>
        </w:rPr>
        <w:t>points).</w:t>
      </w:r>
    </w:p>
    <w:p w:rsidR="00B56143" w:rsidRDefault="00B56143" w:rsidP="003E46C2">
      <w:pPr>
        <w:rPr>
          <w:rFonts w:cs="Arial"/>
          <w:b/>
          <w:sz w:val="22"/>
          <w:szCs w:val="22"/>
        </w:rPr>
      </w:pPr>
    </w:p>
    <w:p w:rsidR="009F7E36" w:rsidRDefault="00F61E67" w:rsidP="003E46C2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Q28</w:t>
      </w:r>
      <w:r w:rsidR="009F7E36" w:rsidRPr="009F7E36">
        <w:rPr>
          <w:rFonts w:cs="Arial"/>
          <w:b/>
          <w:sz w:val="22"/>
          <w:szCs w:val="22"/>
        </w:rPr>
        <w:t>)</w:t>
      </w:r>
    </w:p>
    <w:tbl>
      <w:tblPr>
        <w:tblpPr w:leftFromText="141" w:rightFromText="141" w:vertAnchor="text" w:horzAnchor="margin" w:tblpXSpec="center" w:tblpY="179"/>
        <w:tblW w:w="77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3826"/>
      </w:tblGrid>
      <w:tr w:rsidR="009F7E36" w:rsidRPr="002F4AF3" w:rsidTr="004459A1">
        <w:trPr>
          <w:trHeight w:val="575"/>
        </w:trPr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F7E36" w:rsidRPr="002F4AF3" w:rsidRDefault="009F7E36" w:rsidP="00A17791">
            <w:pPr>
              <w:spacing w:before="240" w:after="240"/>
              <w:ind w:left="72"/>
              <w:jc w:val="center"/>
              <w:rPr>
                <w:rFonts w:eastAsia="Arial" w:cs="Arial"/>
                <w:b/>
                <w:color w:val="000000" w:themeColor="text1"/>
              </w:rPr>
            </w:pPr>
            <w:r w:rsidRPr="002F4AF3">
              <w:rPr>
                <w:rFonts w:eastAsia="Arial" w:cs="Arial"/>
                <w:b/>
                <w:color w:val="000000" w:themeColor="text1"/>
              </w:rPr>
              <w:t>Code couleur véhicule</w:t>
            </w:r>
          </w:p>
        </w:tc>
        <w:tc>
          <w:tcPr>
            <w:tcW w:w="3826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7E6E6" w:themeFill="background2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F7E36" w:rsidRPr="002F4AF3" w:rsidRDefault="009F7E36" w:rsidP="009F7E36">
            <w:pPr>
              <w:spacing w:before="240" w:after="240"/>
              <w:ind w:left="660"/>
              <w:rPr>
                <w:rFonts w:eastAsia="Arial" w:cs="Arial"/>
                <w:b/>
                <w:color w:val="000000" w:themeColor="text1"/>
              </w:rPr>
            </w:pPr>
            <w:r w:rsidRPr="002F4AF3">
              <w:rPr>
                <w:rFonts w:eastAsia="Arial" w:cs="Arial"/>
                <w:b/>
                <w:color w:val="000000" w:themeColor="text1"/>
              </w:rPr>
              <w:t>Nom de la couleur</w:t>
            </w:r>
          </w:p>
        </w:tc>
      </w:tr>
      <w:tr w:rsidR="004459A1" w:rsidRPr="002F4AF3" w:rsidTr="005D4DF0">
        <w:trPr>
          <w:trHeight w:val="575"/>
        </w:trPr>
        <w:tc>
          <w:tcPr>
            <w:tcW w:w="395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4459A1" w:rsidRPr="002F4AF3" w:rsidRDefault="004459A1" w:rsidP="009F7E36">
            <w:pPr>
              <w:spacing w:before="240" w:after="240"/>
              <w:ind w:left="66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F4AF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8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  <w:vAlign w:val="bottom"/>
          </w:tcPr>
          <w:p w:rsidR="004459A1" w:rsidRPr="002F4AF3" w:rsidRDefault="004459A1" w:rsidP="009F7E36">
            <w:pPr>
              <w:spacing w:before="240" w:after="240"/>
              <w:ind w:left="660"/>
              <w:rPr>
                <w:rFonts w:eastAsia="Arial" w:cs="Arial"/>
                <w:b/>
                <w:color w:val="000000" w:themeColor="text1"/>
              </w:rPr>
            </w:pPr>
          </w:p>
        </w:tc>
      </w:tr>
    </w:tbl>
    <w:p w:rsidR="009F7E36" w:rsidRPr="009F7E36" w:rsidRDefault="009F7E36" w:rsidP="003E46C2">
      <w:pPr>
        <w:rPr>
          <w:rFonts w:cs="Arial"/>
          <w:b/>
          <w:sz w:val="22"/>
          <w:szCs w:val="22"/>
        </w:rPr>
      </w:pPr>
    </w:p>
    <w:p w:rsidR="003E46C2" w:rsidRPr="009F7E36" w:rsidRDefault="003E46C2" w:rsidP="003E46C2">
      <w:pPr>
        <w:rPr>
          <w:rFonts w:cs="Arial"/>
          <w:b/>
          <w:sz w:val="22"/>
          <w:szCs w:val="22"/>
        </w:rPr>
      </w:pPr>
    </w:p>
    <w:p w:rsidR="00B07291" w:rsidRPr="003E46C2" w:rsidRDefault="00B07291" w:rsidP="004459A1"/>
    <w:p w:rsidR="00370B0A" w:rsidRDefault="00370B0A" w:rsidP="004459A1"/>
    <w:p w:rsidR="00370B0A" w:rsidRPr="00370B0A" w:rsidRDefault="00370B0A" w:rsidP="004459A1"/>
    <w:p w:rsidR="00370B0A" w:rsidRPr="00370B0A" w:rsidRDefault="00370B0A" w:rsidP="004459A1"/>
    <w:p w:rsidR="00370B0A" w:rsidRPr="00370B0A" w:rsidRDefault="00370B0A" w:rsidP="004459A1"/>
    <w:p w:rsidR="00370B0A" w:rsidRPr="00370B0A" w:rsidRDefault="00370B0A" w:rsidP="004459A1"/>
    <w:p w:rsidR="00370B0A" w:rsidRPr="00370B0A" w:rsidRDefault="00370B0A" w:rsidP="004459A1"/>
    <w:p w:rsidR="00370B0A" w:rsidRDefault="00370B0A" w:rsidP="004459A1"/>
    <w:p w:rsidR="00B56143" w:rsidRDefault="00B56143" w:rsidP="004459A1"/>
    <w:p w:rsidR="00370B0A" w:rsidRDefault="00F61E67" w:rsidP="00370B0A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Q30</w:t>
      </w:r>
      <w:r w:rsidR="00370B0A" w:rsidRPr="00370B0A">
        <w:rPr>
          <w:rFonts w:cs="Arial"/>
          <w:b/>
          <w:sz w:val="22"/>
          <w:szCs w:val="22"/>
        </w:rPr>
        <w:t>)</w:t>
      </w:r>
    </w:p>
    <w:p w:rsidR="004459A1" w:rsidRPr="00370B0A" w:rsidRDefault="004459A1" w:rsidP="00370B0A">
      <w:pPr>
        <w:rPr>
          <w:rFonts w:cs="Arial"/>
          <w:b/>
          <w:sz w:val="22"/>
          <w:szCs w:val="22"/>
        </w:rPr>
      </w:pPr>
    </w:p>
    <w:p w:rsidR="00370B0A" w:rsidRPr="00370B0A" w:rsidRDefault="00370B0A" w:rsidP="004459A1">
      <w:pPr>
        <w:pStyle w:val="Rponse"/>
      </w:pPr>
    </w:p>
    <w:tbl>
      <w:tblPr>
        <w:tblpPr w:leftFromText="141" w:rightFromText="141" w:vertAnchor="text" w:horzAnchor="margin" w:tblpXSpec="right" w:tblpY="128"/>
        <w:tblW w:w="63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6"/>
        <w:gridCol w:w="1315"/>
        <w:gridCol w:w="1316"/>
      </w:tblGrid>
      <w:tr w:rsidR="00D9293C" w:rsidRPr="00195AE5" w:rsidTr="00193476">
        <w:trPr>
          <w:trHeight w:val="51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7E6E6" w:themeFill="background2"/>
            <w:noWrap/>
            <w:vAlign w:val="center"/>
            <w:hideMark/>
          </w:tcPr>
          <w:p w:rsidR="00D9293C" w:rsidRPr="00195AE5" w:rsidRDefault="00D9293C" w:rsidP="00D9293C">
            <w:pPr>
              <w:jc w:val="center"/>
              <w:rPr>
                <w:rFonts w:cs="Arial"/>
                <w:b/>
                <w:color w:val="000000"/>
              </w:rPr>
            </w:pPr>
            <w:r w:rsidRPr="00195AE5">
              <w:rPr>
                <w:rFonts w:cs="Arial"/>
                <w:b/>
                <w:color w:val="000000"/>
              </w:rPr>
              <w:t>Causes possibles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D9293C" w:rsidRPr="00195AE5" w:rsidRDefault="00D9293C" w:rsidP="00D9293C">
            <w:pPr>
              <w:jc w:val="center"/>
              <w:rPr>
                <w:rFonts w:cs="Arial"/>
                <w:b/>
                <w:color w:val="000000"/>
              </w:rPr>
            </w:pPr>
            <w:r w:rsidRPr="00195AE5">
              <w:rPr>
                <w:rFonts w:cs="Arial"/>
                <w:b/>
                <w:color w:val="000000"/>
              </w:rPr>
              <w:t>Oui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D9293C" w:rsidRPr="00195AE5" w:rsidRDefault="00D9293C" w:rsidP="00D9293C">
            <w:pPr>
              <w:jc w:val="center"/>
              <w:rPr>
                <w:rFonts w:cs="Arial"/>
                <w:b/>
                <w:color w:val="000000"/>
              </w:rPr>
            </w:pPr>
            <w:r w:rsidRPr="00195AE5">
              <w:rPr>
                <w:rFonts w:cs="Arial"/>
                <w:b/>
                <w:color w:val="000000"/>
              </w:rPr>
              <w:t>Non</w:t>
            </w:r>
          </w:p>
        </w:tc>
      </w:tr>
      <w:tr w:rsidR="00D9293C" w:rsidRPr="00195AE5" w:rsidTr="00193476">
        <w:trPr>
          <w:trHeight w:val="367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D9293C" w:rsidRPr="00195AE5" w:rsidRDefault="00D9293C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soufflage/essuyage de l'élément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r w:rsidRPr="00195AE5">
              <w:t> </w:t>
            </w: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pPr>
              <w:rPr>
                <w:b/>
                <w:bCs/>
                <w:color w:val="FF0000"/>
              </w:rPr>
            </w:pPr>
          </w:p>
        </w:tc>
      </w:tr>
      <w:tr w:rsidR="004459A1" w:rsidRPr="00195AE5" w:rsidTr="004459A1">
        <w:trPr>
          <w:trHeight w:val="367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459A1" w:rsidRPr="00195AE5" w:rsidRDefault="004459A1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vitesse de pistolage 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pPr>
              <w:rPr>
                <w:b/>
                <w:bCs/>
                <w:color w:val="FF0000"/>
              </w:rPr>
            </w:pP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r w:rsidRPr="00195AE5">
              <w:t> </w:t>
            </w:r>
          </w:p>
        </w:tc>
      </w:tr>
      <w:tr w:rsidR="004459A1" w:rsidRPr="00195AE5" w:rsidTr="004459A1">
        <w:trPr>
          <w:trHeight w:val="367"/>
        </w:trPr>
        <w:tc>
          <w:tcPr>
            <w:tcW w:w="3676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459A1" w:rsidRPr="00195AE5" w:rsidRDefault="004459A1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passages successifs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pPr>
              <w:rPr>
                <w:b/>
                <w:bCs/>
                <w:color w:val="FF0000"/>
              </w:rPr>
            </w:pP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r w:rsidRPr="00195AE5">
              <w:t> </w:t>
            </w:r>
          </w:p>
        </w:tc>
      </w:tr>
      <w:tr w:rsidR="00D9293C" w:rsidRPr="00195AE5" w:rsidTr="004459A1">
        <w:trPr>
          <w:trHeight w:val="367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D9293C" w:rsidRPr="00195AE5" w:rsidRDefault="00D9293C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température cabine trop haute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r w:rsidRPr="00195AE5">
              <w:t> </w:t>
            </w: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pPr>
              <w:rPr>
                <w:b/>
                <w:bCs/>
                <w:color w:val="FF0000"/>
              </w:rPr>
            </w:pPr>
          </w:p>
        </w:tc>
      </w:tr>
      <w:tr w:rsidR="00D9293C" w:rsidRPr="00195AE5" w:rsidTr="004459A1">
        <w:trPr>
          <w:trHeight w:val="367"/>
        </w:trPr>
        <w:tc>
          <w:tcPr>
            <w:tcW w:w="3676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D9293C" w:rsidRPr="00195AE5" w:rsidRDefault="00D9293C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température cabine trop basse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pPr>
              <w:rPr>
                <w:b/>
                <w:bCs/>
                <w:color w:val="FF0000"/>
              </w:rPr>
            </w:pP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D9293C" w:rsidRPr="00195AE5" w:rsidRDefault="00D9293C" w:rsidP="004459A1">
            <w:r w:rsidRPr="00195AE5">
              <w:t> </w:t>
            </w:r>
          </w:p>
        </w:tc>
      </w:tr>
      <w:tr w:rsidR="004459A1" w:rsidRPr="00195AE5" w:rsidTr="004459A1">
        <w:trPr>
          <w:trHeight w:val="379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459A1" w:rsidRPr="00195AE5" w:rsidRDefault="004459A1" w:rsidP="004459A1">
            <w:pPr>
              <w:jc w:val="left"/>
              <w:rPr>
                <w:rFonts w:cs="Arial"/>
                <w:color w:val="000000"/>
              </w:rPr>
            </w:pPr>
            <w:r w:rsidRPr="00195AE5">
              <w:rPr>
                <w:rFonts w:cs="Arial"/>
                <w:color w:val="000000"/>
              </w:rPr>
              <w:t>EPI non portés </w:t>
            </w:r>
          </w:p>
        </w:tc>
        <w:tc>
          <w:tcPr>
            <w:tcW w:w="1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r w:rsidRPr="00195AE5">
              <w:t> </w:t>
            </w:r>
          </w:p>
        </w:tc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59A1" w:rsidRPr="00195AE5" w:rsidRDefault="004459A1" w:rsidP="004459A1">
            <w:pPr>
              <w:rPr>
                <w:b/>
                <w:bCs/>
                <w:color w:val="FF0000"/>
              </w:rPr>
            </w:pPr>
          </w:p>
        </w:tc>
      </w:tr>
      <w:tr w:rsidR="00D9293C" w:rsidRPr="004459A1" w:rsidTr="00193476">
        <w:trPr>
          <w:trHeight w:val="379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:rsidR="00D9293C" w:rsidRPr="004459A1" w:rsidRDefault="00917165" w:rsidP="00D9293C">
            <w:pPr>
              <w:jc w:val="center"/>
              <w:rPr>
                <w:rFonts w:cs="Arial"/>
                <w:b/>
                <w:bCs/>
                <w:color w:val="FF0000"/>
                <w:sz w:val="22"/>
              </w:rPr>
            </w:pPr>
            <w:r>
              <w:rPr>
                <w:rFonts w:eastAsia="Arial" w:cs="Arial"/>
                <w:b/>
                <w:i/>
                <w:color w:val="000000"/>
                <w:sz w:val="22"/>
              </w:rPr>
              <w:t>*Indiqu</w:t>
            </w:r>
            <w:r w:rsidR="00D9293C" w:rsidRPr="004459A1">
              <w:rPr>
                <w:rFonts w:eastAsia="Arial" w:cs="Arial"/>
                <w:b/>
                <w:i/>
                <w:color w:val="000000"/>
                <w:sz w:val="22"/>
              </w:rPr>
              <w:t>er votre réponse par une croix</w:t>
            </w:r>
          </w:p>
        </w:tc>
      </w:tr>
    </w:tbl>
    <w:p w:rsidR="00A52E84" w:rsidRPr="004459A1" w:rsidRDefault="00D9293C" w:rsidP="004459A1">
      <w:pPr>
        <w:rPr>
          <w:rFonts w:ascii="Comic Sans MS" w:hAnsi="Comic Sans MS"/>
        </w:rPr>
      </w:pPr>
      <w:r w:rsidRPr="004459A1">
        <w:rPr>
          <w:noProof/>
        </w:rPr>
        <w:t xml:space="preserve"> </w:t>
      </w:r>
      <w:r w:rsidR="00533C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956" o:spid="_x0000_s1029" type="#_x0000_t202" style="position:absolute;left:0;text-align:left;margin-left:-4.4pt;margin-top:7pt;width:169.05pt;height:180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">
            <v:textbox>
              <w:txbxContent>
                <w:p w:rsidR="00370B0A" w:rsidRDefault="00370B0A" w:rsidP="00370B0A">
                  <w:r>
                    <w:rPr>
                      <w:rFonts w:eastAsia="Arial" w:cs="Arial"/>
                      <w:b/>
                      <w:noProof/>
                      <w:color w:val="5B9BD5" w:themeColor="accent1"/>
                      <w:sz w:val="28"/>
                      <w:szCs w:val="28"/>
                    </w:rPr>
                    <w:drawing>
                      <wp:inline distT="0" distB="0" distL="0" distR="0">
                        <wp:extent cx="2170486" cy="2227580"/>
                        <wp:effectExtent l="19050" t="0" r="1214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hoto coulure vernis.png"/>
                                <pic:cNvPicPr/>
                              </pic:nvPicPr>
                              <pic:blipFill>
                                <a:blip r:embed="rId18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4673" cy="2262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1D5BD2" w:rsidRPr="00EC7224" w:rsidRDefault="001D5BD2" w:rsidP="00EC7224">
      <w:pPr>
        <w:rPr>
          <w:rFonts w:cs="Arial"/>
        </w:rPr>
      </w:pPr>
    </w:p>
    <w:p w:rsidR="001D5BD2" w:rsidRPr="00EC7224" w:rsidRDefault="001D5BD2" w:rsidP="00EC7224">
      <w:pPr>
        <w:rPr>
          <w:rFonts w:cs="Arial"/>
        </w:rPr>
      </w:pPr>
    </w:p>
    <w:p w:rsidR="001D5BD2" w:rsidRPr="00EC7224" w:rsidRDefault="001D5BD2" w:rsidP="00EC7224">
      <w:pPr>
        <w:rPr>
          <w:rFonts w:cs="Arial"/>
        </w:rPr>
      </w:pPr>
      <w:bookmarkStart w:id="0" w:name="_GoBack"/>
      <w:bookmarkEnd w:id="0"/>
    </w:p>
    <w:p w:rsidR="001D5BD2" w:rsidRPr="00EC7224" w:rsidRDefault="001D5BD2" w:rsidP="00EC7224">
      <w:pPr>
        <w:rPr>
          <w:rFonts w:eastAsia="Arial" w:cs="Arial"/>
          <w:noProof/>
        </w:rPr>
      </w:pPr>
    </w:p>
    <w:p w:rsidR="00EC7224" w:rsidRPr="00EC7224" w:rsidRDefault="00EC7224" w:rsidP="00EC7224">
      <w:pPr>
        <w:rPr>
          <w:rFonts w:cs="Arial"/>
        </w:rPr>
      </w:pPr>
    </w:p>
    <w:sectPr w:rsidR="00EC7224" w:rsidRPr="00EC7224" w:rsidSect="004D5F18">
      <w:headerReference w:type="first" r:id="rId19"/>
      <w:pgSz w:w="11906" w:h="16838" w:code="9"/>
      <w:pgMar w:top="1418" w:right="851" w:bottom="1134" w:left="851" w:header="720" w:footer="36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CE1" w:rsidRDefault="00533CE1">
      <w:r>
        <w:separator/>
      </w:r>
    </w:p>
  </w:endnote>
  <w:endnote w:type="continuationSeparator" w:id="0">
    <w:p w:rsidR="00533CE1" w:rsidRDefault="0053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C5D" w:rsidRDefault="00B17C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984"/>
      <w:gridCol w:w="1417"/>
      <w:gridCol w:w="1134"/>
    </w:tblGrid>
    <w:tr w:rsidR="00EA48FF" w:rsidTr="00EA48FF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2650C" w:rsidRPr="001627AF" w:rsidRDefault="00D2650C" w:rsidP="00D2650C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Default="00A82884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A82884">
            <w:rPr>
              <w:rFonts w:cs="Arial"/>
              <w:b/>
              <w:sz w:val="20"/>
              <w:szCs w:val="20"/>
            </w:rPr>
            <w:t>2206-REP T 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Pr="00135649" w:rsidRDefault="00D2650C" w:rsidP="009870D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>
            <w:rPr>
              <w:rFonts w:cs="Arial"/>
              <w:sz w:val="20"/>
              <w:szCs w:val="20"/>
            </w:rPr>
            <w:t>20</w:t>
          </w:r>
          <w:r w:rsidR="009870DC">
            <w:rPr>
              <w:rFonts w:cs="Arial"/>
              <w:sz w:val="20"/>
              <w:szCs w:val="20"/>
            </w:rPr>
            <w:t>22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Pr="00023F30" w:rsidRDefault="00D2650C" w:rsidP="00D2650C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023F30">
            <w:rPr>
              <w:rFonts w:cs="Arial"/>
              <w:i w:val="0"/>
              <w:sz w:val="20"/>
              <w:szCs w:val="20"/>
            </w:rPr>
            <w:t>DR</w:t>
          </w:r>
        </w:p>
      </w:tc>
    </w:tr>
    <w:tr w:rsidR="00EA48FF" w:rsidTr="00EA48FF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2650C" w:rsidRPr="00135649" w:rsidRDefault="00D2650C" w:rsidP="003A3436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>
            <w:rPr>
              <w:rFonts w:cs="Arial"/>
              <w:sz w:val="20"/>
              <w:szCs w:val="20"/>
            </w:rPr>
            <w:t>2 : Technologie</w:t>
          </w:r>
        </w:p>
        <w:p w:rsidR="00D2650C" w:rsidRDefault="00B17C5D" w:rsidP="003A3436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</w:t>
          </w:r>
          <w:r w:rsidR="00D2650C">
            <w:rPr>
              <w:rFonts w:cs="Arial"/>
              <w:sz w:val="20"/>
              <w:szCs w:val="20"/>
            </w:rPr>
            <w:t>tude de cas – Expertise technique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Default="00D2650C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</w:t>
          </w:r>
          <w:r w:rsidR="00B17C5D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Default="00D2650C" w:rsidP="00D2650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2650C" w:rsidRPr="00135649" w:rsidRDefault="00D2650C" w:rsidP="008051A1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193476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6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533CE1">
            <w:fldChar w:fldCharType="begin"/>
          </w:r>
          <w:r w:rsidR="00533CE1">
            <w:instrText xml:space="preserve"> NUMPAGES  \* Arabic  \* MERGEFORMAT </w:instrText>
          </w:r>
          <w:r w:rsidR="00533CE1">
            <w:fldChar w:fldCharType="separate"/>
          </w:r>
          <w:r w:rsidR="00193476" w:rsidRPr="00193476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7</w:t>
          </w:r>
          <w:r w:rsidR="00533CE1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5963F0" w:rsidRDefault="005963F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1984"/>
      <w:gridCol w:w="1417"/>
      <w:gridCol w:w="1134"/>
    </w:tblGrid>
    <w:tr w:rsidR="00EA48FF" w:rsidTr="00EA48FF">
      <w:trPr>
        <w:trHeight w:val="348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2750" w:rsidRPr="001627AF" w:rsidRDefault="00D2650C" w:rsidP="001627AF">
          <w:pPr>
            <w:jc w:val="center"/>
            <w:rPr>
              <w:b/>
            </w:rPr>
          </w:pPr>
          <w:r>
            <w:rPr>
              <w:b/>
              <w:sz w:val="20"/>
            </w:rPr>
            <w:t>Baccalauréat Professionnel Réparation des carrosseries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Pr="00A82884" w:rsidRDefault="00A82884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b/>
              <w:sz w:val="20"/>
              <w:szCs w:val="20"/>
            </w:rPr>
          </w:pPr>
          <w:r w:rsidRPr="00A82884">
            <w:rPr>
              <w:rFonts w:cs="Arial"/>
              <w:b/>
              <w:sz w:val="20"/>
              <w:szCs w:val="20"/>
            </w:rPr>
            <w:t>2206-REP T 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Pr="00135649" w:rsidRDefault="00842750" w:rsidP="009870DC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 xml:space="preserve">Session </w:t>
          </w:r>
          <w:r w:rsidR="00B70A1D">
            <w:rPr>
              <w:rFonts w:cs="Arial"/>
              <w:sz w:val="20"/>
              <w:szCs w:val="20"/>
            </w:rPr>
            <w:t>2</w:t>
          </w:r>
          <w:r w:rsidR="00B70A1D" w:rsidRPr="009870DC">
            <w:rPr>
              <w:rFonts w:cs="Arial"/>
              <w:sz w:val="20"/>
              <w:szCs w:val="20"/>
            </w:rPr>
            <w:t>0</w:t>
          </w:r>
          <w:r w:rsidR="009870DC" w:rsidRPr="009870DC">
            <w:rPr>
              <w:rFonts w:cs="Arial"/>
              <w:sz w:val="20"/>
              <w:szCs w:val="20"/>
            </w:rPr>
            <w:t>22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Pr="00023F30" w:rsidRDefault="00023F30" w:rsidP="004871E0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 w:rsidRPr="00023F30">
            <w:rPr>
              <w:rFonts w:cs="Arial"/>
              <w:i w:val="0"/>
              <w:sz w:val="20"/>
              <w:szCs w:val="20"/>
            </w:rPr>
            <w:t>DR</w:t>
          </w:r>
        </w:p>
      </w:tc>
    </w:tr>
    <w:tr w:rsidR="00EA48FF" w:rsidTr="00EA48FF">
      <w:trPr>
        <w:trHeight w:val="456"/>
        <w:jc w:val="center"/>
      </w:trPr>
      <w:tc>
        <w:tcPr>
          <w:tcW w:w="567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42750" w:rsidRPr="00135649" w:rsidRDefault="00842750" w:rsidP="003A3436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 w:rsidRPr="00135649">
            <w:rPr>
              <w:rFonts w:cs="Arial"/>
              <w:sz w:val="20"/>
              <w:szCs w:val="20"/>
            </w:rPr>
            <w:t>E</w:t>
          </w:r>
          <w:r w:rsidR="00B70A1D">
            <w:rPr>
              <w:rFonts w:cs="Arial"/>
              <w:sz w:val="20"/>
              <w:szCs w:val="20"/>
            </w:rPr>
            <w:t>2 : Technologie</w:t>
          </w:r>
        </w:p>
        <w:p w:rsidR="00842750" w:rsidRDefault="00B17C5D" w:rsidP="003A3436">
          <w:pPr>
            <w:widowControl w:val="0"/>
            <w:autoSpaceDE w:val="0"/>
            <w:autoSpaceDN w:val="0"/>
            <w:adjustRightInd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É</w:t>
          </w:r>
          <w:r w:rsidR="00B70A1D">
            <w:rPr>
              <w:rFonts w:cs="Arial"/>
              <w:sz w:val="20"/>
              <w:szCs w:val="20"/>
            </w:rPr>
            <w:t>tude de cas – Expertise technique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Default="00842750" w:rsidP="00B8188E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3</w:t>
          </w:r>
          <w:r w:rsidR="00B17C5D">
            <w:rPr>
              <w:rFonts w:cs="Arial"/>
              <w:sz w:val="20"/>
              <w:szCs w:val="20"/>
            </w:rPr>
            <w:t xml:space="preserve"> </w:t>
          </w:r>
          <w:r>
            <w:rPr>
              <w:rFonts w:cs="Arial"/>
              <w:sz w:val="20"/>
              <w:szCs w:val="20"/>
            </w:rPr>
            <w:t>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Default="00842750" w:rsidP="004F4E16">
          <w:pPr>
            <w:widowControl w:val="0"/>
            <w:autoSpaceDE w:val="0"/>
            <w:autoSpaceDN w:val="0"/>
            <w:adjustRightInd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Coefficient : </w:t>
          </w:r>
          <w:r w:rsidR="00B70A1D">
            <w:rPr>
              <w:rFonts w:cs="Arial"/>
              <w:sz w:val="20"/>
              <w:szCs w:val="20"/>
            </w:rPr>
            <w:t>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42750" w:rsidRPr="00135649" w:rsidRDefault="00023F30" w:rsidP="00023F30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193476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2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="00842750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</w:instrTex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193476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7</w:t>
          </w:r>
          <w:r w:rsidR="004F6AD5"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:rsidR="006E0A54" w:rsidRPr="001505AA" w:rsidRDefault="006E0A54" w:rsidP="008427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CE1" w:rsidRDefault="00533CE1">
      <w:r>
        <w:separator/>
      </w:r>
    </w:p>
  </w:footnote>
  <w:footnote w:type="continuationSeparator" w:id="0">
    <w:p w:rsidR="00533CE1" w:rsidRDefault="00533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C5D" w:rsidRDefault="00B17C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4871E0" w:rsidRPr="00023F30">
      <w:rPr>
        <w:rFonts w:cs="Arial"/>
        <w:b/>
        <w:sz w:val="20"/>
      </w:rPr>
      <w:t>RÉPONSES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BEE" w:rsidRPr="001505AA" w:rsidRDefault="00AA0BEE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F0" w:rsidRPr="00023F30" w:rsidRDefault="005963F0" w:rsidP="005963F0">
    <w:pPr>
      <w:pStyle w:val="En-tte"/>
      <w:jc w:val="right"/>
      <w:rPr>
        <w:rFonts w:cs="Arial"/>
        <w:b/>
        <w:sz w:val="20"/>
      </w:rPr>
    </w:pPr>
    <w:r w:rsidRPr="00023F30">
      <w:rPr>
        <w:rFonts w:cs="Arial"/>
        <w:b/>
        <w:sz w:val="20"/>
      </w:rPr>
      <w:t xml:space="preserve">DOSSIER </w:t>
    </w:r>
    <w:r w:rsidR="004871E0" w:rsidRPr="00023F30">
      <w:rPr>
        <w:rFonts w:cs="Arial"/>
        <w:b/>
        <w:sz w:val="20"/>
      </w:rPr>
      <w:t>RÉPONSES</w:t>
    </w:r>
  </w:p>
  <w:p w:rsidR="005963F0" w:rsidRPr="001505AA" w:rsidRDefault="005963F0" w:rsidP="007F7B23">
    <w:pPr>
      <w:pStyle w:val="En-tte"/>
      <w:jc w:val="right"/>
      <w:rPr>
        <w:rFonts w:cs="Arial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66B"/>
    <w:multiLevelType w:val="hybridMultilevel"/>
    <w:tmpl w:val="E788E0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52A9F"/>
    <w:multiLevelType w:val="multilevel"/>
    <w:tmpl w:val="9BB8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23A8"/>
    <w:multiLevelType w:val="hybridMultilevel"/>
    <w:tmpl w:val="CB58A106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C200EC"/>
    <w:multiLevelType w:val="multilevel"/>
    <w:tmpl w:val="FD985C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1E2BB2"/>
    <w:multiLevelType w:val="hybridMultilevel"/>
    <w:tmpl w:val="01A214F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2E66CE"/>
    <w:multiLevelType w:val="hybridMultilevel"/>
    <w:tmpl w:val="6A629C50"/>
    <w:lvl w:ilvl="0" w:tplc="9F4CBF4C">
      <w:start w:val="1"/>
      <w:numFmt w:val="decimal"/>
      <w:lvlText w:val="Q%1-"/>
      <w:lvlJc w:val="left"/>
      <w:pPr>
        <w:ind w:left="36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B0890"/>
    <w:multiLevelType w:val="hybridMultilevel"/>
    <w:tmpl w:val="5B9A7BC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0CA24233"/>
    <w:multiLevelType w:val="hybridMultilevel"/>
    <w:tmpl w:val="6E0080FC"/>
    <w:lvl w:ilvl="0" w:tplc="9C0AB640">
      <w:numFmt w:val="bullet"/>
      <w:lvlText w:val="-"/>
      <w:lvlJc w:val="left"/>
      <w:pPr>
        <w:ind w:left="473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0CF256CA"/>
    <w:multiLevelType w:val="hybridMultilevel"/>
    <w:tmpl w:val="17CC3D6C"/>
    <w:lvl w:ilvl="0" w:tplc="BF34C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484094"/>
    <w:multiLevelType w:val="hybridMultilevel"/>
    <w:tmpl w:val="842E788A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BE58CA"/>
    <w:multiLevelType w:val="hybridMultilevel"/>
    <w:tmpl w:val="3CA6FF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67813"/>
    <w:multiLevelType w:val="hybridMultilevel"/>
    <w:tmpl w:val="9BB87D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D44C8"/>
    <w:multiLevelType w:val="hybridMultilevel"/>
    <w:tmpl w:val="5DDEA68C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EB3AD5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1A6F5C4E"/>
    <w:multiLevelType w:val="hybridMultilevel"/>
    <w:tmpl w:val="B874E7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936A1"/>
    <w:multiLevelType w:val="hybridMultilevel"/>
    <w:tmpl w:val="7F24286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260880"/>
    <w:multiLevelType w:val="hybridMultilevel"/>
    <w:tmpl w:val="A7BAFF7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10108"/>
    <w:multiLevelType w:val="hybridMultilevel"/>
    <w:tmpl w:val="BEDCA1D8"/>
    <w:lvl w:ilvl="0" w:tplc="2ABE2B9A">
      <w:start w:val="2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ABE2B9A">
      <w:start w:val="2"/>
      <w:numFmt w:val="decimal"/>
      <w:lvlText w:val="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2831BA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3014D"/>
    <w:multiLevelType w:val="hybridMultilevel"/>
    <w:tmpl w:val="1628542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26F7E"/>
    <w:multiLevelType w:val="hybridMultilevel"/>
    <w:tmpl w:val="293434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8B18B6"/>
    <w:multiLevelType w:val="hybridMultilevel"/>
    <w:tmpl w:val="4C90C46A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30A67EE1"/>
    <w:multiLevelType w:val="hybridMultilevel"/>
    <w:tmpl w:val="CA6E5B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CB6549"/>
    <w:multiLevelType w:val="hybridMultilevel"/>
    <w:tmpl w:val="EB0826F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AE41D8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02E2C9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1725BD"/>
    <w:multiLevelType w:val="hybridMultilevel"/>
    <w:tmpl w:val="84DEB69E"/>
    <w:lvl w:ilvl="0" w:tplc="41F2625C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376258A6"/>
    <w:multiLevelType w:val="multilevel"/>
    <w:tmpl w:val="16285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90F1B"/>
    <w:multiLevelType w:val="hybridMultilevel"/>
    <w:tmpl w:val="45009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6629A2"/>
    <w:multiLevelType w:val="hybridMultilevel"/>
    <w:tmpl w:val="A80A343E"/>
    <w:lvl w:ilvl="0" w:tplc="A3EC26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3D9118DB"/>
    <w:multiLevelType w:val="hybridMultilevel"/>
    <w:tmpl w:val="A19A05B8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3E422815"/>
    <w:multiLevelType w:val="hybridMultilevel"/>
    <w:tmpl w:val="D7A45D7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F106FE"/>
    <w:multiLevelType w:val="hybridMultilevel"/>
    <w:tmpl w:val="CD1C60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CD4EA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44C75562"/>
    <w:multiLevelType w:val="multilevel"/>
    <w:tmpl w:val="8EF03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2" w15:restartNumberingAfterBreak="0">
    <w:nsid w:val="485E05B1"/>
    <w:multiLevelType w:val="hybridMultilevel"/>
    <w:tmpl w:val="FEB06766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3" w15:restartNumberingAfterBreak="0">
    <w:nsid w:val="525E2264"/>
    <w:multiLevelType w:val="hybridMultilevel"/>
    <w:tmpl w:val="E50478E0"/>
    <w:lvl w:ilvl="0" w:tplc="040C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</w:lvl>
    <w:lvl w:ilvl="1" w:tplc="0936C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7B0E35"/>
    <w:multiLevelType w:val="hybridMultilevel"/>
    <w:tmpl w:val="72629FD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D51CD6"/>
    <w:multiLevelType w:val="hybridMultilevel"/>
    <w:tmpl w:val="FD985C64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301F7B"/>
    <w:multiLevelType w:val="hybridMultilevel"/>
    <w:tmpl w:val="B634680C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7" w15:restartNumberingAfterBreak="0">
    <w:nsid w:val="64653171"/>
    <w:multiLevelType w:val="hybridMultilevel"/>
    <w:tmpl w:val="E0C0D72C"/>
    <w:lvl w:ilvl="0" w:tplc="90E4040E">
      <w:start w:val="5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3976F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6BCD7719"/>
    <w:multiLevelType w:val="hybridMultilevel"/>
    <w:tmpl w:val="8B1A0A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D50F08"/>
    <w:multiLevelType w:val="hybridMultilevel"/>
    <w:tmpl w:val="CFDA74F0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10330C"/>
    <w:multiLevelType w:val="hybridMultilevel"/>
    <w:tmpl w:val="FF889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B7EED"/>
    <w:multiLevelType w:val="hybridMultilevel"/>
    <w:tmpl w:val="345E819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06EDF"/>
    <w:multiLevelType w:val="hybridMultilevel"/>
    <w:tmpl w:val="1988B48C"/>
    <w:lvl w:ilvl="0" w:tplc="B9100C0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7DBD0F79"/>
    <w:multiLevelType w:val="hybridMultilevel"/>
    <w:tmpl w:val="37203BE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42"/>
  </w:num>
  <w:num w:numId="4">
    <w:abstractNumId w:val="11"/>
  </w:num>
  <w:num w:numId="5">
    <w:abstractNumId w:val="16"/>
  </w:num>
  <w:num w:numId="6">
    <w:abstractNumId w:val="19"/>
  </w:num>
  <w:num w:numId="7">
    <w:abstractNumId w:val="14"/>
  </w:num>
  <w:num w:numId="8">
    <w:abstractNumId w:val="9"/>
  </w:num>
  <w:num w:numId="9">
    <w:abstractNumId w:val="39"/>
  </w:num>
  <w:num w:numId="10">
    <w:abstractNumId w:val="2"/>
  </w:num>
  <w:num w:numId="11">
    <w:abstractNumId w:val="0"/>
  </w:num>
  <w:num w:numId="12">
    <w:abstractNumId w:val="40"/>
  </w:num>
  <w:num w:numId="13">
    <w:abstractNumId w:val="29"/>
  </w:num>
  <w:num w:numId="14">
    <w:abstractNumId w:val="28"/>
  </w:num>
  <w:num w:numId="15">
    <w:abstractNumId w:val="4"/>
  </w:num>
  <w:num w:numId="16">
    <w:abstractNumId w:val="35"/>
  </w:num>
  <w:num w:numId="17">
    <w:abstractNumId w:val="3"/>
  </w:num>
  <w:num w:numId="18">
    <w:abstractNumId w:val="44"/>
  </w:num>
  <w:num w:numId="19">
    <w:abstractNumId w:val="1"/>
  </w:num>
  <w:num w:numId="20">
    <w:abstractNumId w:val="34"/>
  </w:num>
  <w:num w:numId="21">
    <w:abstractNumId w:val="21"/>
  </w:num>
  <w:num w:numId="22">
    <w:abstractNumId w:val="18"/>
  </w:num>
  <w:num w:numId="23">
    <w:abstractNumId w:val="24"/>
  </w:num>
  <w:num w:numId="24">
    <w:abstractNumId w:val="22"/>
  </w:num>
  <w:num w:numId="25">
    <w:abstractNumId w:val="41"/>
  </w:num>
  <w:num w:numId="26">
    <w:abstractNumId w:val="6"/>
  </w:num>
  <w:num w:numId="27">
    <w:abstractNumId w:val="27"/>
  </w:num>
  <w:num w:numId="28">
    <w:abstractNumId w:val="20"/>
  </w:num>
  <w:num w:numId="29">
    <w:abstractNumId w:val="36"/>
  </w:num>
  <w:num w:numId="30">
    <w:abstractNumId w:val="12"/>
  </w:num>
  <w:num w:numId="31">
    <w:abstractNumId w:val="13"/>
  </w:num>
  <w:num w:numId="32">
    <w:abstractNumId w:val="30"/>
  </w:num>
  <w:num w:numId="33">
    <w:abstractNumId w:val="38"/>
  </w:num>
  <w:num w:numId="34">
    <w:abstractNumId w:val="43"/>
  </w:num>
  <w:num w:numId="35">
    <w:abstractNumId w:val="26"/>
  </w:num>
  <w:num w:numId="36">
    <w:abstractNumId w:val="37"/>
  </w:num>
  <w:num w:numId="37">
    <w:abstractNumId w:val="33"/>
  </w:num>
  <w:num w:numId="38">
    <w:abstractNumId w:val="31"/>
  </w:num>
  <w:num w:numId="39">
    <w:abstractNumId w:val="17"/>
  </w:num>
  <w:num w:numId="40">
    <w:abstractNumId w:val="23"/>
  </w:num>
  <w:num w:numId="41">
    <w:abstractNumId w:val="5"/>
  </w:num>
  <w:num w:numId="42">
    <w:abstractNumId w:val="7"/>
  </w:num>
  <w:num w:numId="43">
    <w:abstractNumId w:val="32"/>
  </w:num>
  <w:num w:numId="44">
    <w:abstractNumId w:val="25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4E6"/>
    <w:rsid w:val="000025B2"/>
    <w:rsid w:val="0001658F"/>
    <w:rsid w:val="000209C2"/>
    <w:rsid w:val="00021678"/>
    <w:rsid w:val="00023F30"/>
    <w:rsid w:val="00025D68"/>
    <w:rsid w:val="000307CF"/>
    <w:rsid w:val="00031961"/>
    <w:rsid w:val="000326C0"/>
    <w:rsid w:val="000403D7"/>
    <w:rsid w:val="000421A0"/>
    <w:rsid w:val="00054542"/>
    <w:rsid w:val="000605D6"/>
    <w:rsid w:val="00064B55"/>
    <w:rsid w:val="0006504B"/>
    <w:rsid w:val="000703F3"/>
    <w:rsid w:val="00075934"/>
    <w:rsid w:val="0007692A"/>
    <w:rsid w:val="000862DE"/>
    <w:rsid w:val="00093529"/>
    <w:rsid w:val="000945B9"/>
    <w:rsid w:val="000A3133"/>
    <w:rsid w:val="000D0EE5"/>
    <w:rsid w:val="000D1448"/>
    <w:rsid w:val="000E365B"/>
    <w:rsid w:val="000F0DB2"/>
    <w:rsid w:val="000F4FDA"/>
    <w:rsid w:val="000F5B4E"/>
    <w:rsid w:val="00111929"/>
    <w:rsid w:val="00117F48"/>
    <w:rsid w:val="001227E4"/>
    <w:rsid w:val="00132088"/>
    <w:rsid w:val="00135649"/>
    <w:rsid w:val="001379B8"/>
    <w:rsid w:val="00141425"/>
    <w:rsid w:val="001438CB"/>
    <w:rsid w:val="001505AA"/>
    <w:rsid w:val="001510CE"/>
    <w:rsid w:val="0016234C"/>
    <w:rsid w:val="001627AF"/>
    <w:rsid w:val="0016467A"/>
    <w:rsid w:val="00174AFF"/>
    <w:rsid w:val="00176ADC"/>
    <w:rsid w:val="00192BCE"/>
    <w:rsid w:val="00193476"/>
    <w:rsid w:val="001A08C1"/>
    <w:rsid w:val="001A7FBB"/>
    <w:rsid w:val="001C242F"/>
    <w:rsid w:val="001C48B4"/>
    <w:rsid w:val="001C4B5A"/>
    <w:rsid w:val="001C5410"/>
    <w:rsid w:val="001D5BD2"/>
    <w:rsid w:val="001E4CF3"/>
    <w:rsid w:val="001E66DA"/>
    <w:rsid w:val="001E677F"/>
    <w:rsid w:val="001F4AFB"/>
    <w:rsid w:val="00204CBF"/>
    <w:rsid w:val="00206658"/>
    <w:rsid w:val="00211737"/>
    <w:rsid w:val="002152C4"/>
    <w:rsid w:val="00215A4E"/>
    <w:rsid w:val="00220924"/>
    <w:rsid w:val="002226B3"/>
    <w:rsid w:val="0022297B"/>
    <w:rsid w:val="00227BAD"/>
    <w:rsid w:val="00233140"/>
    <w:rsid w:val="002362B9"/>
    <w:rsid w:val="002439D9"/>
    <w:rsid w:val="00245B0B"/>
    <w:rsid w:val="0025426D"/>
    <w:rsid w:val="00254E9E"/>
    <w:rsid w:val="00260489"/>
    <w:rsid w:val="00266054"/>
    <w:rsid w:val="002677F4"/>
    <w:rsid w:val="0027271F"/>
    <w:rsid w:val="002767CE"/>
    <w:rsid w:val="002769B3"/>
    <w:rsid w:val="00285B1E"/>
    <w:rsid w:val="00290518"/>
    <w:rsid w:val="002C1C03"/>
    <w:rsid w:val="00300224"/>
    <w:rsid w:val="00300452"/>
    <w:rsid w:val="0030619A"/>
    <w:rsid w:val="00310350"/>
    <w:rsid w:val="00331401"/>
    <w:rsid w:val="0033168C"/>
    <w:rsid w:val="00343686"/>
    <w:rsid w:val="003501C4"/>
    <w:rsid w:val="00370B0A"/>
    <w:rsid w:val="00374229"/>
    <w:rsid w:val="00382F59"/>
    <w:rsid w:val="00397764"/>
    <w:rsid w:val="003A29BD"/>
    <w:rsid w:val="003A3436"/>
    <w:rsid w:val="003A358C"/>
    <w:rsid w:val="003A4BF1"/>
    <w:rsid w:val="003A7532"/>
    <w:rsid w:val="003B0188"/>
    <w:rsid w:val="003D2748"/>
    <w:rsid w:val="003D2E23"/>
    <w:rsid w:val="003D302D"/>
    <w:rsid w:val="003E46C2"/>
    <w:rsid w:val="003E4B68"/>
    <w:rsid w:val="003E631A"/>
    <w:rsid w:val="003F4B78"/>
    <w:rsid w:val="003F7AD7"/>
    <w:rsid w:val="003F7DA9"/>
    <w:rsid w:val="004066F5"/>
    <w:rsid w:val="0041012E"/>
    <w:rsid w:val="004459A1"/>
    <w:rsid w:val="0045003B"/>
    <w:rsid w:val="00452D8B"/>
    <w:rsid w:val="00453B07"/>
    <w:rsid w:val="00453FAB"/>
    <w:rsid w:val="00457D52"/>
    <w:rsid w:val="00460D58"/>
    <w:rsid w:val="00463B45"/>
    <w:rsid w:val="00465F0F"/>
    <w:rsid w:val="004673C7"/>
    <w:rsid w:val="00467BA2"/>
    <w:rsid w:val="00472D4E"/>
    <w:rsid w:val="00480F46"/>
    <w:rsid w:val="004871E0"/>
    <w:rsid w:val="004875B7"/>
    <w:rsid w:val="00497909"/>
    <w:rsid w:val="004A2357"/>
    <w:rsid w:val="004B46D0"/>
    <w:rsid w:val="004C0D5A"/>
    <w:rsid w:val="004C1EED"/>
    <w:rsid w:val="004C3AD2"/>
    <w:rsid w:val="004C4A48"/>
    <w:rsid w:val="004D0091"/>
    <w:rsid w:val="004D5F18"/>
    <w:rsid w:val="004E647E"/>
    <w:rsid w:val="004F4E16"/>
    <w:rsid w:val="004F6AD5"/>
    <w:rsid w:val="005077DA"/>
    <w:rsid w:val="00513035"/>
    <w:rsid w:val="005132E3"/>
    <w:rsid w:val="00515C31"/>
    <w:rsid w:val="00517243"/>
    <w:rsid w:val="00517F95"/>
    <w:rsid w:val="005206C1"/>
    <w:rsid w:val="00521345"/>
    <w:rsid w:val="00522275"/>
    <w:rsid w:val="005243A7"/>
    <w:rsid w:val="00533CE1"/>
    <w:rsid w:val="005410E9"/>
    <w:rsid w:val="005433FF"/>
    <w:rsid w:val="0054386E"/>
    <w:rsid w:val="005474C3"/>
    <w:rsid w:val="00550E1A"/>
    <w:rsid w:val="005515E5"/>
    <w:rsid w:val="00554320"/>
    <w:rsid w:val="005615FE"/>
    <w:rsid w:val="00567C7E"/>
    <w:rsid w:val="00567F3A"/>
    <w:rsid w:val="00570CE7"/>
    <w:rsid w:val="00571467"/>
    <w:rsid w:val="00571A67"/>
    <w:rsid w:val="00571B18"/>
    <w:rsid w:val="00577A57"/>
    <w:rsid w:val="00580D95"/>
    <w:rsid w:val="00583CD8"/>
    <w:rsid w:val="00586266"/>
    <w:rsid w:val="0058736D"/>
    <w:rsid w:val="005876CD"/>
    <w:rsid w:val="005917A4"/>
    <w:rsid w:val="00594B65"/>
    <w:rsid w:val="00595960"/>
    <w:rsid w:val="005963F0"/>
    <w:rsid w:val="005A5939"/>
    <w:rsid w:val="005B455D"/>
    <w:rsid w:val="005B65D7"/>
    <w:rsid w:val="005D00EF"/>
    <w:rsid w:val="005E0385"/>
    <w:rsid w:val="005E072D"/>
    <w:rsid w:val="005E437D"/>
    <w:rsid w:val="005E61D3"/>
    <w:rsid w:val="005F2E99"/>
    <w:rsid w:val="005F4093"/>
    <w:rsid w:val="00602DEE"/>
    <w:rsid w:val="00603E58"/>
    <w:rsid w:val="0061166B"/>
    <w:rsid w:val="006134FA"/>
    <w:rsid w:val="00617AC5"/>
    <w:rsid w:val="006260DD"/>
    <w:rsid w:val="00626ED2"/>
    <w:rsid w:val="006339B1"/>
    <w:rsid w:val="00640D24"/>
    <w:rsid w:val="00643B72"/>
    <w:rsid w:val="0065095D"/>
    <w:rsid w:val="00655CC3"/>
    <w:rsid w:val="00670ED0"/>
    <w:rsid w:val="00671993"/>
    <w:rsid w:val="00684902"/>
    <w:rsid w:val="006854D3"/>
    <w:rsid w:val="00696C49"/>
    <w:rsid w:val="006A05EC"/>
    <w:rsid w:val="006A3A49"/>
    <w:rsid w:val="006B1A40"/>
    <w:rsid w:val="006C147D"/>
    <w:rsid w:val="006C74C0"/>
    <w:rsid w:val="006D4A29"/>
    <w:rsid w:val="006E0A54"/>
    <w:rsid w:val="006E2147"/>
    <w:rsid w:val="006E406E"/>
    <w:rsid w:val="006F5203"/>
    <w:rsid w:val="006F7ACD"/>
    <w:rsid w:val="007002D0"/>
    <w:rsid w:val="007119CD"/>
    <w:rsid w:val="00717BC0"/>
    <w:rsid w:val="00717E66"/>
    <w:rsid w:val="00731749"/>
    <w:rsid w:val="0074484C"/>
    <w:rsid w:val="00747080"/>
    <w:rsid w:val="00754861"/>
    <w:rsid w:val="00754AFF"/>
    <w:rsid w:val="00755473"/>
    <w:rsid w:val="00756C65"/>
    <w:rsid w:val="007759A8"/>
    <w:rsid w:val="00775D13"/>
    <w:rsid w:val="00780309"/>
    <w:rsid w:val="00781BD4"/>
    <w:rsid w:val="0078418F"/>
    <w:rsid w:val="00786A53"/>
    <w:rsid w:val="007910AD"/>
    <w:rsid w:val="007A2EF5"/>
    <w:rsid w:val="007A49E5"/>
    <w:rsid w:val="007A7725"/>
    <w:rsid w:val="007B4129"/>
    <w:rsid w:val="007B6929"/>
    <w:rsid w:val="007C13F9"/>
    <w:rsid w:val="007C5BB7"/>
    <w:rsid w:val="007F4F80"/>
    <w:rsid w:val="007F7B23"/>
    <w:rsid w:val="008051A1"/>
    <w:rsid w:val="00814427"/>
    <w:rsid w:val="0081529E"/>
    <w:rsid w:val="008174E3"/>
    <w:rsid w:val="0082084E"/>
    <w:rsid w:val="008224FD"/>
    <w:rsid w:val="008256F3"/>
    <w:rsid w:val="00827F24"/>
    <w:rsid w:val="00832197"/>
    <w:rsid w:val="00837D89"/>
    <w:rsid w:val="008423F9"/>
    <w:rsid w:val="00842750"/>
    <w:rsid w:val="00844C02"/>
    <w:rsid w:val="00844EA5"/>
    <w:rsid w:val="00845B32"/>
    <w:rsid w:val="00847BF0"/>
    <w:rsid w:val="00850DAB"/>
    <w:rsid w:val="0085332B"/>
    <w:rsid w:val="00864D2B"/>
    <w:rsid w:val="008677AD"/>
    <w:rsid w:val="00867F5F"/>
    <w:rsid w:val="0087382F"/>
    <w:rsid w:val="00876D01"/>
    <w:rsid w:val="00887434"/>
    <w:rsid w:val="00892A8C"/>
    <w:rsid w:val="00896E58"/>
    <w:rsid w:val="008A5AE2"/>
    <w:rsid w:val="008B211B"/>
    <w:rsid w:val="008B7C19"/>
    <w:rsid w:val="008C4840"/>
    <w:rsid w:val="008D2403"/>
    <w:rsid w:val="008E7EF5"/>
    <w:rsid w:val="008F77D9"/>
    <w:rsid w:val="00912D4E"/>
    <w:rsid w:val="009160AE"/>
    <w:rsid w:val="00917165"/>
    <w:rsid w:val="00917D98"/>
    <w:rsid w:val="0092094B"/>
    <w:rsid w:val="00921DAE"/>
    <w:rsid w:val="009231BA"/>
    <w:rsid w:val="00926E72"/>
    <w:rsid w:val="00932D8A"/>
    <w:rsid w:val="00933F9A"/>
    <w:rsid w:val="00944C96"/>
    <w:rsid w:val="00964534"/>
    <w:rsid w:val="009757A6"/>
    <w:rsid w:val="009870DC"/>
    <w:rsid w:val="00987C7D"/>
    <w:rsid w:val="009A0BF0"/>
    <w:rsid w:val="009C1E52"/>
    <w:rsid w:val="009C24B0"/>
    <w:rsid w:val="009C328F"/>
    <w:rsid w:val="009C578B"/>
    <w:rsid w:val="009C7122"/>
    <w:rsid w:val="009C7827"/>
    <w:rsid w:val="009D0A3F"/>
    <w:rsid w:val="009D3239"/>
    <w:rsid w:val="009F7AD7"/>
    <w:rsid w:val="009F7E36"/>
    <w:rsid w:val="00A017C1"/>
    <w:rsid w:val="00A02CE8"/>
    <w:rsid w:val="00A0663D"/>
    <w:rsid w:val="00A14320"/>
    <w:rsid w:val="00A17791"/>
    <w:rsid w:val="00A24AE5"/>
    <w:rsid w:val="00A24FD1"/>
    <w:rsid w:val="00A27B0E"/>
    <w:rsid w:val="00A33F65"/>
    <w:rsid w:val="00A36883"/>
    <w:rsid w:val="00A46B12"/>
    <w:rsid w:val="00A52E84"/>
    <w:rsid w:val="00A56674"/>
    <w:rsid w:val="00A71CD6"/>
    <w:rsid w:val="00A725E9"/>
    <w:rsid w:val="00A82884"/>
    <w:rsid w:val="00A93A5E"/>
    <w:rsid w:val="00A9726F"/>
    <w:rsid w:val="00AA0BEE"/>
    <w:rsid w:val="00AA2BE2"/>
    <w:rsid w:val="00AA4E86"/>
    <w:rsid w:val="00AA62FB"/>
    <w:rsid w:val="00AB6D46"/>
    <w:rsid w:val="00AC043F"/>
    <w:rsid w:val="00AC7DB3"/>
    <w:rsid w:val="00AD67AA"/>
    <w:rsid w:val="00AD6E11"/>
    <w:rsid w:val="00AE1B77"/>
    <w:rsid w:val="00AE2CBE"/>
    <w:rsid w:val="00AE2DC1"/>
    <w:rsid w:val="00AE4DB9"/>
    <w:rsid w:val="00AF1337"/>
    <w:rsid w:val="00AF2FF2"/>
    <w:rsid w:val="00B07291"/>
    <w:rsid w:val="00B07381"/>
    <w:rsid w:val="00B17C5D"/>
    <w:rsid w:val="00B22DAE"/>
    <w:rsid w:val="00B2785F"/>
    <w:rsid w:val="00B31373"/>
    <w:rsid w:val="00B31946"/>
    <w:rsid w:val="00B35AF7"/>
    <w:rsid w:val="00B36560"/>
    <w:rsid w:val="00B43403"/>
    <w:rsid w:val="00B52CE5"/>
    <w:rsid w:val="00B56143"/>
    <w:rsid w:val="00B56F4B"/>
    <w:rsid w:val="00B61B9E"/>
    <w:rsid w:val="00B67643"/>
    <w:rsid w:val="00B70A1D"/>
    <w:rsid w:val="00B72755"/>
    <w:rsid w:val="00B8188E"/>
    <w:rsid w:val="00B818C4"/>
    <w:rsid w:val="00B82F6E"/>
    <w:rsid w:val="00B861B3"/>
    <w:rsid w:val="00B94C6A"/>
    <w:rsid w:val="00BA3786"/>
    <w:rsid w:val="00BA5B3C"/>
    <w:rsid w:val="00BB44FF"/>
    <w:rsid w:val="00BC59FD"/>
    <w:rsid w:val="00BC64AE"/>
    <w:rsid w:val="00BD421A"/>
    <w:rsid w:val="00BD44E6"/>
    <w:rsid w:val="00BD4689"/>
    <w:rsid w:val="00BE1165"/>
    <w:rsid w:val="00BE173C"/>
    <w:rsid w:val="00BE65E0"/>
    <w:rsid w:val="00BF27C2"/>
    <w:rsid w:val="00BF3C4D"/>
    <w:rsid w:val="00BF5DCB"/>
    <w:rsid w:val="00C16930"/>
    <w:rsid w:val="00C2118F"/>
    <w:rsid w:val="00C24EBF"/>
    <w:rsid w:val="00C2629C"/>
    <w:rsid w:val="00C30042"/>
    <w:rsid w:val="00C31BEC"/>
    <w:rsid w:val="00C449B9"/>
    <w:rsid w:val="00C54A13"/>
    <w:rsid w:val="00C560AC"/>
    <w:rsid w:val="00C67FF0"/>
    <w:rsid w:val="00C74126"/>
    <w:rsid w:val="00C74938"/>
    <w:rsid w:val="00C918A9"/>
    <w:rsid w:val="00C91F24"/>
    <w:rsid w:val="00CB30EC"/>
    <w:rsid w:val="00CB5125"/>
    <w:rsid w:val="00CC16D2"/>
    <w:rsid w:val="00CD35B7"/>
    <w:rsid w:val="00CD606F"/>
    <w:rsid w:val="00CD6E4B"/>
    <w:rsid w:val="00CD7ED5"/>
    <w:rsid w:val="00CF2931"/>
    <w:rsid w:val="00CF3705"/>
    <w:rsid w:val="00CF4476"/>
    <w:rsid w:val="00CF629A"/>
    <w:rsid w:val="00CF7A68"/>
    <w:rsid w:val="00D036B4"/>
    <w:rsid w:val="00D15AE7"/>
    <w:rsid w:val="00D177C6"/>
    <w:rsid w:val="00D2436E"/>
    <w:rsid w:val="00D2650C"/>
    <w:rsid w:val="00D26D8F"/>
    <w:rsid w:val="00D32F89"/>
    <w:rsid w:val="00D37BAA"/>
    <w:rsid w:val="00D5666D"/>
    <w:rsid w:val="00D5770C"/>
    <w:rsid w:val="00D57DE4"/>
    <w:rsid w:val="00D60433"/>
    <w:rsid w:val="00D62D1C"/>
    <w:rsid w:val="00D6634D"/>
    <w:rsid w:val="00D7039E"/>
    <w:rsid w:val="00D81CB5"/>
    <w:rsid w:val="00D8675F"/>
    <w:rsid w:val="00D913FF"/>
    <w:rsid w:val="00D9293C"/>
    <w:rsid w:val="00D948CD"/>
    <w:rsid w:val="00D95951"/>
    <w:rsid w:val="00DA1981"/>
    <w:rsid w:val="00DB4F0B"/>
    <w:rsid w:val="00DB5C53"/>
    <w:rsid w:val="00DB5CD7"/>
    <w:rsid w:val="00DB6B13"/>
    <w:rsid w:val="00DB7B7B"/>
    <w:rsid w:val="00DC326B"/>
    <w:rsid w:val="00DC6C39"/>
    <w:rsid w:val="00DE172C"/>
    <w:rsid w:val="00DF7685"/>
    <w:rsid w:val="00E01FCE"/>
    <w:rsid w:val="00E06DBC"/>
    <w:rsid w:val="00E15E9D"/>
    <w:rsid w:val="00E2501C"/>
    <w:rsid w:val="00E26C50"/>
    <w:rsid w:val="00E27751"/>
    <w:rsid w:val="00E27F14"/>
    <w:rsid w:val="00E3507A"/>
    <w:rsid w:val="00E411BC"/>
    <w:rsid w:val="00E4414A"/>
    <w:rsid w:val="00E503BE"/>
    <w:rsid w:val="00E52840"/>
    <w:rsid w:val="00E64404"/>
    <w:rsid w:val="00E67F17"/>
    <w:rsid w:val="00E775C7"/>
    <w:rsid w:val="00E8241D"/>
    <w:rsid w:val="00E941E6"/>
    <w:rsid w:val="00E96F35"/>
    <w:rsid w:val="00EA0259"/>
    <w:rsid w:val="00EA1637"/>
    <w:rsid w:val="00EA452A"/>
    <w:rsid w:val="00EA48FF"/>
    <w:rsid w:val="00EB5EB0"/>
    <w:rsid w:val="00EC7224"/>
    <w:rsid w:val="00ED2662"/>
    <w:rsid w:val="00ED3801"/>
    <w:rsid w:val="00ED7453"/>
    <w:rsid w:val="00EE7AAF"/>
    <w:rsid w:val="00EF07A4"/>
    <w:rsid w:val="00EF31EA"/>
    <w:rsid w:val="00EF65E5"/>
    <w:rsid w:val="00F14A33"/>
    <w:rsid w:val="00F17752"/>
    <w:rsid w:val="00F27C6C"/>
    <w:rsid w:val="00F30DF8"/>
    <w:rsid w:val="00F36BA3"/>
    <w:rsid w:val="00F40016"/>
    <w:rsid w:val="00F4527F"/>
    <w:rsid w:val="00F50296"/>
    <w:rsid w:val="00F53004"/>
    <w:rsid w:val="00F53C6D"/>
    <w:rsid w:val="00F60175"/>
    <w:rsid w:val="00F61E67"/>
    <w:rsid w:val="00F76C29"/>
    <w:rsid w:val="00F82821"/>
    <w:rsid w:val="00F85BC5"/>
    <w:rsid w:val="00FB57DF"/>
    <w:rsid w:val="00FB6294"/>
    <w:rsid w:val="00FC17D9"/>
    <w:rsid w:val="00FC4FB4"/>
    <w:rsid w:val="00FD1560"/>
    <w:rsid w:val="00FD2CCB"/>
    <w:rsid w:val="00FD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Rectangle 12"/>
        <o:r id="V:Rule2" type="connector" idref="#AutoShape 14"/>
      </o:rules>
    </o:shapelayout>
  </w:shapeDefaults>
  <w:decimalSymbol w:val=","/>
  <w:listSeparator w:val=";"/>
  <w14:docId w14:val="578CEE2F"/>
  <w15:docId w15:val="{95B7AEE5-25B7-42CD-B3ED-61E0F435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AF"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qFormat/>
    <w:rsid w:val="00F53C6D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qFormat/>
    <w:rsid w:val="00C918A9"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qFormat/>
    <w:rsid w:val="00CD6E4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5">
    <w:name w:val="heading 5"/>
    <w:basedOn w:val="Normal"/>
    <w:next w:val="Normal"/>
    <w:qFormat/>
    <w:rsid w:val="001505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30D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30DF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27F14"/>
  </w:style>
  <w:style w:type="paragraph" w:styleId="Retraitcorpsdetexte">
    <w:name w:val="Body Text Indent"/>
    <w:basedOn w:val="Normal"/>
    <w:rsid w:val="00CD6E4B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sid w:val="00CD6E4B"/>
    <w:rPr>
      <w:szCs w:val="20"/>
    </w:rPr>
  </w:style>
  <w:style w:type="table" w:styleId="Grilledutableau">
    <w:name w:val="Table Grid"/>
    <w:basedOn w:val="TableauNormal"/>
    <w:rsid w:val="00AB6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C2118F"/>
    <w:pPr>
      <w:spacing w:after="120" w:line="480" w:lineRule="auto"/>
    </w:pPr>
  </w:style>
  <w:style w:type="paragraph" w:styleId="Titre">
    <w:name w:val="Title"/>
    <w:basedOn w:val="Normal"/>
    <w:qFormat/>
    <w:rsid w:val="00C2118F"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sid w:val="00254E9E"/>
    <w:rPr>
      <w:sz w:val="24"/>
      <w:szCs w:val="24"/>
    </w:rPr>
  </w:style>
  <w:style w:type="paragraph" w:styleId="Corpsdetexte">
    <w:name w:val="Body Text"/>
    <w:basedOn w:val="Normal"/>
    <w:rsid w:val="003A358C"/>
    <w:pPr>
      <w:spacing w:after="120"/>
    </w:pPr>
  </w:style>
  <w:style w:type="paragraph" w:customStyle="1" w:styleId="Question">
    <w:name w:val="Question"/>
    <w:basedOn w:val="Normal"/>
    <w:next w:val="Normal"/>
    <w:qFormat/>
    <w:rsid w:val="004C1EED"/>
    <w:pPr>
      <w:numPr>
        <w:numId w:val="40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rsid w:val="004C1EED"/>
    <w:pPr>
      <w:tabs>
        <w:tab w:val="right" w:leader="dot" w:pos="10206"/>
      </w:tabs>
      <w:spacing w:before="120" w:after="160" w:line="259" w:lineRule="auto"/>
    </w:pPr>
  </w:style>
  <w:style w:type="table" w:customStyle="1" w:styleId="22">
    <w:name w:val="22"/>
    <w:basedOn w:val="TableauNormal"/>
    <w:rsid w:val="00944C96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0307CF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pitres1">
    <w:name w:val="chapitres1"/>
    <w:uiPriority w:val="19"/>
    <w:qFormat/>
    <w:rsid w:val="00832197"/>
    <w:rPr>
      <w:rFonts w:ascii="Arial" w:eastAsia="Arial" w:hAnsi="Arial" w:cs="Arial"/>
      <w:b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3103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1035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03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lanc7\Google%20Drive\Examens\CES\CES%20Carrosserie\Session%202022\Maquettes%20appels%20&#224;%20sujets%202022\2022%20-%20Maquettes%20sujet%20U2\2022%20-%20Master%20Dossier%20REPONSES%20U2%20V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AD8B2-7400-45DC-80D9-B3E84439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2022 - Master Dossier REPONSES U2 V2.dot</Template>
  <TotalTime>47</TotalTime>
  <Pages>7</Pages>
  <Words>395</Words>
  <Characters>2178</Characters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2022-02-17T10:55:00Z</cp:lastPrinted>
  <dcterms:created xsi:type="dcterms:W3CDTF">2022-01-28T20:23:00Z</dcterms:created>
  <dcterms:modified xsi:type="dcterms:W3CDTF">2022-03-01T14:45:00Z</dcterms:modified>
</cp:coreProperties>
</file>