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2320" w:tblpY="96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985"/>
      </w:tblGrid>
      <w:tr w:rsidR="00CE4F60" w:rsidTr="00CE4F60">
        <w:trPr>
          <w:trHeight w:val="557"/>
        </w:trPr>
        <w:tc>
          <w:tcPr>
            <w:tcW w:w="4219" w:type="dxa"/>
            <w:vAlign w:val="center"/>
          </w:tcPr>
          <w:p w:rsidR="00CE4F60" w:rsidRPr="00FD0CA9" w:rsidRDefault="00CE4F60" w:rsidP="00CE4F60">
            <w:pPr>
              <w:spacing w:after="200" w:line="276" w:lineRule="auto"/>
              <w:jc w:val="center"/>
            </w:pPr>
            <w:bookmarkStart w:id="0" w:name="_GoBack"/>
            <w:bookmarkEnd w:id="0"/>
            <w:r w:rsidRPr="00FD0CA9">
              <w:t>Types de doublages présents au CCTP</w:t>
            </w:r>
          </w:p>
        </w:tc>
        <w:tc>
          <w:tcPr>
            <w:tcW w:w="1985" w:type="dxa"/>
            <w:vAlign w:val="center"/>
          </w:tcPr>
          <w:p w:rsidR="00CE4F60" w:rsidRPr="00FD0CA9" w:rsidRDefault="00CE4F60" w:rsidP="00CE4F60">
            <w:pPr>
              <w:spacing w:after="200" w:line="276" w:lineRule="auto"/>
              <w:jc w:val="center"/>
            </w:pPr>
            <w:r w:rsidRPr="00FD0CA9">
              <w:t>Légende</w:t>
            </w:r>
          </w:p>
        </w:tc>
      </w:tr>
      <w:tr w:rsidR="00CE4F60" w:rsidTr="00CE4F60">
        <w:trPr>
          <w:trHeight w:val="2689"/>
        </w:trPr>
        <w:tc>
          <w:tcPr>
            <w:tcW w:w="4219" w:type="dxa"/>
          </w:tcPr>
          <w:p w:rsidR="00CE4F60" w:rsidRDefault="00CE4F60" w:rsidP="00CE4F60">
            <w:pPr>
              <w:spacing w:after="200" w:line="276" w:lineRule="auto"/>
            </w:pPr>
          </w:p>
        </w:tc>
        <w:tc>
          <w:tcPr>
            <w:tcW w:w="1985" w:type="dxa"/>
          </w:tcPr>
          <w:p w:rsidR="00CE4F60" w:rsidRDefault="00CE4F60" w:rsidP="00CE4F60">
            <w:pPr>
              <w:spacing w:after="200" w:line="276" w:lineRule="auto"/>
            </w:pPr>
          </w:p>
        </w:tc>
      </w:tr>
    </w:tbl>
    <w:p w:rsidR="001F55CF" w:rsidRDefault="003D2645" w:rsidP="001F55CF">
      <w:pPr>
        <w:rPr>
          <w:b/>
          <w:u w:val="single"/>
        </w:rPr>
        <w:sectPr w:rsidR="001F55CF" w:rsidSect="00BD16FB">
          <w:footerReference w:type="default" r:id="rId9"/>
          <w:type w:val="continuous"/>
          <w:pgSz w:w="23814" w:h="16839" w:orient="landscape" w:code="8"/>
          <w:pgMar w:top="851" w:right="851" w:bottom="851" w:left="851" w:header="709" w:footer="478" w:gutter="0"/>
          <w:pgNumType w:start="1"/>
          <w:cols w:space="708"/>
          <w:docGrid w:linePitch="360"/>
        </w:sectPr>
      </w:pPr>
      <w:r>
        <w:rPr>
          <w:b/>
          <w:noProof/>
          <w:u w:val="single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1392555</wp:posOffset>
            </wp:positionH>
            <wp:positionV relativeFrom="page">
              <wp:posOffset>328295</wp:posOffset>
            </wp:positionV>
            <wp:extent cx="12174855" cy="9627235"/>
            <wp:effectExtent l="0" t="0" r="0" b="0"/>
            <wp:wrapNone/>
            <wp:docPr id="329" name="Image 1" descr="CALEPINAGE FP 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ALEPINAGE FP R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t="4674" r="9557"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855" cy="96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13717270</wp:posOffset>
                </wp:positionH>
                <wp:positionV relativeFrom="paragraph">
                  <wp:posOffset>-339725</wp:posOffset>
                </wp:positionV>
                <wp:extent cx="509270" cy="309880"/>
                <wp:effectExtent l="10795" t="12700" r="13335" b="10795"/>
                <wp:wrapNone/>
                <wp:docPr id="2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5CF" w:rsidRDefault="001F55CF" w:rsidP="001F55CF">
                            <w:r>
                              <w:t>DR1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0" o:spid="_x0000_s1026" type="#_x0000_t202" style="position:absolute;margin-left:1080.1pt;margin-top:-26.75pt;width:40.1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">
                <v:textbox>
                  <w:txbxContent>
                    <w:p w:rsidR="001F55CF" w:rsidRDefault="001F55CF" w:rsidP="001F55CF">
                      <w:r>
                        <w:t>DR1</w:t>
                      </w:r>
                    </w:p>
                  </w:txbxContent>
                </v:textbox>
              </v:shape>
            </w:pict>
          </mc:Fallback>
        </mc:AlternateContent>
      </w:r>
    </w:p>
    <w:p w:rsidR="00F82444" w:rsidRPr="00E90D88" w:rsidRDefault="003D2645" w:rsidP="00F82444">
      <w:pPr>
        <w:jc w:val="center"/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5725160</wp:posOffset>
                </wp:positionH>
                <wp:positionV relativeFrom="paragraph">
                  <wp:posOffset>2469515</wp:posOffset>
                </wp:positionV>
                <wp:extent cx="1004570" cy="495300"/>
                <wp:effectExtent l="635" t="2540" r="4445" b="0"/>
                <wp:wrapNone/>
                <wp:docPr id="27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B3A" w:rsidRDefault="000E53AE" w:rsidP="000E53AE">
                            <w:pPr>
                              <w:jc w:val="center"/>
                            </w:pPr>
                            <w:r>
                              <w:t xml:space="preserve">Echelle </w:t>
                            </w:r>
                            <w:r w:rsidR="00AF7B3A">
                              <w:t>1/10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27" type="#_x0000_t202" style="position:absolute;left:0;text-align:left;margin-left:450.8pt;margin-top:194.45pt;width:79.1pt;height:3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c+hgIAABk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" stroked="f">
                <v:textbox>
                  <w:txbxContent>
                    <w:p w:rsidR="00AF7B3A" w:rsidRDefault="000E53AE" w:rsidP="000E53AE">
                      <w:pPr>
                        <w:jc w:val="center"/>
                      </w:pPr>
                      <w:r>
                        <w:t xml:space="preserve">Echelle </w:t>
                      </w:r>
                      <w:r w:rsidR="00AF7B3A">
                        <w:t>1/10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171450</wp:posOffset>
            </wp:positionV>
            <wp:extent cx="6863715" cy="3465195"/>
            <wp:effectExtent l="0" t="0" r="0" b="1905"/>
            <wp:wrapTight wrapText="bothSides">
              <wp:wrapPolygon edited="0">
                <wp:start x="0" y="0"/>
                <wp:lineTo x="0" y="21493"/>
                <wp:lineTo x="21522" y="21493"/>
                <wp:lineTo x="21522" y="0"/>
                <wp:lineTo x="0" y="0"/>
              </wp:wrapPolygon>
            </wp:wrapTight>
            <wp:docPr id="345" name="Image 345" descr="D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DR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7048" r="6079" b="6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2964815</wp:posOffset>
            </wp:positionV>
            <wp:extent cx="5798820" cy="6362700"/>
            <wp:effectExtent l="0" t="0" r="0" b="0"/>
            <wp:wrapTight wrapText="bothSides">
              <wp:wrapPolygon edited="0">
                <wp:start x="0" y="0"/>
                <wp:lineTo x="0" y="21535"/>
                <wp:lineTo x="21501" y="21535"/>
                <wp:lineTo x="21501" y="0"/>
                <wp:lineTo x="0" y="0"/>
              </wp:wrapPolygon>
            </wp:wrapTight>
            <wp:docPr id="344" name="Image 344" descr="D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DR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33842" r="10980"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5967730</wp:posOffset>
                </wp:positionH>
                <wp:positionV relativeFrom="paragraph">
                  <wp:posOffset>-209550</wp:posOffset>
                </wp:positionV>
                <wp:extent cx="509270" cy="309880"/>
                <wp:effectExtent l="5080" t="9525" r="9525" b="13970"/>
                <wp:wrapNone/>
                <wp:docPr id="26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A5" w:rsidRDefault="00B71DA5" w:rsidP="00B71DA5">
                            <w:r>
                              <w:t>DR2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28" type="#_x0000_t202" style="position:absolute;left:0;text-align:left;margin-left:469.9pt;margin-top:-16.5pt;width:40.1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/aLgIAAFk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">
                <v:textbox>
                  <w:txbxContent>
                    <w:p w:rsidR="00B71DA5" w:rsidRDefault="00B71DA5" w:rsidP="00B71DA5">
                      <w:r>
                        <w:t>DR2</w:t>
                      </w:r>
                    </w:p>
                  </w:txbxContent>
                </v:textbox>
              </v:shape>
            </w:pict>
          </mc:Fallback>
        </mc:AlternateContent>
      </w:r>
      <w:r w:rsidR="001F55CF">
        <w:rPr>
          <w:b/>
          <w:u w:val="single"/>
        </w:rPr>
        <w:br w:type="page"/>
      </w: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6147435</wp:posOffset>
                </wp:positionH>
                <wp:positionV relativeFrom="paragraph">
                  <wp:posOffset>34925</wp:posOffset>
                </wp:positionV>
                <wp:extent cx="509270" cy="309880"/>
                <wp:effectExtent l="13335" t="6350" r="10795" b="7620"/>
                <wp:wrapNone/>
                <wp:docPr id="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44" w:rsidRDefault="00F82444" w:rsidP="00F82444">
                            <w:r>
                              <w:t>DR3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29" type="#_x0000_t202" style="position:absolute;left:0;text-align:left;margin-left:484.05pt;margin-top:2.75pt;width:40.1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">
                <v:textbox>
                  <w:txbxContent>
                    <w:p w:rsidR="00F82444" w:rsidRDefault="00F82444" w:rsidP="00F82444">
                      <w:r>
                        <w:t>DR3</w:t>
                      </w:r>
                    </w:p>
                  </w:txbxContent>
                </v:textbox>
              </v:shape>
            </w:pict>
          </mc:Fallback>
        </mc:AlternateContent>
      </w:r>
      <w:r w:rsidR="00F82444" w:rsidRPr="00E90D88">
        <w:rPr>
          <w:b/>
          <w:u w:val="single"/>
        </w:rPr>
        <w:t>Feuille Avant-métré</w:t>
      </w:r>
      <w:r w:rsidR="00F82444">
        <w:rPr>
          <w:b/>
          <w:u w:val="single"/>
        </w:rPr>
        <w:t xml:space="preserve"> Doublages</w:t>
      </w:r>
    </w:p>
    <w:p w:rsidR="00F82444" w:rsidRDefault="00F82444" w:rsidP="00E90D88">
      <w:pPr>
        <w:jc w:val="center"/>
      </w:pPr>
    </w:p>
    <w:tbl>
      <w:tblPr>
        <w:tblpPr w:leftFromText="141" w:rightFromText="141" w:vertAnchor="text" w:horzAnchor="margin" w:tblpY="371"/>
        <w:tblW w:w="101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560"/>
        <w:gridCol w:w="487"/>
        <w:gridCol w:w="487"/>
        <w:gridCol w:w="487"/>
        <w:gridCol w:w="289"/>
        <w:gridCol w:w="487"/>
        <w:gridCol w:w="215"/>
        <w:gridCol w:w="487"/>
        <w:gridCol w:w="487"/>
        <w:gridCol w:w="487"/>
        <w:gridCol w:w="524"/>
        <w:gridCol w:w="524"/>
        <w:gridCol w:w="524"/>
        <w:gridCol w:w="524"/>
        <w:gridCol w:w="524"/>
        <w:gridCol w:w="977"/>
        <w:gridCol w:w="380"/>
        <w:gridCol w:w="1150"/>
      </w:tblGrid>
      <w:tr w:rsidR="001F55CF" w:rsidRPr="00EB537B" w:rsidTr="001F55CF">
        <w:trPr>
          <w:trHeight w:val="2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N°</w:t>
            </w:r>
          </w:p>
        </w:tc>
        <w:tc>
          <w:tcPr>
            <w:tcW w:w="807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DESIGNATION DES OUVRAGES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U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Q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EB537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F55CF" w:rsidRPr="00EB537B" w:rsidTr="001F55CF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55CF" w:rsidRPr="00EB537B" w:rsidRDefault="001F55CF" w:rsidP="001F55CF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55CF" w:rsidRPr="006B76AE" w:rsidRDefault="001F55CF" w:rsidP="001F55CF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</w:tbl>
    <w:p w:rsidR="00185C33" w:rsidRPr="00185C33" w:rsidRDefault="00F82444" w:rsidP="00185C33">
      <w:r>
        <w:br w:type="page"/>
      </w:r>
    </w:p>
    <w:tbl>
      <w:tblPr>
        <w:tblpPr w:leftFromText="141" w:rightFromText="141" w:vertAnchor="text" w:horzAnchor="margin" w:tblpY="1158"/>
        <w:tblW w:w="101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560"/>
        <w:gridCol w:w="487"/>
        <w:gridCol w:w="487"/>
        <w:gridCol w:w="487"/>
        <w:gridCol w:w="289"/>
        <w:gridCol w:w="487"/>
        <w:gridCol w:w="215"/>
        <w:gridCol w:w="487"/>
        <w:gridCol w:w="487"/>
        <w:gridCol w:w="487"/>
        <w:gridCol w:w="524"/>
        <w:gridCol w:w="524"/>
        <w:gridCol w:w="524"/>
        <w:gridCol w:w="524"/>
        <w:gridCol w:w="524"/>
        <w:gridCol w:w="977"/>
        <w:gridCol w:w="380"/>
        <w:gridCol w:w="1150"/>
      </w:tblGrid>
      <w:tr w:rsidR="00185C33" w:rsidRPr="00EB537B" w:rsidTr="00793F2B">
        <w:trPr>
          <w:trHeight w:val="2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N°</w:t>
            </w:r>
          </w:p>
        </w:tc>
        <w:tc>
          <w:tcPr>
            <w:tcW w:w="807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DESIGNATION DES OUVRAGES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U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Q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EB537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185C33" w:rsidRPr="00EB537B" w:rsidTr="00793F2B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85C33" w:rsidRPr="00EB537B" w:rsidRDefault="00185C33" w:rsidP="00793F2B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5C33" w:rsidRPr="006B76AE" w:rsidRDefault="00185C33" w:rsidP="00793F2B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</w:tbl>
    <w:p w:rsidR="00185C33" w:rsidRDefault="003D2645" w:rsidP="00185C33">
      <w:pPr>
        <w:rPr>
          <w:b/>
          <w:noProof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90805</wp:posOffset>
                </wp:positionV>
                <wp:extent cx="509270" cy="309880"/>
                <wp:effectExtent l="13335" t="5080" r="10795" b="8890"/>
                <wp:wrapNone/>
                <wp:docPr id="2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C33" w:rsidRDefault="00185C33" w:rsidP="00185C33">
                            <w:r>
                              <w:t>DR3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30" type="#_x0000_t202" style="position:absolute;margin-left:462.3pt;margin-top:7.15pt;width:40.1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G6LwIAAFk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">
                <v:textbox>
                  <w:txbxContent>
                    <w:p w:rsidR="00185C33" w:rsidRDefault="00185C33" w:rsidP="00185C33">
                      <w:r>
                        <w:t>DR3</w:t>
                      </w:r>
                    </w:p>
                  </w:txbxContent>
                </v:textbox>
              </v:shape>
            </w:pict>
          </mc:Fallback>
        </mc:AlternateContent>
      </w:r>
    </w:p>
    <w:p w:rsidR="00185C33" w:rsidRDefault="00185C33" w:rsidP="00F82444">
      <w:pPr>
        <w:jc w:val="center"/>
        <w:rPr>
          <w:b/>
          <w:noProof/>
          <w:u w:val="single"/>
        </w:rPr>
      </w:pPr>
    </w:p>
    <w:p w:rsidR="00185C33" w:rsidRDefault="00185C33" w:rsidP="00F82444">
      <w:pPr>
        <w:jc w:val="center"/>
        <w:rPr>
          <w:b/>
          <w:noProof/>
          <w:u w:val="single"/>
        </w:rPr>
      </w:pPr>
    </w:p>
    <w:p w:rsidR="00185C33" w:rsidRDefault="00185C33" w:rsidP="00F82444">
      <w:pPr>
        <w:jc w:val="center"/>
        <w:rPr>
          <w:b/>
          <w:noProof/>
          <w:u w:val="single"/>
        </w:rPr>
      </w:pPr>
    </w:p>
    <w:p w:rsidR="00185C33" w:rsidRDefault="00185C33" w:rsidP="00F82444">
      <w:pPr>
        <w:jc w:val="center"/>
        <w:rPr>
          <w:b/>
          <w:noProof/>
          <w:u w:val="single"/>
        </w:rPr>
      </w:pPr>
    </w:p>
    <w:p w:rsidR="00185C33" w:rsidRDefault="00185C33" w:rsidP="00F82444">
      <w:pPr>
        <w:jc w:val="center"/>
        <w:rPr>
          <w:b/>
          <w:noProof/>
          <w:u w:val="single"/>
        </w:rPr>
      </w:pPr>
    </w:p>
    <w:p w:rsidR="00185C33" w:rsidRDefault="00185C33" w:rsidP="00F82444">
      <w:pPr>
        <w:jc w:val="center"/>
        <w:rPr>
          <w:b/>
          <w:noProof/>
          <w:u w:val="single"/>
        </w:rPr>
      </w:pPr>
    </w:p>
    <w:p w:rsidR="00F82444" w:rsidRPr="00E90D88" w:rsidRDefault="003D2645" w:rsidP="00F82444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5988050</wp:posOffset>
                </wp:positionH>
                <wp:positionV relativeFrom="paragraph">
                  <wp:posOffset>48260</wp:posOffset>
                </wp:positionV>
                <wp:extent cx="509270" cy="309880"/>
                <wp:effectExtent l="6350" t="10160" r="8255" b="13335"/>
                <wp:wrapNone/>
                <wp:docPr id="2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44" w:rsidRDefault="00F82444" w:rsidP="00F82444">
                            <w:r>
                              <w:t>DR4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31" type="#_x0000_t202" style="position:absolute;left:0;text-align:left;margin-left:471.5pt;margin-top:3.8pt;width:40.1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6nVLwIAAFk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">
                <v:textbox>
                  <w:txbxContent>
                    <w:p w:rsidR="00F82444" w:rsidRDefault="00F82444" w:rsidP="00F82444">
                      <w:r>
                        <w:t>DR4</w:t>
                      </w:r>
                    </w:p>
                  </w:txbxContent>
                </v:textbox>
              </v:shape>
            </w:pict>
          </mc:Fallback>
        </mc:AlternateContent>
      </w:r>
      <w:r w:rsidR="00F82444">
        <w:rPr>
          <w:b/>
          <w:noProof/>
          <w:u w:val="single"/>
        </w:rPr>
        <w:t>Cadre de Décomposition du Prix Global et Forfaitaire</w:t>
      </w:r>
    </w:p>
    <w:tbl>
      <w:tblPr>
        <w:tblpPr w:leftFromText="141" w:rightFromText="141" w:vertAnchor="page" w:horzAnchor="margin" w:tblpY="2631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5"/>
        <w:gridCol w:w="992"/>
        <w:gridCol w:w="1134"/>
        <w:gridCol w:w="1134"/>
        <w:gridCol w:w="1226"/>
      </w:tblGrid>
      <w:tr w:rsidR="00185C33" w:rsidRPr="00324590" w:rsidTr="00185C33">
        <w:trPr>
          <w:trHeight w:val="522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 w:rsidRPr="00324590">
              <w:rPr>
                <w:sz w:val="22"/>
                <w:szCs w:val="22"/>
              </w:rPr>
              <w:t xml:space="preserve">Lot </w:t>
            </w:r>
            <w:r>
              <w:rPr>
                <w:sz w:val="22"/>
                <w:szCs w:val="22"/>
              </w:rPr>
              <w:t>08 CLOISONS - DOUBLAGES</w:t>
            </w:r>
          </w:p>
        </w:tc>
      </w:tr>
      <w:tr w:rsidR="00185C33" w:rsidRPr="00324590" w:rsidTr="00185C33">
        <w:trPr>
          <w:trHeight w:val="37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 w:rsidRPr="00324590">
              <w:rPr>
                <w:sz w:val="22"/>
                <w:szCs w:val="22"/>
              </w:rPr>
              <w:t>Désignation des ouvrages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Unité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 w:rsidRPr="00324590">
              <w:rPr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té de base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 w:rsidRPr="00324590">
              <w:rPr>
                <w:sz w:val="22"/>
                <w:szCs w:val="22"/>
              </w:rPr>
              <w:t>PU</w:t>
            </w:r>
            <w:r>
              <w:rPr>
                <w:sz w:val="22"/>
                <w:szCs w:val="22"/>
              </w:rPr>
              <w:t xml:space="preserve"> HT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PT HT</w:t>
            </w:r>
          </w:p>
        </w:tc>
      </w:tr>
      <w:tr w:rsidR="00185C33" w:rsidRPr="00324590" w:rsidTr="00185C33">
        <w:trPr>
          <w:trHeight w:val="680"/>
        </w:trPr>
        <w:tc>
          <w:tcPr>
            <w:tcW w:w="709" w:type="dxa"/>
            <w:shd w:val="clear" w:color="auto" w:fill="F2F2F2"/>
            <w:vAlign w:val="center"/>
          </w:tcPr>
          <w:p w:rsidR="00185C33" w:rsidRPr="00324590" w:rsidRDefault="00185C33" w:rsidP="00185C33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</w:t>
            </w:r>
          </w:p>
        </w:tc>
        <w:tc>
          <w:tcPr>
            <w:tcW w:w="5245" w:type="dxa"/>
            <w:shd w:val="clear" w:color="auto" w:fill="F2F2F2"/>
            <w:vAlign w:val="center"/>
          </w:tcPr>
          <w:p w:rsidR="00185C33" w:rsidRPr="00324590" w:rsidRDefault="00185C33" w:rsidP="00185C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CLOISON DOUBLAGE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185C33" w:rsidRPr="00324590" w:rsidRDefault="00185C33" w:rsidP="00185C33">
            <w:pPr>
              <w:ind w:left="-104"/>
              <w:jc w:val="right"/>
              <w:rPr>
                <w:sz w:val="22"/>
                <w:szCs w:val="22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</w:tr>
      <w:tr w:rsidR="00185C33" w:rsidRPr="00324590" w:rsidTr="00185C33">
        <w:trPr>
          <w:trHeight w:val="680"/>
        </w:trPr>
        <w:tc>
          <w:tcPr>
            <w:tcW w:w="709" w:type="dxa"/>
            <w:vAlign w:val="center"/>
          </w:tcPr>
          <w:p w:rsidR="00185C33" w:rsidRPr="00324590" w:rsidRDefault="00185C33" w:rsidP="00185C33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8.2.1</w:t>
            </w:r>
          </w:p>
        </w:tc>
        <w:tc>
          <w:tcPr>
            <w:tcW w:w="5245" w:type="dxa"/>
            <w:vAlign w:val="center"/>
          </w:tcPr>
          <w:p w:rsidR="00185C33" w:rsidRDefault="00185C33" w:rsidP="00185C33">
            <w:pPr>
              <w:jc w:val="both"/>
              <w:rPr>
                <w:sz w:val="22"/>
                <w:szCs w:val="22"/>
                <w:u w:val="single"/>
              </w:rPr>
            </w:pPr>
          </w:p>
          <w:p w:rsidR="00185C33" w:rsidRPr="000E7CB1" w:rsidRDefault="00185C33" w:rsidP="00185C33">
            <w:pPr>
              <w:jc w:val="both"/>
              <w:rPr>
                <w:i/>
                <w:sz w:val="22"/>
                <w:szCs w:val="22"/>
                <w:u w:val="single"/>
              </w:rPr>
            </w:pPr>
            <w:r w:rsidRPr="000E7CB1">
              <w:rPr>
                <w:sz w:val="22"/>
                <w:szCs w:val="22"/>
                <w:u w:val="single"/>
              </w:rPr>
              <w:t>Doublage courant</w:t>
            </w:r>
            <w:r w:rsidRPr="000E7CB1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185C33" w:rsidRDefault="00185C33" w:rsidP="00185C33">
            <w:pPr>
              <w:jc w:val="both"/>
              <w:rPr>
                <w:i/>
                <w:sz w:val="22"/>
                <w:szCs w:val="22"/>
              </w:rPr>
            </w:pPr>
          </w:p>
          <w:p w:rsidR="00185C33" w:rsidRPr="000E7CB1" w:rsidRDefault="00185C33" w:rsidP="00185C33">
            <w:pPr>
              <w:jc w:val="both"/>
              <w:rPr>
                <w:i/>
                <w:sz w:val="22"/>
                <w:szCs w:val="22"/>
              </w:rPr>
            </w:pPr>
            <w:r w:rsidRPr="00496D07">
              <w:rPr>
                <w:i/>
                <w:sz w:val="22"/>
                <w:szCs w:val="22"/>
              </w:rPr>
              <w:t>Cloison isolante type placostil pour mur ossature boi</w:t>
            </w:r>
            <w:r>
              <w:rPr>
                <w:i/>
                <w:sz w:val="22"/>
                <w:szCs w:val="22"/>
              </w:rPr>
              <w:t>s</w:t>
            </w:r>
          </w:p>
        </w:tc>
        <w:tc>
          <w:tcPr>
            <w:tcW w:w="992" w:type="dxa"/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185C33" w:rsidRPr="00324590" w:rsidRDefault="00185C33" w:rsidP="00185C33">
            <w:pPr>
              <w:ind w:left="-104"/>
              <w:jc w:val="right"/>
              <w:rPr>
                <w:sz w:val="22"/>
                <w:szCs w:val="22"/>
              </w:rPr>
            </w:pPr>
          </w:p>
        </w:tc>
        <w:tc>
          <w:tcPr>
            <w:tcW w:w="1226" w:type="dxa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</w:tr>
      <w:tr w:rsidR="00B71DA5" w:rsidRPr="00324590" w:rsidTr="00177855">
        <w:trPr>
          <w:trHeight w:val="68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71DA5" w:rsidRPr="00324590" w:rsidRDefault="00B71DA5" w:rsidP="00185C33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8.2.2</w:t>
            </w:r>
          </w:p>
        </w:tc>
        <w:tc>
          <w:tcPr>
            <w:tcW w:w="5245" w:type="dxa"/>
            <w:vMerge w:val="restart"/>
            <w:vAlign w:val="center"/>
          </w:tcPr>
          <w:p w:rsidR="00B71DA5" w:rsidRPr="000E7CB1" w:rsidRDefault="00B71DA5" w:rsidP="00185C33">
            <w:pPr>
              <w:jc w:val="both"/>
              <w:rPr>
                <w:sz w:val="22"/>
                <w:szCs w:val="22"/>
                <w:u w:val="single"/>
              </w:rPr>
            </w:pPr>
            <w:r w:rsidRPr="000E7CB1">
              <w:rPr>
                <w:sz w:val="22"/>
                <w:szCs w:val="22"/>
                <w:u w:val="single"/>
              </w:rPr>
              <w:t>Doublage intérieur</w:t>
            </w:r>
          </w:p>
          <w:p w:rsidR="00B71DA5" w:rsidRPr="000E7CB1" w:rsidRDefault="00B71DA5" w:rsidP="00177855">
            <w:pPr>
              <w:jc w:val="both"/>
              <w:rPr>
                <w:sz w:val="22"/>
                <w:szCs w:val="22"/>
                <w:u w:val="single"/>
              </w:rPr>
            </w:pPr>
            <w:r w:rsidRPr="00496D07">
              <w:rPr>
                <w:i/>
                <w:sz w:val="22"/>
                <w:szCs w:val="22"/>
              </w:rPr>
              <w:t>Cloison isolante type placostil pour mur</w:t>
            </w:r>
            <w:r>
              <w:rPr>
                <w:i/>
                <w:sz w:val="22"/>
                <w:szCs w:val="22"/>
              </w:rPr>
              <w:t>s</w:t>
            </w:r>
            <w:r w:rsidRPr="00496D07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en aggloméré intérieur isolé</w:t>
            </w:r>
          </w:p>
        </w:tc>
        <w:tc>
          <w:tcPr>
            <w:tcW w:w="992" w:type="dxa"/>
            <w:vMerge w:val="restart"/>
            <w:vAlign w:val="center"/>
          </w:tcPr>
          <w:p w:rsidR="00B71DA5" w:rsidRPr="00324590" w:rsidRDefault="00B71DA5" w:rsidP="00185C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m²</w:t>
            </w:r>
          </w:p>
        </w:tc>
        <w:tc>
          <w:tcPr>
            <w:tcW w:w="1134" w:type="dxa"/>
            <w:vMerge w:val="restart"/>
            <w:vAlign w:val="center"/>
          </w:tcPr>
          <w:p w:rsidR="00B71DA5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53,97</w:t>
            </w:r>
          </w:p>
        </w:tc>
        <w:tc>
          <w:tcPr>
            <w:tcW w:w="1134" w:type="dxa"/>
            <w:vMerge w:val="restart"/>
            <w:vAlign w:val="center"/>
          </w:tcPr>
          <w:p w:rsidR="00B71DA5" w:rsidRPr="00324590" w:rsidRDefault="00B71DA5" w:rsidP="00185C33">
            <w:pPr>
              <w:ind w:left="-10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42,20</w:t>
            </w:r>
          </w:p>
        </w:tc>
        <w:tc>
          <w:tcPr>
            <w:tcW w:w="1226" w:type="dxa"/>
            <w:vMerge w:val="restart"/>
            <w:vAlign w:val="center"/>
          </w:tcPr>
          <w:p w:rsidR="00B71DA5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2277,54</w:t>
            </w:r>
          </w:p>
        </w:tc>
      </w:tr>
      <w:tr w:rsidR="00B71DA5" w:rsidRPr="00324590" w:rsidTr="00177855">
        <w:trPr>
          <w:trHeight w:val="149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B71DA5" w:rsidRPr="00324590" w:rsidRDefault="00B71DA5" w:rsidP="00185C3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  <w:vMerge/>
            <w:vAlign w:val="center"/>
          </w:tcPr>
          <w:p w:rsidR="00B71DA5" w:rsidRPr="00324590" w:rsidRDefault="00B71DA5" w:rsidP="00185C3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B71DA5" w:rsidRPr="00324590" w:rsidRDefault="00B71DA5" w:rsidP="00185C3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DA5" w:rsidRPr="00324590" w:rsidRDefault="00B71DA5" w:rsidP="00185C3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B71DA5" w:rsidRPr="00324590" w:rsidRDefault="00B71DA5" w:rsidP="00185C33">
            <w:pPr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vAlign w:val="center"/>
          </w:tcPr>
          <w:p w:rsidR="00B71DA5" w:rsidRPr="00324590" w:rsidRDefault="00B71DA5" w:rsidP="00185C33">
            <w:pPr>
              <w:rPr>
                <w:sz w:val="22"/>
                <w:szCs w:val="22"/>
              </w:rPr>
            </w:pPr>
          </w:p>
        </w:tc>
      </w:tr>
      <w:tr w:rsidR="00185C33" w:rsidRPr="00324590" w:rsidTr="00185C33">
        <w:trPr>
          <w:trHeight w:val="68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8.2.3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185C33" w:rsidRDefault="00185C33" w:rsidP="00185C33">
            <w:pPr>
              <w:jc w:val="both"/>
              <w:rPr>
                <w:sz w:val="22"/>
                <w:szCs w:val="22"/>
                <w:u w:val="single"/>
              </w:rPr>
            </w:pPr>
          </w:p>
          <w:p w:rsidR="00185C33" w:rsidRPr="000E7CB1" w:rsidRDefault="00185C33" w:rsidP="00185C33">
            <w:pPr>
              <w:jc w:val="both"/>
              <w:rPr>
                <w:sz w:val="22"/>
                <w:szCs w:val="22"/>
                <w:u w:val="single"/>
              </w:rPr>
            </w:pPr>
            <w:r w:rsidRPr="000E7CB1">
              <w:rPr>
                <w:sz w:val="22"/>
                <w:szCs w:val="22"/>
                <w:u w:val="single"/>
              </w:rPr>
              <w:t xml:space="preserve">Doublage collé </w:t>
            </w:r>
          </w:p>
          <w:p w:rsidR="00185C33" w:rsidRDefault="00185C33" w:rsidP="00185C33">
            <w:pPr>
              <w:jc w:val="both"/>
              <w:rPr>
                <w:sz w:val="22"/>
                <w:szCs w:val="22"/>
              </w:rPr>
            </w:pPr>
          </w:p>
          <w:p w:rsidR="00185C33" w:rsidRPr="00324590" w:rsidRDefault="00185C33" w:rsidP="00185C3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Doublage collé des murs en aggloméré intérieur non isolé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164,57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ind w:left="-10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29,60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4871,28</w:t>
            </w:r>
          </w:p>
        </w:tc>
      </w:tr>
      <w:tr w:rsidR="00185C33" w:rsidRPr="00324590" w:rsidTr="00185C33">
        <w:trPr>
          <w:trHeight w:val="68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85C33" w:rsidRPr="00324590" w:rsidRDefault="00185C33" w:rsidP="00185C33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85C33" w:rsidRPr="00324590" w:rsidRDefault="00185C33" w:rsidP="00185C3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CLOISONS DE DISTRIBUTION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85C33" w:rsidRPr="00324590" w:rsidRDefault="00185C33" w:rsidP="00185C33">
            <w:pPr>
              <w:ind w:left="-104"/>
              <w:jc w:val="right"/>
              <w:rPr>
                <w:sz w:val="22"/>
                <w:szCs w:val="22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</w:tr>
      <w:tr w:rsidR="00185C33" w:rsidRPr="00324590" w:rsidTr="00185C33">
        <w:trPr>
          <w:trHeight w:val="68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8.3.1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185C33" w:rsidRPr="000E7CB1" w:rsidRDefault="00185C33" w:rsidP="00185C33">
            <w:pPr>
              <w:jc w:val="both"/>
              <w:rPr>
                <w:sz w:val="22"/>
                <w:szCs w:val="22"/>
                <w:u w:val="single"/>
              </w:rPr>
            </w:pPr>
            <w:r w:rsidRPr="000E7CB1">
              <w:rPr>
                <w:sz w:val="22"/>
                <w:szCs w:val="22"/>
                <w:u w:val="single"/>
              </w:rPr>
              <w:t>Cloison de type 98/48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254,24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ind w:left="-10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49,58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12605,22</w:t>
            </w:r>
          </w:p>
        </w:tc>
      </w:tr>
      <w:tr w:rsidR="00185C33" w:rsidRPr="00324590" w:rsidTr="00185C33">
        <w:trPr>
          <w:trHeight w:val="68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8.3.2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185C33" w:rsidRPr="000E7CB1" w:rsidRDefault="00185C33" w:rsidP="00185C33">
            <w:pPr>
              <w:jc w:val="both"/>
              <w:rPr>
                <w:sz w:val="22"/>
                <w:szCs w:val="22"/>
                <w:u w:val="single"/>
              </w:rPr>
            </w:pPr>
            <w:r w:rsidRPr="000E7CB1">
              <w:rPr>
                <w:sz w:val="22"/>
                <w:szCs w:val="22"/>
                <w:u w:val="single"/>
              </w:rPr>
              <w:t>Cloison de type 72/48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95,71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5C33" w:rsidRPr="00324590" w:rsidRDefault="00B71DA5" w:rsidP="00185C33">
            <w:pPr>
              <w:ind w:left="-10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38,44</w:t>
            </w:r>
          </w:p>
        </w:tc>
        <w:tc>
          <w:tcPr>
            <w:tcW w:w="1226" w:type="dxa"/>
            <w:vAlign w:val="center"/>
          </w:tcPr>
          <w:p w:rsidR="00185C33" w:rsidRPr="00324590" w:rsidRDefault="00B71DA5" w:rsidP="00185C3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3679,10</w:t>
            </w:r>
          </w:p>
        </w:tc>
      </w:tr>
      <w:tr w:rsidR="00185C33" w:rsidRPr="00324590" w:rsidTr="00185C33">
        <w:trPr>
          <w:trHeight w:val="624"/>
        </w:trPr>
        <w:tc>
          <w:tcPr>
            <w:tcW w:w="709" w:type="dxa"/>
            <w:tcBorders>
              <w:left w:val="nil"/>
              <w:bottom w:val="nil"/>
              <w:right w:val="nil"/>
            </w:tcBorders>
            <w:vAlign w:val="center"/>
          </w:tcPr>
          <w:p w:rsidR="00185C33" w:rsidRPr="00324590" w:rsidRDefault="00185C33" w:rsidP="00185C33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left w:val="nil"/>
              <w:bottom w:val="nil"/>
              <w:right w:val="nil"/>
            </w:tcBorders>
            <w:vAlign w:val="center"/>
          </w:tcPr>
          <w:p w:rsidR="00185C33" w:rsidRPr="00324590" w:rsidRDefault="00185C33" w:rsidP="00185C3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nil"/>
              <w:bottom w:val="nil"/>
            </w:tcBorders>
            <w:vAlign w:val="center"/>
          </w:tcPr>
          <w:p w:rsidR="00185C33" w:rsidRPr="00324590" w:rsidRDefault="00185C33" w:rsidP="00185C3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185C33" w:rsidRPr="00324590" w:rsidRDefault="00185C33" w:rsidP="00185C33">
            <w:pPr>
              <w:ind w:left="-10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Montant HT</w:t>
            </w:r>
            <w:r w:rsidR="00C901A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 euros</w:t>
            </w:r>
          </w:p>
        </w:tc>
        <w:tc>
          <w:tcPr>
            <w:tcW w:w="1226" w:type="dxa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</w:tr>
      <w:tr w:rsidR="00185C33" w:rsidRPr="00324590" w:rsidTr="00185C33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5C33" w:rsidRPr="00324590" w:rsidRDefault="00185C33" w:rsidP="00185C33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5C33" w:rsidRPr="00324590" w:rsidRDefault="00185C33" w:rsidP="00185C3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185C33" w:rsidRPr="00324590" w:rsidRDefault="00185C33" w:rsidP="00185C33">
            <w:pPr>
              <w:ind w:lef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TVA 20 % en euros</w:t>
            </w:r>
          </w:p>
        </w:tc>
        <w:tc>
          <w:tcPr>
            <w:tcW w:w="1226" w:type="dxa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</w:tr>
      <w:tr w:rsidR="00185C33" w:rsidRPr="00324590" w:rsidTr="00185C33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5C33" w:rsidRPr="00324590" w:rsidRDefault="00185C33" w:rsidP="00185C33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5C33" w:rsidRPr="00324590" w:rsidRDefault="00185C33" w:rsidP="00185C3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center"/>
          </w:tcPr>
          <w:p w:rsidR="00185C33" w:rsidRPr="00324590" w:rsidRDefault="00185C33" w:rsidP="00185C3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185C33" w:rsidRPr="00324590" w:rsidRDefault="00185C33" w:rsidP="00185C33">
            <w:pPr>
              <w:ind w:left="-1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Montant TTC en euros</w:t>
            </w:r>
          </w:p>
        </w:tc>
        <w:tc>
          <w:tcPr>
            <w:tcW w:w="1226" w:type="dxa"/>
            <w:vAlign w:val="center"/>
          </w:tcPr>
          <w:p w:rsidR="00185C33" w:rsidRPr="00324590" w:rsidRDefault="00185C33" w:rsidP="00185C33">
            <w:pPr>
              <w:jc w:val="right"/>
              <w:rPr>
                <w:sz w:val="22"/>
                <w:szCs w:val="22"/>
              </w:rPr>
            </w:pPr>
          </w:p>
        </w:tc>
      </w:tr>
    </w:tbl>
    <w:p w:rsidR="00D10979" w:rsidRDefault="00D10979" w:rsidP="00E90D88">
      <w:pPr>
        <w:jc w:val="center"/>
        <w:sectPr w:rsidR="00D10979" w:rsidSect="00BD16FB">
          <w:pgSz w:w="11906" w:h="16838"/>
          <w:pgMar w:top="851" w:right="851" w:bottom="851" w:left="851" w:header="709" w:footer="478" w:gutter="0"/>
          <w:pgNumType w:start="2"/>
          <w:cols w:space="708"/>
          <w:docGrid w:linePitch="360"/>
        </w:sectPr>
      </w:pPr>
    </w:p>
    <w:p w:rsidR="00B71DA5" w:rsidRDefault="003D2645" w:rsidP="00D10979">
      <w:pPr>
        <w:sectPr w:rsidR="00B71DA5" w:rsidSect="00BD16FB">
          <w:pgSz w:w="23814" w:h="16839" w:orient="landscape" w:code="8"/>
          <w:pgMar w:top="851" w:right="851" w:bottom="851" w:left="851" w:header="709" w:footer="478" w:gutter="0"/>
          <w:pgNumType w:start="6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5126355</wp:posOffset>
            </wp:positionV>
            <wp:extent cx="4620895" cy="4274820"/>
            <wp:effectExtent l="0" t="0" r="8255" b="0"/>
            <wp:wrapTight wrapText="bothSides">
              <wp:wrapPolygon edited="0">
                <wp:start x="0" y="0"/>
                <wp:lineTo x="0" y="21465"/>
                <wp:lineTo x="21550" y="21465"/>
                <wp:lineTo x="21550" y="0"/>
                <wp:lineTo x="0" y="0"/>
              </wp:wrapPolygon>
            </wp:wrapTight>
            <wp:docPr id="353" name="Image 353" descr="reperage fp R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reperage fp R+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8" t="6877" r="16945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4653915</wp:posOffset>
                </wp:positionV>
                <wp:extent cx="1466215" cy="362585"/>
                <wp:effectExtent l="5715" t="5715" r="13970" b="12700"/>
                <wp:wrapNone/>
                <wp:docPr id="2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2AD" w:rsidRDefault="004152AD" w:rsidP="004152AD">
                            <w:pPr>
                              <w:jc w:val="center"/>
                            </w:pPr>
                            <w:r>
                              <w:t>Plan R+1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32" type="#_x0000_t202" style="position:absolute;margin-left:-8.55pt;margin-top:366.45pt;width:115.45pt;height:28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">
                <v:textbox>
                  <w:txbxContent>
                    <w:p w:rsidR="004152AD" w:rsidRDefault="004152AD" w:rsidP="004152AD">
                      <w:pPr>
                        <w:jc w:val="center"/>
                      </w:pPr>
                      <w:r>
                        <w:t>Plan R+1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13081000</wp:posOffset>
                </wp:positionH>
                <wp:positionV relativeFrom="paragraph">
                  <wp:posOffset>-288290</wp:posOffset>
                </wp:positionV>
                <wp:extent cx="646430" cy="362585"/>
                <wp:effectExtent l="12700" t="6985" r="7620" b="11430"/>
                <wp:wrapNone/>
                <wp:docPr id="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2AD" w:rsidRDefault="004152AD" w:rsidP="004152AD">
                            <w:pPr>
                              <w:jc w:val="center"/>
                            </w:pPr>
                            <w:r>
                              <w:t>DR5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3" type="#_x0000_t202" style="position:absolute;margin-left:1030pt;margin-top:-22.7pt;width:50.9pt;height:28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">
                <v:textbox>
                  <w:txbxContent>
                    <w:p w:rsidR="004152AD" w:rsidRDefault="004152AD" w:rsidP="004152AD">
                      <w:pPr>
                        <w:jc w:val="center"/>
                      </w:pPr>
                      <w:r>
                        <w:t>DR5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12412980</wp:posOffset>
            </wp:positionH>
            <wp:positionV relativeFrom="paragraph">
              <wp:posOffset>2227580</wp:posOffset>
            </wp:positionV>
            <wp:extent cx="1779905" cy="5078730"/>
            <wp:effectExtent l="0" t="0" r="0" b="7620"/>
            <wp:wrapNone/>
            <wp:docPr id="33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1" t="4803" r="18814" b="4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893445</wp:posOffset>
            </wp:positionH>
            <wp:positionV relativeFrom="page">
              <wp:posOffset>-139065</wp:posOffset>
            </wp:positionV>
            <wp:extent cx="12167870" cy="10080625"/>
            <wp:effectExtent l="0" t="0" r="5080" b="0"/>
            <wp:wrapNone/>
            <wp:docPr id="335" name="Image 1" descr="CALEPINAGE FP 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ALEPINAGE FP R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t="3365" r="9557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870" cy="100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-157480</wp:posOffset>
                </wp:positionV>
                <wp:extent cx="1466215" cy="362585"/>
                <wp:effectExtent l="10160" t="13970" r="9525" b="13970"/>
                <wp:wrapNone/>
                <wp:docPr id="20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2AD" w:rsidRDefault="004152AD" w:rsidP="004152AD">
                            <w:pPr>
                              <w:jc w:val="center"/>
                            </w:pPr>
                            <w:r>
                              <w:t>Plan RDC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34" type="#_x0000_t202" style="position:absolute;margin-left:46.55pt;margin-top:-12.4pt;width:115.45pt;height:2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">
                <v:textbox>
                  <w:txbxContent>
                    <w:p w:rsidR="004152AD" w:rsidRDefault="004152AD" w:rsidP="004152AD">
                      <w:pPr>
                        <w:jc w:val="center"/>
                      </w:pPr>
                      <w:r>
                        <w:t>Plan RDC</w:t>
                      </w:r>
                    </w:p>
                  </w:txbxContent>
                </v:textbox>
              </v:shape>
            </w:pict>
          </mc:Fallback>
        </mc:AlternateContent>
      </w:r>
    </w:p>
    <w:p w:rsidR="00580E25" w:rsidRPr="00E90D88" w:rsidRDefault="003D2645" w:rsidP="004152AD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6050915</wp:posOffset>
                </wp:positionH>
                <wp:positionV relativeFrom="paragraph">
                  <wp:posOffset>-83185</wp:posOffset>
                </wp:positionV>
                <wp:extent cx="509270" cy="309880"/>
                <wp:effectExtent l="12065" t="12065" r="12065" b="11430"/>
                <wp:wrapNone/>
                <wp:docPr id="1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686" w:rsidRDefault="006A3336" w:rsidP="000B1686">
                            <w:r>
                              <w:t>DR6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5" type="#_x0000_t202" style="position:absolute;left:0;text-align:left;margin-left:476.45pt;margin-top:-6.55pt;width:40.1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">
                <v:textbox>
                  <w:txbxContent>
                    <w:p w:rsidR="000B1686" w:rsidRDefault="006A3336" w:rsidP="000B1686">
                      <w:r>
                        <w:t>DR6</w:t>
                      </w:r>
                    </w:p>
                  </w:txbxContent>
                </v:textbox>
              </v:shape>
            </w:pict>
          </mc:Fallback>
        </mc:AlternateContent>
      </w:r>
      <w:r w:rsidR="00E90D88" w:rsidRPr="00E90D88">
        <w:rPr>
          <w:b/>
          <w:u w:val="single"/>
        </w:rPr>
        <w:t>Feuille Avant-métré</w:t>
      </w:r>
    </w:p>
    <w:p w:rsidR="00580E25" w:rsidRDefault="00580E25" w:rsidP="00DF4A95">
      <w:pPr>
        <w:jc w:val="both"/>
      </w:pPr>
    </w:p>
    <w:tbl>
      <w:tblPr>
        <w:tblpPr w:leftFromText="141" w:rightFromText="141" w:vertAnchor="text" w:horzAnchor="margin" w:tblpY="36"/>
        <w:tblW w:w="101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560"/>
        <w:gridCol w:w="487"/>
        <w:gridCol w:w="487"/>
        <w:gridCol w:w="487"/>
        <w:gridCol w:w="289"/>
        <w:gridCol w:w="487"/>
        <w:gridCol w:w="215"/>
        <w:gridCol w:w="487"/>
        <w:gridCol w:w="487"/>
        <w:gridCol w:w="487"/>
        <w:gridCol w:w="524"/>
        <w:gridCol w:w="524"/>
        <w:gridCol w:w="524"/>
        <w:gridCol w:w="524"/>
        <w:gridCol w:w="524"/>
        <w:gridCol w:w="977"/>
        <w:gridCol w:w="380"/>
        <w:gridCol w:w="1150"/>
      </w:tblGrid>
      <w:tr w:rsidR="004152AD" w:rsidRPr="00EB537B" w:rsidTr="00177855">
        <w:trPr>
          <w:trHeight w:val="2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N°</w:t>
            </w:r>
          </w:p>
        </w:tc>
        <w:tc>
          <w:tcPr>
            <w:tcW w:w="807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DESIGNATION DES OUVRAGES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U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Q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EB537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4152AD" w:rsidRPr="00EB537B" w:rsidTr="00177855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52AD" w:rsidRPr="00EB537B" w:rsidRDefault="004152AD" w:rsidP="00177855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2AD" w:rsidRPr="006B76AE" w:rsidRDefault="004152AD" w:rsidP="00177855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</w:tbl>
    <w:p w:rsidR="004152AD" w:rsidRDefault="004152AD" w:rsidP="00DF4A95">
      <w:pPr>
        <w:jc w:val="both"/>
      </w:pPr>
    </w:p>
    <w:p w:rsidR="004152AD" w:rsidRDefault="004152AD" w:rsidP="00DF4A95">
      <w:pPr>
        <w:jc w:val="both"/>
      </w:pPr>
    </w:p>
    <w:p w:rsidR="004152AD" w:rsidRDefault="004152AD" w:rsidP="00DF4A95">
      <w:pPr>
        <w:jc w:val="both"/>
      </w:pPr>
    </w:p>
    <w:p w:rsidR="004152AD" w:rsidRDefault="004152AD" w:rsidP="00DF4A95">
      <w:pPr>
        <w:jc w:val="both"/>
      </w:pPr>
    </w:p>
    <w:p w:rsidR="004152AD" w:rsidRDefault="004152AD" w:rsidP="00DF4A95">
      <w:pPr>
        <w:jc w:val="both"/>
      </w:pPr>
    </w:p>
    <w:p w:rsidR="004152AD" w:rsidRDefault="003D2645" w:rsidP="00DF4A9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-106045</wp:posOffset>
                </wp:positionV>
                <wp:extent cx="509270" cy="309880"/>
                <wp:effectExtent l="12065" t="8255" r="12065" b="5715"/>
                <wp:wrapNone/>
                <wp:docPr id="1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2AD" w:rsidRDefault="004152AD" w:rsidP="004152AD">
                            <w:r>
                              <w:t>DR6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36" type="#_x0000_t202" style="position:absolute;left:0;text-align:left;margin-left:488.45pt;margin-top:-8.35pt;width:40.1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">
                <v:textbox>
                  <w:txbxContent>
                    <w:p w:rsidR="004152AD" w:rsidRDefault="004152AD" w:rsidP="004152AD">
                      <w:r>
                        <w:t>DR6</w:t>
                      </w:r>
                    </w:p>
                  </w:txbxContent>
                </v:textbox>
              </v:shape>
            </w:pict>
          </mc:Fallback>
        </mc:AlternateContent>
      </w:r>
    </w:p>
    <w:p w:rsidR="004152AD" w:rsidRDefault="004152AD" w:rsidP="00DF4A95">
      <w:pPr>
        <w:jc w:val="both"/>
      </w:pPr>
    </w:p>
    <w:p w:rsidR="004152AD" w:rsidRDefault="004152AD" w:rsidP="00DF4A95">
      <w:pPr>
        <w:jc w:val="both"/>
      </w:pPr>
    </w:p>
    <w:tbl>
      <w:tblPr>
        <w:tblpPr w:leftFromText="141" w:rightFromText="141" w:vertAnchor="text" w:horzAnchor="margin" w:tblpY="36"/>
        <w:tblW w:w="101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560"/>
        <w:gridCol w:w="487"/>
        <w:gridCol w:w="487"/>
        <w:gridCol w:w="487"/>
        <w:gridCol w:w="289"/>
        <w:gridCol w:w="487"/>
        <w:gridCol w:w="215"/>
        <w:gridCol w:w="487"/>
        <w:gridCol w:w="487"/>
        <w:gridCol w:w="487"/>
        <w:gridCol w:w="524"/>
        <w:gridCol w:w="524"/>
        <w:gridCol w:w="524"/>
        <w:gridCol w:w="524"/>
        <w:gridCol w:w="524"/>
        <w:gridCol w:w="977"/>
        <w:gridCol w:w="380"/>
        <w:gridCol w:w="1150"/>
      </w:tblGrid>
      <w:tr w:rsidR="00E90D88" w:rsidRPr="00EB537B" w:rsidTr="00943500">
        <w:trPr>
          <w:trHeight w:val="2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N°</w:t>
            </w:r>
          </w:p>
        </w:tc>
        <w:tc>
          <w:tcPr>
            <w:tcW w:w="807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DESIGNATION DES OUVRAGES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U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/>
                <w:bCs/>
              </w:rPr>
            </w:pPr>
            <w:r w:rsidRPr="00EB537B">
              <w:rPr>
                <w:b/>
                <w:bCs/>
              </w:rPr>
              <w:t>Q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bCs/>
                <w:sz w:val="22"/>
                <w:szCs w:val="22"/>
              </w:rPr>
            </w:pPr>
            <w:r w:rsidRPr="00EB537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/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jc w:val="center"/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right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EB537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jc w:val="center"/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6B76A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  <w:r w:rsidRPr="006B76AE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i/>
                <w:iCs/>
                <w:sz w:val="22"/>
                <w:szCs w:val="22"/>
              </w:rPr>
            </w:pPr>
            <w:r w:rsidRPr="00EB537B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  <w:tr w:rsidR="00E90D88" w:rsidRPr="00EB537B" w:rsidTr="00943500">
        <w:trPr>
          <w:trHeight w:val="28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0D88" w:rsidRPr="00EB537B" w:rsidRDefault="00E90D88" w:rsidP="00943500">
            <w:pPr>
              <w:rPr>
                <w:sz w:val="22"/>
                <w:szCs w:val="22"/>
              </w:rPr>
            </w:pPr>
            <w:r w:rsidRPr="00EB537B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88" w:rsidRPr="006B76AE" w:rsidRDefault="00E90D88" w:rsidP="00943500">
            <w:pPr>
              <w:rPr>
                <w:bCs/>
                <w:sz w:val="22"/>
                <w:szCs w:val="22"/>
              </w:rPr>
            </w:pPr>
            <w:r w:rsidRPr="006B76AE">
              <w:rPr>
                <w:bCs/>
                <w:sz w:val="22"/>
                <w:szCs w:val="22"/>
              </w:rPr>
              <w:t> </w:t>
            </w:r>
          </w:p>
        </w:tc>
      </w:tr>
    </w:tbl>
    <w:p w:rsidR="00E90D88" w:rsidRDefault="00E90D88" w:rsidP="00DF4A95">
      <w:pPr>
        <w:jc w:val="both"/>
      </w:pPr>
    </w:p>
    <w:p w:rsidR="00E90D88" w:rsidRDefault="00E90D88" w:rsidP="00DF4A95">
      <w:pPr>
        <w:jc w:val="both"/>
      </w:pPr>
    </w:p>
    <w:p w:rsidR="00580E25" w:rsidRDefault="003D2645" w:rsidP="00DF4A9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5948045</wp:posOffset>
                </wp:positionH>
                <wp:positionV relativeFrom="paragraph">
                  <wp:posOffset>66040</wp:posOffset>
                </wp:positionV>
                <wp:extent cx="509270" cy="309880"/>
                <wp:effectExtent l="13970" t="8890" r="10160" b="5080"/>
                <wp:wrapNone/>
                <wp:docPr id="1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DFD" w:rsidRDefault="00234DFD">
                            <w:r>
                              <w:t>DR7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37" type="#_x0000_t202" style="position:absolute;left:0;text-align:left;margin-left:468.35pt;margin-top:5.2pt;width:40.1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">
                <v:textbox>
                  <w:txbxContent>
                    <w:p w:rsidR="00234DFD" w:rsidRDefault="00234DFD">
                      <w:r>
                        <w:t>DR7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328"/>
        <w:tblW w:w="10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3054"/>
        <w:gridCol w:w="1871"/>
        <w:gridCol w:w="1837"/>
        <w:gridCol w:w="1750"/>
      </w:tblGrid>
      <w:tr w:rsidR="007220B1" w:rsidTr="00580E25">
        <w:trPr>
          <w:trHeight w:val="411"/>
        </w:trPr>
        <w:tc>
          <w:tcPr>
            <w:tcW w:w="10049" w:type="dxa"/>
            <w:gridSpan w:val="5"/>
            <w:shd w:val="clear" w:color="auto" w:fill="F2F2F2"/>
            <w:vAlign w:val="center"/>
          </w:tcPr>
          <w:p w:rsidR="007220B1" w:rsidRPr="007220B1" w:rsidRDefault="007220B1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Préparation Bon de commande</w:t>
            </w:r>
          </w:p>
        </w:tc>
      </w:tr>
      <w:tr w:rsidR="007220B1" w:rsidTr="00580E25">
        <w:trPr>
          <w:trHeight w:val="275"/>
        </w:trPr>
        <w:tc>
          <w:tcPr>
            <w:tcW w:w="10049" w:type="dxa"/>
            <w:gridSpan w:val="5"/>
          </w:tcPr>
          <w:p w:rsidR="007220B1" w:rsidRPr="007220B1" w:rsidRDefault="007220B1" w:rsidP="00580E25">
            <w:pPr>
              <w:rPr>
                <w:color w:val="000000"/>
                <w:szCs w:val="15"/>
              </w:rPr>
            </w:pPr>
          </w:p>
        </w:tc>
      </w:tr>
      <w:tr w:rsidR="007220B1" w:rsidTr="00580E25">
        <w:trPr>
          <w:trHeight w:val="851"/>
        </w:trPr>
        <w:tc>
          <w:tcPr>
            <w:tcW w:w="1537" w:type="dxa"/>
            <w:vAlign w:val="center"/>
          </w:tcPr>
          <w:p w:rsidR="007220B1" w:rsidRPr="007220B1" w:rsidRDefault="007220B1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Article CCTP</w:t>
            </w:r>
          </w:p>
        </w:tc>
        <w:tc>
          <w:tcPr>
            <w:tcW w:w="3054" w:type="dxa"/>
            <w:vAlign w:val="center"/>
          </w:tcPr>
          <w:p w:rsidR="007220B1" w:rsidRPr="007220B1" w:rsidRDefault="007220B1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Désignation</w:t>
            </w:r>
          </w:p>
        </w:tc>
        <w:tc>
          <w:tcPr>
            <w:tcW w:w="1871" w:type="dxa"/>
            <w:vAlign w:val="center"/>
          </w:tcPr>
          <w:p w:rsidR="007220B1" w:rsidRPr="007220B1" w:rsidRDefault="007220B1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Qté à mettre en œuvre (en m²)</w:t>
            </w:r>
          </w:p>
        </w:tc>
        <w:tc>
          <w:tcPr>
            <w:tcW w:w="1837" w:type="dxa"/>
            <w:vAlign w:val="center"/>
          </w:tcPr>
          <w:p w:rsidR="007220B1" w:rsidRPr="007220B1" w:rsidRDefault="007220B1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Ratios ouvrage élémentaire retenus</w:t>
            </w:r>
          </w:p>
        </w:tc>
        <w:tc>
          <w:tcPr>
            <w:tcW w:w="1750" w:type="dxa"/>
            <w:vAlign w:val="center"/>
          </w:tcPr>
          <w:p w:rsidR="007220B1" w:rsidRPr="007220B1" w:rsidRDefault="00234DFD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Qtés</w:t>
            </w:r>
            <w:r w:rsidR="007220B1" w:rsidRPr="007220B1">
              <w:rPr>
                <w:color w:val="000000"/>
                <w:szCs w:val="15"/>
              </w:rPr>
              <w:t xml:space="preserve"> suivant ratio</w:t>
            </w:r>
          </w:p>
        </w:tc>
      </w:tr>
      <w:tr w:rsidR="00D23C4A" w:rsidTr="0092286D">
        <w:trPr>
          <w:trHeight w:val="2839"/>
        </w:trPr>
        <w:tc>
          <w:tcPr>
            <w:tcW w:w="1537" w:type="dxa"/>
            <w:vAlign w:val="center"/>
          </w:tcPr>
          <w:p w:rsidR="00D23C4A" w:rsidRPr="007220B1" w:rsidRDefault="00D23C4A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09.02</w:t>
            </w:r>
          </w:p>
          <w:p w:rsidR="00D23C4A" w:rsidRPr="007220B1" w:rsidRDefault="00D23C4A" w:rsidP="00580E25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Plafond système PLACOSTIL</w:t>
            </w:r>
          </w:p>
        </w:tc>
        <w:tc>
          <w:tcPr>
            <w:tcW w:w="3054" w:type="dxa"/>
          </w:tcPr>
          <w:p w:rsidR="00D23C4A" w:rsidRPr="007220B1" w:rsidRDefault="00D23C4A" w:rsidP="00580E25">
            <w:pPr>
              <w:rPr>
                <w:color w:val="000000"/>
                <w:szCs w:val="15"/>
              </w:rPr>
            </w:pPr>
          </w:p>
        </w:tc>
        <w:tc>
          <w:tcPr>
            <w:tcW w:w="1871" w:type="dxa"/>
            <w:vAlign w:val="center"/>
          </w:tcPr>
          <w:p w:rsidR="00D23C4A" w:rsidRPr="007220B1" w:rsidRDefault="00D23C4A" w:rsidP="00580E25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</w:tcPr>
          <w:p w:rsidR="00D23C4A" w:rsidRPr="007220B1" w:rsidRDefault="00D23C4A" w:rsidP="00580E25">
            <w:pPr>
              <w:jc w:val="right"/>
              <w:rPr>
                <w:color w:val="000000"/>
                <w:szCs w:val="15"/>
              </w:rPr>
            </w:pPr>
          </w:p>
        </w:tc>
        <w:tc>
          <w:tcPr>
            <w:tcW w:w="1750" w:type="dxa"/>
          </w:tcPr>
          <w:p w:rsidR="00D23C4A" w:rsidRPr="007220B1" w:rsidRDefault="00D23C4A" w:rsidP="00DA64F7">
            <w:pPr>
              <w:jc w:val="center"/>
              <w:rPr>
                <w:color w:val="000000"/>
                <w:szCs w:val="15"/>
              </w:rPr>
            </w:pPr>
          </w:p>
        </w:tc>
      </w:tr>
      <w:tr w:rsidR="00D23C4A" w:rsidTr="00D23C4A">
        <w:trPr>
          <w:trHeight w:val="397"/>
        </w:trPr>
        <w:tc>
          <w:tcPr>
            <w:tcW w:w="1537" w:type="dxa"/>
            <w:vMerge w:val="restart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09.03.01</w:t>
            </w:r>
          </w:p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 xml:space="preserve">Plafond </w:t>
            </w:r>
            <w:r>
              <w:rPr>
                <w:color w:val="000000"/>
                <w:szCs w:val="15"/>
              </w:rPr>
              <w:t>type 1</w:t>
            </w: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Plaque 600x600</w:t>
            </w:r>
          </w:p>
        </w:tc>
        <w:tc>
          <w:tcPr>
            <w:tcW w:w="1871" w:type="dxa"/>
            <w:vMerge w:val="restart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468,1</w:t>
            </w: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1,05</w:t>
            </w:r>
            <w:r w:rsidR="000C3BC2">
              <w:rPr>
                <w:color w:val="000000"/>
                <w:szCs w:val="15"/>
              </w:rPr>
              <w:t xml:space="preserve"> </w:t>
            </w:r>
            <w:r>
              <w:rPr>
                <w:color w:val="000000"/>
                <w:szCs w:val="15"/>
              </w:rPr>
              <w:t>m²/m²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491,51</w:t>
            </w:r>
          </w:p>
        </w:tc>
      </w:tr>
      <w:tr w:rsidR="00D23C4A" w:rsidTr="00D23C4A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Porteur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0,9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421,29</w:t>
            </w:r>
          </w:p>
        </w:tc>
      </w:tr>
      <w:tr w:rsidR="00D23C4A" w:rsidTr="00D23C4A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Entretoise L1200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1,7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795,77</w:t>
            </w:r>
          </w:p>
        </w:tc>
      </w:tr>
      <w:tr w:rsidR="00D23C4A" w:rsidTr="00D23C4A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Entretoise L600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0,9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421,29</w:t>
            </w:r>
          </w:p>
        </w:tc>
      </w:tr>
      <w:tr w:rsidR="00D23C4A" w:rsidTr="00D23C4A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Suspente réglable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0,7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U/m²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327,67</w:t>
            </w:r>
          </w:p>
        </w:tc>
      </w:tr>
      <w:tr w:rsidR="00D23C4A" w:rsidTr="00D23C4A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Coulisse de rive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0,5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234,05</w:t>
            </w:r>
          </w:p>
        </w:tc>
      </w:tr>
      <w:tr w:rsidR="00D23C4A" w:rsidTr="00D23C4A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Cheville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1,2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U/m²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561,72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 w:val="restart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09.03.02</w:t>
            </w:r>
          </w:p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 xml:space="preserve">Plafond </w:t>
            </w:r>
            <w:r>
              <w:rPr>
                <w:color w:val="000000"/>
                <w:szCs w:val="15"/>
              </w:rPr>
              <w:t>type 2</w:t>
            </w: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Plaque 600x600</w:t>
            </w:r>
          </w:p>
        </w:tc>
        <w:tc>
          <w:tcPr>
            <w:tcW w:w="1871" w:type="dxa"/>
            <w:vMerge w:val="restart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61,62</w:t>
            </w: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1,05</w:t>
            </w:r>
            <w:r w:rsidR="000C3BC2">
              <w:rPr>
                <w:color w:val="000000"/>
                <w:szCs w:val="15"/>
              </w:rPr>
              <w:t xml:space="preserve"> </w:t>
            </w:r>
            <w:r>
              <w:rPr>
                <w:color w:val="000000"/>
                <w:szCs w:val="15"/>
              </w:rPr>
              <w:t>m²/m²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64,70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Porteur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0,9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55,46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Entretoise L1200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1,7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104,75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Entretoise L600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0,9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D23C4A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55,46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Suspente réglable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0,7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U/m²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43,13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Coulisse de rive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0,5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30,81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Cheville</w:t>
            </w:r>
          </w:p>
        </w:tc>
        <w:tc>
          <w:tcPr>
            <w:tcW w:w="1871" w:type="dxa"/>
            <w:vMerge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1,2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U/m²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73,95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 w:val="restart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09.03.03</w:t>
            </w:r>
          </w:p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 xml:space="preserve">Plafond </w:t>
            </w:r>
            <w:r>
              <w:rPr>
                <w:color w:val="000000"/>
                <w:szCs w:val="15"/>
              </w:rPr>
              <w:t>type 3</w:t>
            </w: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Plaque 600x600</w:t>
            </w:r>
          </w:p>
        </w:tc>
        <w:tc>
          <w:tcPr>
            <w:tcW w:w="1871" w:type="dxa"/>
            <w:vMerge w:val="restart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72,7</w:t>
            </w: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1,05</w:t>
            </w:r>
            <w:r w:rsidR="000C3BC2">
              <w:rPr>
                <w:color w:val="000000"/>
                <w:szCs w:val="15"/>
              </w:rPr>
              <w:t xml:space="preserve"> </w:t>
            </w:r>
            <w:r>
              <w:rPr>
                <w:color w:val="000000"/>
                <w:szCs w:val="15"/>
              </w:rPr>
              <w:t>m²/m²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76,34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Porteur</w:t>
            </w:r>
          </w:p>
        </w:tc>
        <w:tc>
          <w:tcPr>
            <w:tcW w:w="1871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0,9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65,43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Entretoise L1200</w:t>
            </w:r>
          </w:p>
        </w:tc>
        <w:tc>
          <w:tcPr>
            <w:tcW w:w="1871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1,7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123,59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Entretoise L600</w:t>
            </w:r>
          </w:p>
        </w:tc>
        <w:tc>
          <w:tcPr>
            <w:tcW w:w="1871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0,9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65,43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Suspente réglable</w:t>
            </w:r>
          </w:p>
        </w:tc>
        <w:tc>
          <w:tcPr>
            <w:tcW w:w="1871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0,7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U/m²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50,89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Coulisse de rive</w:t>
            </w:r>
          </w:p>
        </w:tc>
        <w:tc>
          <w:tcPr>
            <w:tcW w:w="1871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0,5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m/m²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36,35</w:t>
            </w:r>
          </w:p>
        </w:tc>
      </w:tr>
      <w:tr w:rsidR="00D23C4A" w:rsidTr="00234DFD">
        <w:trPr>
          <w:trHeight w:val="397"/>
        </w:trPr>
        <w:tc>
          <w:tcPr>
            <w:tcW w:w="1537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3054" w:type="dxa"/>
            <w:vAlign w:val="center"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Cheville</w:t>
            </w:r>
          </w:p>
        </w:tc>
        <w:tc>
          <w:tcPr>
            <w:tcW w:w="1871" w:type="dxa"/>
            <w:vMerge/>
          </w:tcPr>
          <w:p w:rsidR="00D23C4A" w:rsidRPr="007220B1" w:rsidRDefault="00D23C4A" w:rsidP="00D23C4A">
            <w:pPr>
              <w:rPr>
                <w:color w:val="000000"/>
                <w:szCs w:val="15"/>
              </w:rPr>
            </w:pPr>
          </w:p>
        </w:tc>
        <w:tc>
          <w:tcPr>
            <w:tcW w:w="1837" w:type="dxa"/>
            <w:vAlign w:val="center"/>
          </w:tcPr>
          <w:p w:rsidR="00D23C4A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1,2</w:t>
            </w:r>
            <w:r w:rsidR="000C3BC2">
              <w:rPr>
                <w:color w:val="000000"/>
                <w:szCs w:val="15"/>
              </w:rPr>
              <w:t xml:space="preserve">0 </w:t>
            </w:r>
            <w:r>
              <w:rPr>
                <w:color w:val="000000"/>
                <w:szCs w:val="15"/>
              </w:rPr>
              <w:t>U/m²</w:t>
            </w:r>
          </w:p>
        </w:tc>
        <w:tc>
          <w:tcPr>
            <w:tcW w:w="1750" w:type="dxa"/>
            <w:vAlign w:val="center"/>
          </w:tcPr>
          <w:p w:rsidR="00D23C4A" w:rsidRPr="007220B1" w:rsidRDefault="00234DFD" w:rsidP="00234DFD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87,24</w:t>
            </w:r>
          </w:p>
        </w:tc>
      </w:tr>
    </w:tbl>
    <w:p w:rsidR="00580E25" w:rsidRPr="00580E25" w:rsidRDefault="00580E25" w:rsidP="00580E25">
      <w:pPr>
        <w:jc w:val="center"/>
        <w:rPr>
          <w:b/>
          <w:u w:val="single"/>
        </w:rPr>
      </w:pPr>
      <w:r w:rsidRPr="00580E25">
        <w:rPr>
          <w:b/>
          <w:u w:val="single"/>
        </w:rPr>
        <w:t>Tableau de préparation Bon de commande</w:t>
      </w:r>
    </w:p>
    <w:p w:rsidR="00580E25" w:rsidRDefault="00580E25" w:rsidP="007220B1"/>
    <w:p w:rsidR="007220B1" w:rsidRDefault="007220B1" w:rsidP="007220B1"/>
    <w:p w:rsidR="007220B1" w:rsidRDefault="007220B1" w:rsidP="007220B1"/>
    <w:p w:rsidR="007220B1" w:rsidRDefault="007220B1" w:rsidP="007220B1"/>
    <w:p w:rsidR="007220B1" w:rsidRPr="005E11F0" w:rsidRDefault="003D2645" w:rsidP="005E11F0">
      <w:pPr>
        <w:jc w:val="center"/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-75565</wp:posOffset>
                </wp:positionV>
                <wp:extent cx="509270" cy="309880"/>
                <wp:effectExtent l="7620" t="10160" r="6985" b="13335"/>
                <wp:wrapNone/>
                <wp:docPr id="16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DFD" w:rsidRDefault="00234DFD" w:rsidP="00234DFD">
                            <w:r>
                              <w:t>DR8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38" type="#_x0000_t202" style="position:absolute;left:0;text-align:left;margin-left:460.35pt;margin-top:-5.95pt;width:4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hkLgIAAFo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">
                <v:textbox>
                  <w:txbxContent>
                    <w:p w:rsidR="00234DFD" w:rsidRDefault="00234DFD" w:rsidP="00234DFD">
                      <w:r>
                        <w:t>DR8</w:t>
                      </w:r>
                    </w:p>
                  </w:txbxContent>
                </v:textbox>
              </v:shape>
            </w:pict>
          </mc:Fallback>
        </mc:AlternateContent>
      </w:r>
      <w:r w:rsidR="005E11F0" w:rsidRPr="005E11F0">
        <w:rPr>
          <w:b/>
          <w:u w:val="single"/>
        </w:rPr>
        <w:t>Tableau des quantités à commander</w:t>
      </w:r>
    </w:p>
    <w:p w:rsidR="007220B1" w:rsidRDefault="007220B1" w:rsidP="007220B1"/>
    <w:p w:rsidR="007220B1" w:rsidRDefault="007220B1" w:rsidP="007220B1"/>
    <w:tbl>
      <w:tblPr>
        <w:tblpPr w:leftFromText="141" w:rightFromText="141" w:vertAnchor="text" w:horzAnchor="margin" w:tblpY="515"/>
        <w:tblW w:w="10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817"/>
        <w:gridCol w:w="1151"/>
        <w:gridCol w:w="1151"/>
        <w:gridCol w:w="1151"/>
        <w:gridCol w:w="1084"/>
        <w:gridCol w:w="2031"/>
        <w:gridCol w:w="1484"/>
      </w:tblGrid>
      <w:tr w:rsidR="007220B1" w:rsidTr="007220B1">
        <w:tc>
          <w:tcPr>
            <w:tcW w:w="1561" w:type="dxa"/>
            <w:vMerge w:val="restart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Désignation</w:t>
            </w:r>
          </w:p>
        </w:tc>
        <w:tc>
          <w:tcPr>
            <w:tcW w:w="8762" w:type="dxa"/>
            <w:gridSpan w:val="7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Quantités retenues par article du CCTP</w:t>
            </w:r>
          </w:p>
        </w:tc>
      </w:tr>
      <w:tr w:rsidR="007220B1" w:rsidTr="007220B1">
        <w:tc>
          <w:tcPr>
            <w:tcW w:w="1561" w:type="dxa"/>
            <w:vMerge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942" w:type="dxa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09.02</w:t>
            </w:r>
          </w:p>
        </w:tc>
        <w:tc>
          <w:tcPr>
            <w:tcW w:w="1151" w:type="dxa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09.03.01</w:t>
            </w:r>
          </w:p>
        </w:tc>
        <w:tc>
          <w:tcPr>
            <w:tcW w:w="1151" w:type="dxa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09.03.02</w:t>
            </w:r>
          </w:p>
        </w:tc>
        <w:tc>
          <w:tcPr>
            <w:tcW w:w="1151" w:type="dxa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09.03.03</w:t>
            </w:r>
          </w:p>
        </w:tc>
        <w:tc>
          <w:tcPr>
            <w:tcW w:w="813" w:type="dxa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Total</w:t>
            </w:r>
          </w:p>
        </w:tc>
        <w:tc>
          <w:tcPr>
            <w:tcW w:w="2070" w:type="dxa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Conditionnement</w:t>
            </w:r>
          </w:p>
        </w:tc>
        <w:tc>
          <w:tcPr>
            <w:tcW w:w="1484" w:type="dxa"/>
            <w:vAlign w:val="center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Qtés à commander</w:t>
            </w:r>
          </w:p>
        </w:tc>
      </w:tr>
      <w:tr w:rsidR="00F15D0D" w:rsidTr="00307719">
        <w:trPr>
          <w:trHeight w:val="4428"/>
        </w:trPr>
        <w:tc>
          <w:tcPr>
            <w:tcW w:w="1561" w:type="dxa"/>
            <w:vAlign w:val="center"/>
          </w:tcPr>
          <w:p w:rsidR="00F15D0D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942" w:type="dxa"/>
            <w:vAlign w:val="center"/>
          </w:tcPr>
          <w:p w:rsidR="00F15D0D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151" w:type="dxa"/>
            <w:shd w:val="clear" w:color="auto" w:fill="D9D9D9"/>
            <w:vAlign w:val="center"/>
          </w:tcPr>
          <w:p w:rsidR="00F15D0D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151" w:type="dxa"/>
            <w:shd w:val="clear" w:color="auto" w:fill="D9D9D9"/>
            <w:vAlign w:val="center"/>
          </w:tcPr>
          <w:p w:rsidR="00F15D0D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151" w:type="dxa"/>
            <w:shd w:val="clear" w:color="auto" w:fill="D9D9D9"/>
            <w:vAlign w:val="center"/>
          </w:tcPr>
          <w:p w:rsidR="00F15D0D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813" w:type="dxa"/>
            <w:vAlign w:val="center"/>
          </w:tcPr>
          <w:p w:rsidR="00F15D0D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2070" w:type="dxa"/>
            <w:vAlign w:val="center"/>
          </w:tcPr>
          <w:p w:rsidR="00F15D0D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484" w:type="dxa"/>
          </w:tcPr>
          <w:p w:rsidR="00F15D0D" w:rsidRPr="007220B1" w:rsidRDefault="00F15D0D" w:rsidP="007220B1">
            <w:pPr>
              <w:rPr>
                <w:color w:val="000000"/>
                <w:szCs w:val="15"/>
              </w:rPr>
            </w:pP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Plaque 600x600 type 1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491,51</w:t>
            </w:r>
          </w:p>
        </w:tc>
        <w:tc>
          <w:tcPr>
            <w:tcW w:w="1151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151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491,51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5,76m²/carton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86 cartons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Plaque 600x600 type 2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64,70</w:t>
            </w:r>
          </w:p>
        </w:tc>
        <w:tc>
          <w:tcPr>
            <w:tcW w:w="1151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64,70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5,76m²/carton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12 cartons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Plaque 600x600 type 3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151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76,34</w:t>
            </w: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76,34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5,76m²/carton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14 cartons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Profil porteur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421,29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55,46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65,43</w:t>
            </w: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542,18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Longueur de 3,6ml en paquet de 20</w:t>
            </w:r>
            <w:r w:rsidR="005914A7">
              <w:rPr>
                <w:color w:val="000000"/>
                <w:szCs w:val="15"/>
              </w:rPr>
              <w:t xml:space="preserve"> ou à l’U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 paquets +11 U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Entretoise L1200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795,77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104,75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123,59</w:t>
            </w: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1024,11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Paquet de 60U</w:t>
            </w:r>
            <w:r w:rsidR="005914A7">
              <w:rPr>
                <w:color w:val="000000"/>
                <w:szCs w:val="15"/>
              </w:rPr>
              <w:t xml:space="preserve"> ou à l’U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14 paquets +14 U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Entretoise L600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421,29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55,46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65,43</w:t>
            </w: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542,18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Paquet de 60U</w:t>
            </w:r>
            <w:r w:rsidR="005914A7">
              <w:rPr>
                <w:color w:val="000000"/>
                <w:szCs w:val="15"/>
              </w:rPr>
              <w:t xml:space="preserve"> ou à l’U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15 paquets + 4 unités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Suspente réglable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327,67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43,13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50,89</w:t>
            </w: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421,69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Carton de 100U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 cartons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Cornière</w:t>
            </w:r>
            <w:r w:rsidR="007220B1" w:rsidRPr="007220B1">
              <w:rPr>
                <w:color w:val="000000"/>
                <w:szCs w:val="15"/>
              </w:rPr>
              <w:t xml:space="preserve"> de rive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234,05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30,81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36,35</w:t>
            </w: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301,71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Longueur 3ml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101 u</w:t>
            </w:r>
            <w:r w:rsidR="00F15D0D">
              <w:rPr>
                <w:color w:val="000000"/>
                <w:szCs w:val="15"/>
              </w:rPr>
              <w:t>nités</w:t>
            </w:r>
          </w:p>
        </w:tc>
      </w:tr>
      <w:tr w:rsidR="007220B1" w:rsidTr="00307719">
        <w:trPr>
          <w:trHeight w:val="624"/>
        </w:trPr>
        <w:tc>
          <w:tcPr>
            <w:tcW w:w="1561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Cheville fixation + vis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7220B1" w:rsidRPr="007220B1" w:rsidRDefault="007220B1" w:rsidP="005914A7">
            <w:pPr>
              <w:jc w:val="center"/>
              <w:rPr>
                <w:i/>
                <w:color w:val="000000"/>
                <w:szCs w:val="15"/>
              </w:rPr>
            </w:pP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561,72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73,95</w:t>
            </w:r>
          </w:p>
        </w:tc>
        <w:tc>
          <w:tcPr>
            <w:tcW w:w="1151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87,24</w:t>
            </w:r>
          </w:p>
        </w:tc>
        <w:tc>
          <w:tcPr>
            <w:tcW w:w="813" w:type="dxa"/>
            <w:vAlign w:val="center"/>
          </w:tcPr>
          <w:p w:rsidR="007220B1" w:rsidRPr="007220B1" w:rsidRDefault="00F15D0D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722,91</w:t>
            </w:r>
          </w:p>
        </w:tc>
        <w:tc>
          <w:tcPr>
            <w:tcW w:w="2070" w:type="dxa"/>
            <w:vAlign w:val="center"/>
          </w:tcPr>
          <w:p w:rsidR="007220B1" w:rsidRPr="007220B1" w:rsidRDefault="005A1113" w:rsidP="005914A7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Boite de 500U</w:t>
            </w:r>
          </w:p>
        </w:tc>
        <w:tc>
          <w:tcPr>
            <w:tcW w:w="1484" w:type="dxa"/>
            <w:vAlign w:val="center"/>
          </w:tcPr>
          <w:p w:rsidR="007220B1" w:rsidRPr="007220B1" w:rsidRDefault="00D23C4A" w:rsidP="00D23C4A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2 b</w:t>
            </w:r>
            <w:r w:rsidR="00F15D0D">
              <w:rPr>
                <w:color w:val="000000"/>
                <w:szCs w:val="15"/>
              </w:rPr>
              <w:t>oites</w:t>
            </w:r>
          </w:p>
        </w:tc>
      </w:tr>
    </w:tbl>
    <w:p w:rsidR="007220B1" w:rsidRDefault="007220B1" w:rsidP="007220B1"/>
    <w:p w:rsidR="007220B1" w:rsidRDefault="007220B1" w:rsidP="007220B1">
      <w:r>
        <w:br w:type="page"/>
      </w:r>
    </w:p>
    <w:p w:rsidR="000B1C30" w:rsidRPr="003D2DE1" w:rsidRDefault="003D2645" w:rsidP="003D2DE1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6252845</wp:posOffset>
                </wp:positionH>
                <wp:positionV relativeFrom="paragraph">
                  <wp:posOffset>60960</wp:posOffset>
                </wp:positionV>
                <wp:extent cx="509270" cy="309880"/>
                <wp:effectExtent l="13970" t="13335" r="10160" b="10160"/>
                <wp:wrapNone/>
                <wp:docPr id="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DFD" w:rsidRDefault="00234DFD" w:rsidP="00234DFD">
                            <w:r>
                              <w:t>DR9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39" type="#_x0000_t202" style="position:absolute;left:0;text-align:left;margin-left:492.35pt;margin-top:4.8pt;width:40.1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z1LQIAAFo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">
                <v:textbox>
                  <w:txbxContent>
                    <w:p w:rsidR="00234DFD" w:rsidRDefault="00234DFD" w:rsidP="00234DFD">
                      <w:r>
                        <w:t>DR9</w:t>
                      </w:r>
                    </w:p>
                  </w:txbxContent>
                </v:textbox>
              </v:shape>
            </w:pict>
          </mc:Fallback>
        </mc:AlternateContent>
      </w:r>
      <w:r w:rsidR="003D2DE1" w:rsidRPr="003D2DE1">
        <w:rPr>
          <w:b/>
          <w:u w:val="single"/>
        </w:rPr>
        <w:t>Bon de commande fournisseur</w:t>
      </w:r>
    </w:p>
    <w:p w:rsidR="000B1C30" w:rsidRDefault="000B1C30" w:rsidP="007220B1"/>
    <w:p w:rsidR="000B1C30" w:rsidRDefault="000B1C30" w:rsidP="007220B1"/>
    <w:p w:rsidR="000B1C30" w:rsidRDefault="000B1C30" w:rsidP="007220B1"/>
    <w:p w:rsidR="007220B1" w:rsidRDefault="007220B1" w:rsidP="007220B1"/>
    <w:p w:rsidR="007220B1" w:rsidRDefault="003D2645" w:rsidP="007220B1"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-61595</wp:posOffset>
                </wp:positionV>
                <wp:extent cx="1352550" cy="1028700"/>
                <wp:effectExtent l="8255" t="33655" r="10795" b="13970"/>
                <wp:wrapNone/>
                <wp:docPr id="1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028700"/>
                          <a:chOff x="1490" y="1320"/>
                          <a:chExt cx="2130" cy="1620"/>
                        </a:xfrm>
                      </wpg:grpSpPr>
                      <wps:wsp>
                        <wps:cNvPr id="11" name="AutoShape 290"/>
                        <wps:cNvSpPr>
                          <a:spLocks noChangeArrowheads="1"/>
                        </wps:cNvSpPr>
                        <wps:spPr bwMode="auto">
                          <a:xfrm>
                            <a:off x="1740" y="1320"/>
                            <a:ext cx="730" cy="11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490" y="1600"/>
                            <a:ext cx="198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92"/>
                        <wps:cNvSpPr>
                          <a:spLocks noChangeArrowheads="1"/>
                        </wps:cNvSpPr>
                        <wps:spPr bwMode="auto">
                          <a:xfrm rot="-2841904">
                            <a:off x="2200" y="1120"/>
                            <a:ext cx="730" cy="11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530"/>
                            <a:ext cx="20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4335" w:rsidRDefault="008F4335" w:rsidP="007220B1">
                              <w:pPr>
                                <w:jc w:val="center"/>
                              </w:pPr>
                              <w:r>
                                <w:t>ETS HAFBEZ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40" style="position:absolute;margin-left:3.65pt;margin-top:-4.85pt;width:106.5pt;height:81pt;z-index:251642368" coordorigin="1490,1320" coordsize="213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90" o:spid="_x0000_s1041" type="#_x0000_t5" style="position:absolute;left:1740;top:1320;width:7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SRsEA&#10;AADbAAAADwAAAGRycy9kb3ducmV2LnhtbERPTUsDMRC9C/6HMAVvNlsPomvT0ipCC17c9uBx3Iyb&#10;0M1kzaTt9t8bQfA2j/c58+UYenWiJD6ygdm0AkXcRuu5M7Dfvd4+gJKMbLGPTAYuJLBcXF/Nsbbx&#10;zO90anKnSghLjQZczkOttbSOAso0DsSF+4opYC4wddomPJfw0Ou7qrrXAT2XBocDPTtqD80xGPjY&#10;Nnv3cvRp8y1+/fmY5G2wYszNZFw9gco05n/xn3tjy/wZ/P5SDt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7kkbBAAAA2wAAAA8AAAAAAAAAAAAAAAAAmAIAAGRycy9kb3du&#10;cmV2LnhtbFBLBQYAAAAABAAEAPUAAACGAwAAAAA=&#10;" fillcolor="#d8d8d8"/>
                <v:rect id="Rectangle 291" o:spid="_x0000_s1042" style="position:absolute;left:1490;top:1600;width:198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<v:shape id="AutoShape 292" o:spid="_x0000_s1043" type="#_x0000_t5" style="position:absolute;left:2200;top:1120;width:730;height:1130;rotation:-31041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KzMQA&#10;AADbAAAADwAAAGRycy9kb3ducmV2LnhtbERPTWvCQBC9C/0PyxR6000rLZq6EQkVPPSgSYv0NmSn&#10;SUh2NmRXE/vrXaHgbR7vc1br0bTiTL2rLSt4nkUgiAuray4VfOXb6QKE88gaW8uk4EIO1snDZIWx&#10;tgMf6Jz5UoQQdjEqqLzvYildUZFBN7MdceB+bW/QB9iXUvc4hHDTypcoepMGaw4NFXaUVlQ02cko&#10;2KTLbPeZHl+L70vUlB/D3892nyv19Dhu3kF4Gv1d/O/e6TB/DrdfwgE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AyszEAAAA2wAAAA8AAAAAAAAAAAAAAAAAmAIAAGRycy9k&#10;b3ducmV2LnhtbFBLBQYAAAAABAAEAPUAAACJAwAAAAA=&#10;" fillcolor="gray"/>
                <v:shape id="Text Box 293" o:spid="_x0000_s1044" type="#_x0000_t202" style="position:absolute;left:1620;top:2530;width:20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8F4335" w:rsidRDefault="008F4335" w:rsidP="007220B1">
                        <w:pPr>
                          <w:jc w:val="center"/>
                        </w:pPr>
                        <w:r>
                          <w:t>ETS HAFBEZ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41" w:rightFromText="141" w:vertAnchor="text" w:horzAnchor="margin" w:tblpY="278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276"/>
        <w:gridCol w:w="1275"/>
        <w:gridCol w:w="1276"/>
        <w:gridCol w:w="1276"/>
      </w:tblGrid>
      <w:tr w:rsidR="007220B1" w:rsidTr="000B1C30">
        <w:trPr>
          <w:trHeight w:val="454"/>
        </w:trPr>
        <w:tc>
          <w:tcPr>
            <w:tcW w:w="9464" w:type="dxa"/>
            <w:gridSpan w:val="5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BON DE COMMANDE N° 2789</w:t>
            </w:r>
          </w:p>
        </w:tc>
      </w:tr>
      <w:tr w:rsidR="007220B1" w:rsidTr="000B1C30">
        <w:trPr>
          <w:trHeight w:val="454"/>
        </w:trPr>
        <w:tc>
          <w:tcPr>
            <w:tcW w:w="9464" w:type="dxa"/>
            <w:gridSpan w:val="5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Désignation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Qtés</w:t>
            </w:r>
          </w:p>
        </w:tc>
        <w:tc>
          <w:tcPr>
            <w:tcW w:w="1275" w:type="dxa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U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PU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jc w:val="center"/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Total HT</w:t>
            </w: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Plaque plâtre</w:t>
            </w:r>
            <w:r w:rsidR="00D026DA">
              <w:rPr>
                <w:color w:val="000000"/>
                <w:szCs w:val="15"/>
              </w:rPr>
              <w:t xml:space="preserve"> (1,2x2,5ht)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  <w:tc>
          <w:tcPr>
            <w:tcW w:w="1275" w:type="dxa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 xml:space="preserve">Fourrure 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  <w:tc>
          <w:tcPr>
            <w:tcW w:w="1275" w:type="dxa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Eclisse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  <w:tc>
          <w:tcPr>
            <w:tcW w:w="1275" w:type="dxa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Suspente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  <w:tc>
          <w:tcPr>
            <w:tcW w:w="1275" w:type="dxa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Vis TF 212x25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  <w:tc>
          <w:tcPr>
            <w:tcW w:w="1275" w:type="dxa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Enduit pour joint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  <w:tc>
          <w:tcPr>
            <w:tcW w:w="1275" w:type="dxa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7220B1" w:rsidTr="000B1C30">
        <w:trPr>
          <w:trHeight w:val="454"/>
        </w:trPr>
        <w:tc>
          <w:tcPr>
            <w:tcW w:w="4361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Bande pour joints</w:t>
            </w: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  <w:tc>
          <w:tcPr>
            <w:tcW w:w="1275" w:type="dxa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  <w:vAlign w:val="center"/>
          </w:tcPr>
          <w:p w:rsidR="007220B1" w:rsidRPr="007220B1" w:rsidRDefault="007220B1" w:rsidP="005914A7">
            <w:pPr>
              <w:jc w:val="center"/>
              <w:rPr>
                <w:color w:val="000000"/>
                <w:szCs w:val="15"/>
              </w:rPr>
            </w:pPr>
          </w:p>
        </w:tc>
        <w:tc>
          <w:tcPr>
            <w:tcW w:w="1276" w:type="dxa"/>
          </w:tcPr>
          <w:p w:rsidR="007220B1" w:rsidRPr="007220B1" w:rsidRDefault="007220B1" w:rsidP="007220B1">
            <w:pPr>
              <w:rPr>
                <w:color w:val="000000"/>
                <w:szCs w:val="15"/>
              </w:rPr>
            </w:pP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Plaque 600x600 type 1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495,36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m²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8,21 €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</w:t>
            </w:r>
            <w:r w:rsidR="004B42EF">
              <w:rPr>
                <w:color w:val="000000"/>
                <w:szCs w:val="15"/>
              </w:rPr>
              <w:t xml:space="preserve"> </w:t>
            </w:r>
            <w:r>
              <w:rPr>
                <w:color w:val="000000"/>
                <w:szCs w:val="15"/>
              </w:rPr>
              <w:t>066,91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Plaque 600x600 type 2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69,12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m²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6,07 €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419,56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Plaque 600x600 type 3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80,64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m²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6,90 €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556,42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Profil porteur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543,6</w:t>
            </w:r>
            <w:r w:rsidR="006B193D">
              <w:rPr>
                <w:color w:val="000000"/>
                <w:szCs w:val="15"/>
              </w:rPr>
              <w:t>0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ml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0,73 €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396,83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Entretoise L1200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</w:t>
            </w:r>
            <w:r w:rsidR="004B42EF">
              <w:rPr>
                <w:color w:val="000000"/>
                <w:szCs w:val="15"/>
              </w:rPr>
              <w:t xml:space="preserve"> </w:t>
            </w:r>
            <w:r>
              <w:rPr>
                <w:color w:val="000000"/>
                <w:szCs w:val="15"/>
              </w:rPr>
              <w:t>024,8</w:t>
            </w:r>
            <w:r w:rsidR="006B193D">
              <w:rPr>
                <w:color w:val="000000"/>
                <w:szCs w:val="15"/>
              </w:rPr>
              <w:t>0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ml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0,73 €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748,11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Entretoise L600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542,4</w:t>
            </w:r>
            <w:r w:rsidR="006B193D">
              <w:rPr>
                <w:color w:val="000000"/>
                <w:szCs w:val="15"/>
              </w:rPr>
              <w:t>0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ml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0,73 €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395,95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Suspente réglable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boite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35,61 €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178,05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Cornière</w:t>
            </w:r>
            <w:r w:rsidRPr="007220B1">
              <w:rPr>
                <w:color w:val="000000"/>
                <w:szCs w:val="15"/>
              </w:rPr>
              <w:t xml:space="preserve"> de rive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303</w:t>
            </w:r>
            <w:r w:rsidR="006B193D">
              <w:rPr>
                <w:color w:val="000000"/>
                <w:szCs w:val="15"/>
              </w:rPr>
              <w:t>,00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ml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0,53 €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160,59</w:t>
            </w:r>
          </w:p>
        </w:tc>
      </w:tr>
      <w:tr w:rsidR="00F11BE1" w:rsidTr="00F11BE1">
        <w:trPr>
          <w:trHeight w:val="454"/>
        </w:trPr>
        <w:tc>
          <w:tcPr>
            <w:tcW w:w="4361" w:type="dxa"/>
            <w:vAlign w:val="center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  <w:r w:rsidRPr="007220B1">
              <w:rPr>
                <w:color w:val="000000"/>
                <w:szCs w:val="15"/>
              </w:rPr>
              <w:t>Cheville fixation + vis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2</w:t>
            </w:r>
          </w:p>
        </w:tc>
        <w:tc>
          <w:tcPr>
            <w:tcW w:w="1275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boite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27,50 €</w:t>
            </w:r>
          </w:p>
        </w:tc>
        <w:tc>
          <w:tcPr>
            <w:tcW w:w="1276" w:type="dxa"/>
            <w:vAlign w:val="center"/>
          </w:tcPr>
          <w:p w:rsidR="00F11BE1" w:rsidRPr="007220B1" w:rsidRDefault="00F11BE1" w:rsidP="00F11BE1">
            <w:pPr>
              <w:jc w:val="center"/>
              <w:rPr>
                <w:color w:val="000000"/>
                <w:szCs w:val="15"/>
              </w:rPr>
            </w:pPr>
            <w:r>
              <w:rPr>
                <w:color w:val="000000"/>
                <w:szCs w:val="15"/>
              </w:rPr>
              <w:t>55</w:t>
            </w:r>
            <w:r w:rsidR="004B42EF">
              <w:rPr>
                <w:color w:val="000000"/>
                <w:szCs w:val="15"/>
              </w:rPr>
              <w:t>,00</w:t>
            </w:r>
          </w:p>
        </w:tc>
      </w:tr>
      <w:tr w:rsidR="00F11BE1" w:rsidTr="00EC0F84">
        <w:trPr>
          <w:trHeight w:val="454"/>
        </w:trPr>
        <w:tc>
          <w:tcPr>
            <w:tcW w:w="8188" w:type="dxa"/>
            <w:gridSpan w:val="4"/>
            <w:vAlign w:val="center"/>
          </w:tcPr>
          <w:p w:rsidR="00F11BE1" w:rsidRPr="00986166" w:rsidRDefault="00F11BE1" w:rsidP="00F11BE1">
            <w:pPr>
              <w:jc w:val="right"/>
              <w:rPr>
                <w:i/>
                <w:color w:val="000000"/>
                <w:szCs w:val="15"/>
              </w:rPr>
            </w:pPr>
            <w:r w:rsidRPr="00986166">
              <w:rPr>
                <w:i/>
                <w:color w:val="000000"/>
                <w:szCs w:val="15"/>
              </w:rPr>
              <w:t>Total HT</w:t>
            </w:r>
          </w:p>
        </w:tc>
        <w:tc>
          <w:tcPr>
            <w:tcW w:w="1276" w:type="dxa"/>
          </w:tcPr>
          <w:p w:rsidR="00F11BE1" w:rsidRPr="007220B1" w:rsidRDefault="00F11BE1" w:rsidP="00F11BE1">
            <w:pPr>
              <w:rPr>
                <w:color w:val="000000"/>
                <w:szCs w:val="15"/>
              </w:rPr>
            </w:pPr>
          </w:p>
        </w:tc>
      </w:tr>
    </w:tbl>
    <w:p w:rsidR="007220B1" w:rsidRDefault="003D2645" w:rsidP="007220B1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27940</wp:posOffset>
                </wp:positionV>
                <wp:extent cx="1873250" cy="984250"/>
                <wp:effectExtent l="5080" t="8890" r="7620" b="6985"/>
                <wp:wrapNone/>
                <wp:docPr id="9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335" w:rsidRDefault="008F4335" w:rsidP="007220B1">
                            <w:pPr>
                              <w:jc w:val="center"/>
                            </w:pPr>
                            <w:r>
                              <w:t>Société TOUSMATERIAUX</w:t>
                            </w:r>
                          </w:p>
                          <w:p w:rsidR="008F4335" w:rsidRDefault="008F4335" w:rsidP="007220B1">
                            <w:pPr>
                              <w:jc w:val="center"/>
                            </w:pPr>
                            <w:r>
                              <w:t>25 rue de la Combe</w:t>
                            </w:r>
                          </w:p>
                          <w:p w:rsidR="008F4335" w:rsidRDefault="008F4335" w:rsidP="007220B1">
                            <w:pPr>
                              <w:jc w:val="center"/>
                            </w:pPr>
                            <w:r>
                              <w:t>21000 DIJON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5" type="#_x0000_t202" style="position:absolute;margin-left:293.65pt;margin-top:2.2pt;width:147.5pt;height:77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">
                <v:textbox>
                  <w:txbxContent>
                    <w:p w:rsidR="008F4335" w:rsidRDefault="008F4335" w:rsidP="007220B1">
                      <w:pPr>
                        <w:jc w:val="center"/>
                      </w:pPr>
                      <w:r>
                        <w:t>Société TOUSMATERIAUX</w:t>
                      </w:r>
                    </w:p>
                    <w:p w:rsidR="008F4335" w:rsidRDefault="008F4335" w:rsidP="007220B1">
                      <w:pPr>
                        <w:jc w:val="center"/>
                      </w:pPr>
                      <w:r>
                        <w:t>25 rue de la Combe</w:t>
                      </w:r>
                    </w:p>
                    <w:p w:rsidR="008F4335" w:rsidRDefault="008F4335" w:rsidP="007220B1">
                      <w:pPr>
                        <w:jc w:val="center"/>
                      </w:pPr>
                      <w:r>
                        <w:t>21000 DIJON</w:t>
                      </w:r>
                    </w:p>
                  </w:txbxContent>
                </v:textbox>
              </v:shape>
            </w:pict>
          </mc:Fallback>
        </mc:AlternateContent>
      </w:r>
    </w:p>
    <w:p w:rsidR="007220B1" w:rsidRDefault="007220B1" w:rsidP="007220B1"/>
    <w:p w:rsidR="007220B1" w:rsidRDefault="007220B1" w:rsidP="007220B1"/>
    <w:p w:rsidR="007220B1" w:rsidRDefault="007220B1" w:rsidP="007220B1"/>
    <w:p w:rsidR="007220B1" w:rsidRDefault="007220B1" w:rsidP="007220B1"/>
    <w:p w:rsidR="007220B1" w:rsidRDefault="007220B1" w:rsidP="007220B1"/>
    <w:p w:rsidR="007220B1" w:rsidRDefault="007220B1" w:rsidP="007220B1">
      <w:r>
        <w:t>Référence Affaire : Maison d’accueil Petite enfance</w:t>
      </w:r>
    </w:p>
    <w:p w:rsidR="002D3803" w:rsidRDefault="002D3803" w:rsidP="00DF4A95">
      <w:pPr>
        <w:jc w:val="both"/>
      </w:pPr>
    </w:p>
    <w:p w:rsidR="002D3803" w:rsidRDefault="002D3803" w:rsidP="00DF4A95">
      <w:pPr>
        <w:jc w:val="both"/>
      </w:pPr>
    </w:p>
    <w:p w:rsidR="002D3803" w:rsidRDefault="002D3803" w:rsidP="00DF4A95">
      <w:pPr>
        <w:jc w:val="both"/>
      </w:pPr>
    </w:p>
    <w:p w:rsidR="002D3803" w:rsidRDefault="002D3803" w:rsidP="00DF4A95">
      <w:pPr>
        <w:jc w:val="both"/>
      </w:pPr>
    </w:p>
    <w:p w:rsidR="002D3803" w:rsidRDefault="002D3803" w:rsidP="00DF4A95">
      <w:pPr>
        <w:jc w:val="both"/>
      </w:pPr>
    </w:p>
    <w:p w:rsidR="002D3803" w:rsidRDefault="002D3803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27064A" w:rsidRDefault="0027064A" w:rsidP="00DF4A95">
      <w:pPr>
        <w:jc w:val="both"/>
      </w:pPr>
    </w:p>
    <w:p w:rsidR="000B1C30" w:rsidRDefault="000B1C30" w:rsidP="00DF4A95">
      <w:pPr>
        <w:jc w:val="both"/>
      </w:pPr>
    </w:p>
    <w:p w:rsidR="00652FCF" w:rsidRDefault="00652FCF" w:rsidP="00DF4A95">
      <w:pPr>
        <w:jc w:val="both"/>
      </w:pPr>
    </w:p>
    <w:p w:rsidR="00652FCF" w:rsidRDefault="00652FCF" w:rsidP="00DF4A95">
      <w:pPr>
        <w:jc w:val="both"/>
      </w:pPr>
    </w:p>
    <w:p w:rsidR="00CC2305" w:rsidRDefault="003D2645" w:rsidP="00DF4A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4445</wp:posOffset>
            </wp:positionV>
            <wp:extent cx="2703830" cy="9161145"/>
            <wp:effectExtent l="0" t="0" r="1270" b="1905"/>
            <wp:wrapTight wrapText="bothSides">
              <wp:wrapPolygon edited="0">
                <wp:start x="0" y="0"/>
                <wp:lineTo x="0" y="21560"/>
                <wp:lineTo x="21458" y="21560"/>
                <wp:lineTo x="21458" y="0"/>
                <wp:lineTo x="0" y="0"/>
              </wp:wrapPolygon>
            </wp:wrapTight>
            <wp:docPr id="348" name="Image 348" descr="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plann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 r="5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78740</wp:posOffset>
                </wp:positionV>
                <wp:extent cx="598805" cy="309880"/>
                <wp:effectExtent l="5715" t="12065" r="5080" b="11430"/>
                <wp:wrapNone/>
                <wp:docPr id="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3C9" w:rsidRDefault="000663C9" w:rsidP="000663C9">
                            <w:r>
                              <w:t>DR10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6" type="#_x0000_t202" style="position:absolute;left:0;text-align:left;margin-left:471.45pt;margin-top:6.2pt;width:47.1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">
                <v:textbox>
                  <w:txbxContent>
                    <w:p w:rsidR="000663C9" w:rsidRDefault="000663C9" w:rsidP="000663C9">
                      <w:r>
                        <w:t>DR10</w:t>
                      </w:r>
                    </w:p>
                  </w:txbxContent>
                </v:textbox>
              </v:shape>
            </w:pict>
          </mc:Fallback>
        </mc:AlternateContent>
      </w:r>
    </w:p>
    <w:p w:rsidR="000663C9" w:rsidRDefault="000663C9" w:rsidP="00DF4A95">
      <w:pPr>
        <w:jc w:val="both"/>
      </w:pPr>
    </w:p>
    <w:p w:rsidR="00CC2305" w:rsidRDefault="00CC2305" w:rsidP="00DF4A95">
      <w:pPr>
        <w:jc w:val="both"/>
      </w:pPr>
    </w:p>
    <w:p w:rsidR="00CC2305" w:rsidRDefault="003D2645" w:rsidP="00DF4A95">
      <w:pPr>
        <w:jc w:val="both"/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16510</wp:posOffset>
            </wp:positionV>
            <wp:extent cx="2139950" cy="8222615"/>
            <wp:effectExtent l="0" t="0" r="0" b="6985"/>
            <wp:wrapTight wrapText="bothSides">
              <wp:wrapPolygon edited="0">
                <wp:start x="0" y="0"/>
                <wp:lineTo x="0" y="21568"/>
                <wp:lineTo x="21344" y="21568"/>
                <wp:lineTo x="21344" y="0"/>
                <wp:lineTo x="0" y="0"/>
              </wp:wrapPolygon>
            </wp:wrapTight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7" t="9045" r="25778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305" w:rsidRDefault="00CC2305" w:rsidP="00DF4A95">
      <w:pPr>
        <w:jc w:val="both"/>
      </w:pPr>
    </w:p>
    <w:p w:rsidR="00CC2305" w:rsidRDefault="00CC2305" w:rsidP="00DF4A95">
      <w:pPr>
        <w:jc w:val="both"/>
      </w:pPr>
    </w:p>
    <w:p w:rsidR="00CC2305" w:rsidRDefault="00CC2305" w:rsidP="00DF4A95">
      <w:pPr>
        <w:jc w:val="both"/>
      </w:pPr>
    </w:p>
    <w:p w:rsidR="00CC2305" w:rsidRDefault="00CC2305" w:rsidP="00DF4A95">
      <w:pPr>
        <w:jc w:val="both"/>
      </w:pPr>
    </w:p>
    <w:p w:rsidR="00CC2305" w:rsidRDefault="00CC2305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3D2645" w:rsidP="00DF4A9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161925</wp:posOffset>
                </wp:positionV>
                <wp:extent cx="317500" cy="501015"/>
                <wp:effectExtent l="1905" t="0" r="4445" b="3810"/>
                <wp:wrapNone/>
                <wp:docPr id="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93D" w:rsidRPr="006B193D" w:rsidRDefault="006B19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B193D">
                              <w:rPr>
                                <w:sz w:val="20"/>
                                <w:szCs w:val="20"/>
                              </w:rPr>
                              <w:t>60 m²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47" type="#_x0000_t202" style="position:absolute;left:0;text-align:left;margin-left:67.65pt;margin-top:12.75pt;width:25pt;height:39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" filled="f" stroked="f">
                <v:textbox style="layout-flow:vertical;mso-layout-flow-alt:bottom-to-top">
                  <w:txbxContent>
                    <w:p w:rsidR="006B193D" w:rsidRPr="006B193D" w:rsidRDefault="006B193D">
                      <w:pPr>
                        <w:rPr>
                          <w:sz w:val="20"/>
                          <w:szCs w:val="20"/>
                        </w:rPr>
                      </w:pPr>
                      <w:r w:rsidRPr="006B193D">
                        <w:rPr>
                          <w:sz w:val="20"/>
                          <w:szCs w:val="20"/>
                        </w:rPr>
                        <w:t>60 m²</w:t>
                      </w:r>
                    </w:p>
                  </w:txbxContent>
                </v:textbox>
              </v:shape>
            </w:pict>
          </mc:Fallback>
        </mc:AlternateContent>
      </w:r>
    </w:p>
    <w:p w:rsidR="00A25E86" w:rsidRDefault="003D2645" w:rsidP="00DF4A9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</wp:posOffset>
                </wp:positionV>
                <wp:extent cx="484505" cy="501015"/>
                <wp:effectExtent l="0" t="0" r="0" b="0"/>
                <wp:wrapNone/>
                <wp:docPr id="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93D" w:rsidRPr="006B193D" w:rsidRDefault="006B193D" w:rsidP="006B193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72.70 </w:t>
                            </w:r>
                            <w:r w:rsidRPr="006B193D">
                              <w:rPr>
                                <w:sz w:val="20"/>
                                <w:szCs w:val="20"/>
                              </w:rPr>
                              <w:t>m²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48" type="#_x0000_t202" style="position:absolute;left:0;text-align:left;margin-left:141.45pt;margin-top:2.15pt;width:38.15pt;height:39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" filled="f" stroked="f">
                <v:textbox style="layout-flow:vertical;mso-layout-flow-alt:bottom-to-top">
                  <w:txbxContent>
                    <w:p w:rsidR="006B193D" w:rsidRPr="006B193D" w:rsidRDefault="006B193D" w:rsidP="006B193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72.70 </w:t>
                      </w:r>
                      <w:r w:rsidRPr="006B193D">
                        <w:rPr>
                          <w:sz w:val="20"/>
                          <w:szCs w:val="20"/>
                        </w:rPr>
                        <w:t>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10795</wp:posOffset>
                </wp:positionV>
                <wp:extent cx="468630" cy="501015"/>
                <wp:effectExtent l="2540" t="1270" r="0" b="2540"/>
                <wp:wrapNone/>
                <wp:docPr id="5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93D" w:rsidRPr="006B193D" w:rsidRDefault="006B193D" w:rsidP="006B193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61.82 </w:t>
                            </w:r>
                            <w:r w:rsidRPr="006B193D">
                              <w:rPr>
                                <w:sz w:val="20"/>
                                <w:szCs w:val="20"/>
                              </w:rPr>
                              <w:t>m²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49" type="#_x0000_t202" style="position:absolute;left:0;text-align:left;margin-left:117.2pt;margin-top:.85pt;width:36.9pt;height:39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" filled="f" stroked="f">
                <v:textbox style="layout-flow:vertical;mso-layout-flow-alt:bottom-to-top">
                  <w:txbxContent>
                    <w:p w:rsidR="006B193D" w:rsidRPr="006B193D" w:rsidRDefault="006B193D" w:rsidP="006B193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61.82 </w:t>
                      </w:r>
                      <w:r w:rsidRPr="006B193D">
                        <w:rPr>
                          <w:sz w:val="20"/>
                          <w:szCs w:val="20"/>
                        </w:rPr>
                        <w:t>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10795</wp:posOffset>
                </wp:positionV>
                <wp:extent cx="523875" cy="501015"/>
                <wp:effectExtent l="3810" t="1270" r="0" b="2540"/>
                <wp:wrapNone/>
                <wp:docPr id="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93D" w:rsidRPr="006B193D" w:rsidRDefault="006B193D" w:rsidP="006B193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468.10</w:t>
                            </w:r>
                            <w:r w:rsidRPr="006B193D">
                              <w:rPr>
                                <w:sz w:val="20"/>
                                <w:szCs w:val="20"/>
                              </w:rPr>
                              <w:t xml:space="preserve"> m²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50" type="#_x0000_t202" style="position:absolute;left:0;text-align:left;margin-left:89.55pt;margin-top:.85pt;width:41.25pt;height:39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" filled="f" stroked="f">
                <v:textbox style="layout-flow:vertical;mso-layout-flow-alt:bottom-to-top">
                  <w:txbxContent>
                    <w:p w:rsidR="006B193D" w:rsidRPr="006B193D" w:rsidRDefault="006B193D" w:rsidP="006B193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468.10</w:t>
                      </w:r>
                      <w:r w:rsidRPr="006B193D">
                        <w:rPr>
                          <w:sz w:val="20"/>
                          <w:szCs w:val="20"/>
                        </w:rPr>
                        <w:t xml:space="preserve"> 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121920</wp:posOffset>
                </wp:positionV>
                <wp:extent cx="182880" cy="286385"/>
                <wp:effectExtent l="1905" t="0" r="0" b="1270"/>
                <wp:wrapNone/>
                <wp:docPr id="3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93D" w:rsidRDefault="006B19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51" type="#_x0000_t202" style="position:absolute;left:0;text-align:left;margin-left:75.15pt;margin-top:9.6pt;width:14.4pt;height:22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" stroked="f">
                <v:textbox>
                  <w:txbxContent>
                    <w:p w:rsidR="006B193D" w:rsidRDefault="006B193D"/>
                  </w:txbxContent>
                </v:textbox>
              </v:shape>
            </w:pict>
          </mc:Fallback>
        </mc:AlternateContent>
      </w: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A25E86" w:rsidRDefault="00A25E86" w:rsidP="00DF4A95">
      <w:pPr>
        <w:jc w:val="both"/>
      </w:pPr>
    </w:p>
    <w:p w:rsidR="0006252A" w:rsidRDefault="0006252A" w:rsidP="00DF4A95">
      <w:pPr>
        <w:jc w:val="both"/>
      </w:pPr>
    </w:p>
    <w:p w:rsidR="00A25E86" w:rsidRDefault="00A25E86" w:rsidP="00DF4A95">
      <w:pPr>
        <w:jc w:val="both"/>
      </w:pPr>
    </w:p>
    <w:p w:rsidR="00560E75" w:rsidRDefault="00560E75" w:rsidP="00DF4A95">
      <w:pPr>
        <w:jc w:val="both"/>
      </w:pPr>
    </w:p>
    <w:p w:rsidR="00560E75" w:rsidRDefault="00560E75" w:rsidP="00DF4A95">
      <w:pPr>
        <w:jc w:val="both"/>
      </w:pPr>
    </w:p>
    <w:p w:rsidR="00560E75" w:rsidRDefault="00560E75" w:rsidP="00DF4A95">
      <w:pPr>
        <w:jc w:val="both"/>
      </w:pPr>
    </w:p>
    <w:p w:rsidR="00A25E86" w:rsidRDefault="003D2645" w:rsidP="00DF4A9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-33020</wp:posOffset>
                </wp:positionV>
                <wp:extent cx="598805" cy="309880"/>
                <wp:effectExtent l="5715" t="5080" r="5080" b="8890"/>
                <wp:wrapNone/>
                <wp:docPr id="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52A" w:rsidRDefault="0006252A" w:rsidP="0006252A">
                            <w:r>
                              <w:t>DR11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52" type="#_x0000_t202" style="position:absolute;left:0;text-align:left;margin-left:459.45pt;margin-top:-2.6pt;width:47.1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nMLAIAAFk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">
                <v:textbox>
                  <w:txbxContent>
                    <w:p w:rsidR="0006252A" w:rsidRDefault="0006252A" w:rsidP="0006252A">
                      <w:r>
                        <w:t>DR11</w:t>
                      </w:r>
                    </w:p>
                  </w:txbxContent>
                </v:textbox>
              </v:shape>
            </w:pict>
          </mc:Fallback>
        </mc:AlternateContent>
      </w:r>
    </w:p>
    <w:p w:rsidR="0006252A" w:rsidRDefault="003D2645" w:rsidP="00DF4A95">
      <w:pPr>
        <w:jc w:val="both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101600</wp:posOffset>
            </wp:positionV>
            <wp:extent cx="6183630" cy="8247380"/>
            <wp:effectExtent l="0" t="0" r="7620" b="1270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350" name="Image 350" descr="DR CALEPI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DR CALEPIN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7489" r="5324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52A" w:rsidRDefault="0006252A" w:rsidP="00DF4A95">
      <w:pPr>
        <w:jc w:val="both"/>
      </w:pPr>
    </w:p>
    <w:p w:rsidR="00E13E3A" w:rsidRDefault="00E13E3A" w:rsidP="00DF4A95">
      <w:pPr>
        <w:jc w:val="both"/>
      </w:pPr>
    </w:p>
    <w:p w:rsidR="00E13E3A" w:rsidRDefault="00E13E3A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D25550" w:rsidRDefault="00D25550" w:rsidP="00DF4A95">
      <w:pPr>
        <w:jc w:val="both"/>
      </w:pPr>
    </w:p>
    <w:p w:rsidR="00E13E3A" w:rsidRDefault="00E13E3A" w:rsidP="00DF4A95">
      <w:pPr>
        <w:jc w:val="both"/>
      </w:pPr>
    </w:p>
    <w:p w:rsidR="00E13E3A" w:rsidRPr="00560E75" w:rsidRDefault="00E13E3A" w:rsidP="00DF4A95">
      <w:pPr>
        <w:jc w:val="both"/>
        <w:rPr>
          <w:i/>
        </w:rPr>
      </w:pPr>
    </w:p>
    <w:p w:rsidR="00E13E3A" w:rsidRPr="00560E75" w:rsidRDefault="00560E75" w:rsidP="00560E75">
      <w:pPr>
        <w:jc w:val="right"/>
        <w:rPr>
          <w:i/>
        </w:rPr>
      </w:pPr>
      <w:r w:rsidRPr="00560E75">
        <w:rPr>
          <w:i/>
        </w:rPr>
        <w:t>Echelle 1/33</w:t>
      </w:r>
    </w:p>
    <w:p w:rsidR="00E13E3A" w:rsidRPr="00560E75" w:rsidRDefault="00E13E3A" w:rsidP="00DF4A95">
      <w:pPr>
        <w:jc w:val="both"/>
        <w:rPr>
          <w:i/>
        </w:rPr>
      </w:pPr>
    </w:p>
    <w:p w:rsidR="00E13E3A" w:rsidRDefault="00E13E3A" w:rsidP="00DF4A95">
      <w:pPr>
        <w:jc w:val="both"/>
      </w:pPr>
    </w:p>
    <w:p w:rsidR="00E13E3A" w:rsidRDefault="003D2645" w:rsidP="00DF4A9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6139815</wp:posOffset>
                </wp:positionH>
                <wp:positionV relativeFrom="paragraph">
                  <wp:posOffset>160020</wp:posOffset>
                </wp:positionV>
                <wp:extent cx="598805" cy="309880"/>
                <wp:effectExtent l="5715" t="7620" r="5080" b="6350"/>
                <wp:wrapNone/>
                <wp:docPr id="1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E3A" w:rsidRDefault="00E13E3A" w:rsidP="00E13E3A">
                            <w:r>
                              <w:t>DR12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53" type="#_x0000_t202" style="position:absolute;left:0;text-align:left;margin-left:483.45pt;margin-top:12.6pt;width:47.1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">
                <v:textbox>
                  <w:txbxContent>
                    <w:p w:rsidR="00E13E3A" w:rsidRDefault="00E13E3A" w:rsidP="00E13E3A">
                      <w:r>
                        <w:t>DR12</w:t>
                      </w:r>
                    </w:p>
                  </w:txbxContent>
                </v:textbox>
              </v:shape>
            </w:pict>
          </mc:Fallback>
        </mc:AlternateContent>
      </w:r>
    </w:p>
    <w:p w:rsidR="00E13E3A" w:rsidRPr="00560E75" w:rsidRDefault="00560E75" w:rsidP="00DF4A95">
      <w:pPr>
        <w:jc w:val="both"/>
        <w:rPr>
          <w:u w:val="single"/>
        </w:rPr>
      </w:pPr>
      <w:r w:rsidRPr="00560E75">
        <w:rPr>
          <w:u w:val="single"/>
        </w:rPr>
        <w:t>Calcul déboursé horaire Main d’</w:t>
      </w:r>
      <w:r w:rsidR="00C901A0" w:rsidRPr="00560E75">
        <w:rPr>
          <w:u w:val="single"/>
        </w:rPr>
        <w:t>œuvre</w:t>
      </w:r>
    </w:p>
    <w:p w:rsidR="00E13E3A" w:rsidRDefault="00E13E3A" w:rsidP="00DF4A95">
      <w:pPr>
        <w:jc w:val="both"/>
      </w:pPr>
    </w:p>
    <w:tbl>
      <w:tblPr>
        <w:tblpPr w:leftFromText="141" w:rightFromText="141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843"/>
        <w:gridCol w:w="1872"/>
      </w:tblGrid>
      <w:tr w:rsidR="00ED4E6E" w:rsidTr="00ED4E6E">
        <w:trPr>
          <w:trHeight w:val="284"/>
        </w:trPr>
        <w:tc>
          <w:tcPr>
            <w:tcW w:w="10344" w:type="dxa"/>
            <w:gridSpan w:val="3"/>
            <w:shd w:val="clear" w:color="auto" w:fill="D9D9D9"/>
            <w:vAlign w:val="center"/>
          </w:tcPr>
          <w:p w:rsidR="00ED4E6E" w:rsidRDefault="00ED4E6E" w:rsidP="00ED4E6E">
            <w:r>
              <w:t>1. Calculs préliminaires</w:t>
            </w:r>
          </w:p>
        </w:tc>
      </w:tr>
      <w:tr w:rsidR="00ED4E6E" w:rsidTr="009F5193">
        <w:trPr>
          <w:trHeight w:val="987"/>
        </w:trPr>
        <w:tc>
          <w:tcPr>
            <w:tcW w:w="6629" w:type="dxa"/>
          </w:tcPr>
          <w:p w:rsidR="00ED4E6E" w:rsidRDefault="00ED4E6E" w:rsidP="00ED4E6E">
            <w:pPr>
              <w:jc w:val="both"/>
            </w:pPr>
          </w:p>
        </w:tc>
        <w:tc>
          <w:tcPr>
            <w:tcW w:w="3715" w:type="dxa"/>
            <w:gridSpan w:val="2"/>
          </w:tcPr>
          <w:p w:rsidR="00ED4E6E" w:rsidRDefault="00ED4E6E" w:rsidP="00ED4E6E">
            <w:pPr>
              <w:jc w:val="both"/>
            </w:pPr>
          </w:p>
        </w:tc>
      </w:tr>
      <w:tr w:rsidR="00ED4E6E" w:rsidTr="00ED4E6E">
        <w:trPr>
          <w:trHeight w:val="567"/>
        </w:trPr>
        <w:tc>
          <w:tcPr>
            <w:tcW w:w="6629" w:type="dxa"/>
            <w:vAlign w:val="center"/>
          </w:tcPr>
          <w:p w:rsidR="00ED4E6E" w:rsidRPr="00ED4E6E" w:rsidRDefault="00ED4E6E" w:rsidP="00ED4E6E">
            <w:pPr>
              <w:jc w:val="right"/>
              <w:rPr>
                <w:i/>
              </w:rPr>
            </w:pPr>
            <w:r w:rsidRPr="00ED4E6E">
              <w:rPr>
                <w:i/>
              </w:rPr>
              <w:t>Heures productives / mois</w:t>
            </w:r>
          </w:p>
        </w:tc>
        <w:tc>
          <w:tcPr>
            <w:tcW w:w="3715" w:type="dxa"/>
            <w:gridSpan w:val="2"/>
          </w:tcPr>
          <w:p w:rsidR="00ED4E6E" w:rsidRDefault="00ED4E6E" w:rsidP="00ED4E6E">
            <w:pPr>
              <w:jc w:val="both"/>
            </w:pPr>
          </w:p>
        </w:tc>
      </w:tr>
      <w:tr w:rsidR="00ED4E6E" w:rsidTr="00ED4E6E">
        <w:trPr>
          <w:trHeight w:val="284"/>
        </w:trPr>
        <w:tc>
          <w:tcPr>
            <w:tcW w:w="10344" w:type="dxa"/>
            <w:gridSpan w:val="3"/>
            <w:shd w:val="clear" w:color="auto" w:fill="D9D9D9"/>
            <w:vAlign w:val="center"/>
          </w:tcPr>
          <w:p w:rsidR="00ED4E6E" w:rsidRDefault="00ED4E6E" w:rsidP="00ED4E6E">
            <w:r>
              <w:t>2. Calcul déboursé mensuel</w:t>
            </w:r>
          </w:p>
        </w:tc>
      </w:tr>
      <w:tr w:rsidR="00ED4E6E" w:rsidTr="00ED4E6E">
        <w:trPr>
          <w:trHeight w:val="567"/>
        </w:trPr>
        <w:tc>
          <w:tcPr>
            <w:tcW w:w="6629" w:type="dxa"/>
            <w:vAlign w:val="center"/>
          </w:tcPr>
          <w:p w:rsidR="00ED4E6E" w:rsidRDefault="00ED4E6E" w:rsidP="00ED4E6E">
            <w:pPr>
              <w:jc w:val="center"/>
            </w:pPr>
            <w:r>
              <w:t>Eléments de rémunération</w:t>
            </w:r>
          </w:p>
        </w:tc>
        <w:tc>
          <w:tcPr>
            <w:tcW w:w="3715" w:type="dxa"/>
            <w:gridSpan w:val="2"/>
            <w:vAlign w:val="center"/>
          </w:tcPr>
          <w:p w:rsidR="00ED4E6E" w:rsidRDefault="00ED4E6E" w:rsidP="00ED4E6E">
            <w:pPr>
              <w:jc w:val="center"/>
            </w:pPr>
            <w:r>
              <w:t>Catégorie d’ouvrier</w:t>
            </w:r>
          </w:p>
        </w:tc>
      </w:tr>
      <w:tr w:rsidR="009F5193" w:rsidTr="009F5193">
        <w:trPr>
          <w:trHeight w:val="9597"/>
        </w:trPr>
        <w:tc>
          <w:tcPr>
            <w:tcW w:w="6629" w:type="dxa"/>
          </w:tcPr>
          <w:p w:rsidR="009F5193" w:rsidRPr="00ED4E6E" w:rsidRDefault="009F5193" w:rsidP="00ED4E6E">
            <w:pPr>
              <w:jc w:val="both"/>
              <w:rPr>
                <w:u w:val="single"/>
              </w:rPr>
            </w:pPr>
          </w:p>
        </w:tc>
        <w:tc>
          <w:tcPr>
            <w:tcW w:w="1843" w:type="dxa"/>
          </w:tcPr>
          <w:p w:rsidR="009F5193" w:rsidRDefault="009F5193" w:rsidP="00ED4E6E">
            <w:pPr>
              <w:jc w:val="both"/>
            </w:pPr>
          </w:p>
        </w:tc>
        <w:tc>
          <w:tcPr>
            <w:tcW w:w="1872" w:type="dxa"/>
          </w:tcPr>
          <w:p w:rsidR="009F5193" w:rsidRDefault="009F5193" w:rsidP="00ED4E6E">
            <w:pPr>
              <w:jc w:val="both"/>
            </w:pPr>
          </w:p>
        </w:tc>
      </w:tr>
      <w:tr w:rsidR="00ED4E6E" w:rsidTr="00ED4E6E">
        <w:trPr>
          <w:trHeight w:val="567"/>
        </w:trPr>
        <w:tc>
          <w:tcPr>
            <w:tcW w:w="6629" w:type="dxa"/>
            <w:vAlign w:val="center"/>
          </w:tcPr>
          <w:p w:rsidR="00ED4E6E" w:rsidRPr="00ED4E6E" w:rsidRDefault="00ED4E6E" w:rsidP="00ED4E6E">
            <w:pPr>
              <w:jc w:val="right"/>
              <w:rPr>
                <w:i/>
              </w:rPr>
            </w:pPr>
            <w:r w:rsidRPr="00ED4E6E">
              <w:rPr>
                <w:i/>
              </w:rPr>
              <w:t>Déboursé horaire de l’équipe</w:t>
            </w:r>
          </w:p>
        </w:tc>
        <w:tc>
          <w:tcPr>
            <w:tcW w:w="3715" w:type="dxa"/>
            <w:gridSpan w:val="2"/>
            <w:vAlign w:val="center"/>
          </w:tcPr>
          <w:p w:rsidR="00ED4E6E" w:rsidRDefault="00ED4E6E" w:rsidP="00ED4E6E">
            <w:pPr>
              <w:jc w:val="right"/>
            </w:pPr>
          </w:p>
        </w:tc>
      </w:tr>
    </w:tbl>
    <w:p w:rsidR="00E13E3A" w:rsidRDefault="00E13E3A" w:rsidP="00DF4A95">
      <w:pPr>
        <w:jc w:val="both"/>
      </w:pPr>
    </w:p>
    <w:p w:rsidR="00E13E3A" w:rsidRDefault="00E13E3A" w:rsidP="00DF4A95">
      <w:pPr>
        <w:jc w:val="both"/>
      </w:pPr>
    </w:p>
    <w:sectPr w:rsidR="00E13E3A" w:rsidSect="00BD16FB">
      <w:type w:val="continuous"/>
      <w:pgSz w:w="11906" w:h="16838"/>
      <w:pgMar w:top="851" w:right="851" w:bottom="851" w:left="851" w:header="709" w:footer="47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5A" w:rsidRDefault="00655C5A" w:rsidP="00324590">
      <w:r>
        <w:separator/>
      </w:r>
    </w:p>
  </w:endnote>
  <w:endnote w:type="continuationSeparator" w:id="0">
    <w:p w:rsidR="00655C5A" w:rsidRDefault="00655C5A" w:rsidP="0032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620"/>
      <w:gridCol w:w="1980"/>
      <w:gridCol w:w="3240"/>
      <w:gridCol w:w="2103"/>
      <w:gridCol w:w="1293"/>
    </w:tblGrid>
    <w:tr w:rsidR="008F4335" w:rsidTr="00394DBE">
      <w:trPr>
        <w:trHeight w:val="173"/>
      </w:trPr>
      <w:tc>
        <w:tcPr>
          <w:tcW w:w="1620" w:type="dxa"/>
        </w:tcPr>
        <w:p w:rsidR="008F4335" w:rsidRPr="0024059D" w:rsidRDefault="0024059D" w:rsidP="0024059D">
          <w:pPr>
            <w:rPr>
              <w:sz w:val="22"/>
              <w:szCs w:val="22"/>
            </w:rPr>
          </w:pPr>
          <w:r w:rsidRPr="0024059D">
            <w:rPr>
              <w:sz w:val="22"/>
              <w:szCs w:val="22"/>
            </w:rPr>
            <w:t>AFE4ETE</w:t>
          </w:r>
        </w:p>
      </w:tc>
      <w:tc>
        <w:tcPr>
          <w:tcW w:w="1980" w:type="dxa"/>
        </w:tcPr>
        <w:p w:rsidR="008F4335" w:rsidRPr="0038302B" w:rsidRDefault="008F4335" w:rsidP="00394DBE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38302B">
            <w:rPr>
              <w:rFonts w:cs="Arial"/>
              <w:sz w:val="22"/>
              <w:szCs w:val="22"/>
              <w:lang w:val="fr-FR" w:eastAsia="fr-FR"/>
            </w:rPr>
            <w:t>BTS  AF</w:t>
          </w:r>
        </w:p>
      </w:tc>
      <w:tc>
        <w:tcPr>
          <w:tcW w:w="3240" w:type="dxa"/>
        </w:tcPr>
        <w:p w:rsidR="008F4335" w:rsidRPr="0038302B" w:rsidRDefault="008F4335" w:rsidP="00394DBE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38302B">
            <w:rPr>
              <w:rFonts w:cs="Arial"/>
              <w:sz w:val="22"/>
              <w:szCs w:val="22"/>
              <w:lang w:val="fr-FR" w:eastAsia="fr-FR"/>
            </w:rPr>
            <w:t>Sous-Epreuve  U.41</w:t>
          </w:r>
        </w:p>
      </w:tc>
      <w:tc>
        <w:tcPr>
          <w:tcW w:w="2103" w:type="dxa"/>
        </w:tcPr>
        <w:p w:rsidR="008F4335" w:rsidRPr="0038302B" w:rsidRDefault="008F4335" w:rsidP="00805E13">
          <w:pPr>
            <w:pStyle w:val="Pieddepage"/>
            <w:rPr>
              <w:rFonts w:cs="Arial"/>
              <w:sz w:val="22"/>
              <w:szCs w:val="22"/>
              <w:lang w:val="fr-FR" w:eastAsia="fr-FR"/>
            </w:rPr>
          </w:pPr>
          <w:r w:rsidRPr="0038302B">
            <w:rPr>
              <w:rFonts w:cs="Arial"/>
              <w:sz w:val="22"/>
              <w:szCs w:val="22"/>
              <w:lang w:val="fr-FR" w:eastAsia="fr-FR"/>
            </w:rPr>
            <w:t xml:space="preserve">Session </w:t>
          </w:r>
        </w:p>
      </w:tc>
      <w:tc>
        <w:tcPr>
          <w:tcW w:w="1293" w:type="dxa"/>
          <w:tcBorders>
            <w:top w:val="nil"/>
            <w:bottom w:val="nil"/>
            <w:right w:val="nil"/>
          </w:tcBorders>
        </w:tcPr>
        <w:p w:rsidR="008F4335" w:rsidRPr="0038302B" w:rsidRDefault="00BD16FB" w:rsidP="00882A5B">
          <w:pPr>
            <w:pStyle w:val="Pieddepage"/>
            <w:jc w:val="right"/>
            <w:rPr>
              <w:rFonts w:cs="Arial"/>
              <w:sz w:val="22"/>
              <w:szCs w:val="22"/>
              <w:lang w:val="fr-FR" w:eastAsia="fr-FR"/>
            </w:rPr>
          </w:pPr>
          <w:r w:rsidRPr="0038302B">
            <w:rPr>
              <w:rFonts w:cs="Arial"/>
              <w:sz w:val="22"/>
              <w:szCs w:val="22"/>
              <w:lang w:val="fr-FR" w:eastAsia="fr-FR"/>
            </w:rPr>
            <w:fldChar w:fldCharType="begin"/>
          </w:r>
          <w:r w:rsidRPr="0038302B">
            <w:rPr>
              <w:rFonts w:cs="Arial"/>
              <w:sz w:val="22"/>
              <w:szCs w:val="22"/>
              <w:lang w:val="fr-FR" w:eastAsia="fr-FR"/>
            </w:rPr>
            <w:instrText xml:space="preserve"> PAGE   \* MERGEFORMAT </w:instrText>
          </w:r>
          <w:r w:rsidRPr="0038302B">
            <w:rPr>
              <w:rFonts w:cs="Arial"/>
              <w:sz w:val="22"/>
              <w:szCs w:val="22"/>
              <w:lang w:val="fr-FR" w:eastAsia="fr-FR"/>
            </w:rPr>
            <w:fldChar w:fldCharType="separate"/>
          </w:r>
          <w:r w:rsidR="003D2645">
            <w:rPr>
              <w:rFonts w:cs="Arial"/>
              <w:noProof/>
              <w:sz w:val="22"/>
              <w:szCs w:val="22"/>
              <w:lang w:val="fr-FR" w:eastAsia="fr-FR"/>
            </w:rPr>
            <w:t>14</w:t>
          </w:r>
          <w:r w:rsidRPr="0038302B">
            <w:rPr>
              <w:rFonts w:cs="Arial"/>
              <w:sz w:val="22"/>
              <w:szCs w:val="22"/>
              <w:lang w:val="fr-FR" w:eastAsia="fr-FR"/>
            </w:rPr>
            <w:fldChar w:fldCharType="end"/>
          </w:r>
          <w:r w:rsidR="008F4335" w:rsidRPr="0038302B">
            <w:rPr>
              <w:rFonts w:cs="Arial"/>
              <w:sz w:val="22"/>
              <w:szCs w:val="22"/>
              <w:lang w:val="fr-FR" w:eastAsia="fr-FR"/>
            </w:rPr>
            <w:t xml:space="preserve">/ </w:t>
          </w:r>
          <w:r w:rsidRPr="0038302B">
            <w:rPr>
              <w:rFonts w:cs="Arial"/>
              <w:sz w:val="22"/>
              <w:szCs w:val="22"/>
              <w:lang w:val="fr-FR" w:eastAsia="fr-FR"/>
            </w:rPr>
            <w:t>14</w:t>
          </w:r>
        </w:p>
      </w:tc>
    </w:tr>
  </w:tbl>
  <w:p w:rsidR="008F4335" w:rsidRDefault="008F4335" w:rsidP="009E7A9D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5A" w:rsidRDefault="00655C5A" w:rsidP="00324590">
      <w:r>
        <w:separator/>
      </w:r>
    </w:p>
  </w:footnote>
  <w:footnote w:type="continuationSeparator" w:id="0">
    <w:p w:rsidR="00655C5A" w:rsidRDefault="00655C5A" w:rsidP="00324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01DA"/>
    <w:multiLevelType w:val="hybridMultilevel"/>
    <w:tmpl w:val="78221A30"/>
    <w:lvl w:ilvl="0" w:tplc="87F2C4CC">
      <w:start w:val="14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1">
    <w:nsid w:val="09250C29"/>
    <w:multiLevelType w:val="hybridMultilevel"/>
    <w:tmpl w:val="FBB4CE4A"/>
    <w:lvl w:ilvl="0" w:tplc="27F2E4E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57DBF"/>
    <w:multiLevelType w:val="hybridMultilevel"/>
    <w:tmpl w:val="BB2C25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F53CEC"/>
    <w:multiLevelType w:val="hybridMultilevel"/>
    <w:tmpl w:val="BD0AA5D0"/>
    <w:lvl w:ilvl="0" w:tplc="44BE98F4">
      <w:start w:val="3"/>
      <w:numFmt w:val="bullet"/>
      <w:lvlText w:val="-"/>
      <w:lvlJc w:val="left"/>
      <w:pPr>
        <w:tabs>
          <w:tab w:val="num" w:pos="564"/>
        </w:tabs>
        <w:ind w:left="488" w:hanging="284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4">
    <w:nsid w:val="29B96B3B"/>
    <w:multiLevelType w:val="hybridMultilevel"/>
    <w:tmpl w:val="EBA6DCA4"/>
    <w:lvl w:ilvl="0" w:tplc="F4AE80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25DAD"/>
    <w:multiLevelType w:val="hybridMultilevel"/>
    <w:tmpl w:val="F038528A"/>
    <w:lvl w:ilvl="0" w:tplc="F52E8AE2">
      <w:start w:val="3"/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C15DE9"/>
    <w:multiLevelType w:val="hybridMultilevel"/>
    <w:tmpl w:val="E34A521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834FC4"/>
    <w:multiLevelType w:val="hybridMultilevel"/>
    <w:tmpl w:val="C55C0F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5A5DFF"/>
    <w:multiLevelType w:val="hybridMultilevel"/>
    <w:tmpl w:val="9CE8F310"/>
    <w:lvl w:ilvl="0" w:tplc="44BE98F4">
      <w:start w:val="3"/>
      <w:numFmt w:val="bullet"/>
      <w:lvlText w:val="-"/>
      <w:lvlJc w:val="left"/>
      <w:pPr>
        <w:tabs>
          <w:tab w:val="num" w:pos="564"/>
        </w:tabs>
        <w:ind w:left="488" w:hanging="284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1D"/>
    <w:rsid w:val="00000CBE"/>
    <w:rsid w:val="00013BA7"/>
    <w:rsid w:val="00030614"/>
    <w:rsid w:val="000327EC"/>
    <w:rsid w:val="00033F32"/>
    <w:rsid w:val="0006252A"/>
    <w:rsid w:val="000656C1"/>
    <w:rsid w:val="000663C9"/>
    <w:rsid w:val="00067B0B"/>
    <w:rsid w:val="000725ED"/>
    <w:rsid w:val="00072A35"/>
    <w:rsid w:val="0007469E"/>
    <w:rsid w:val="0007486B"/>
    <w:rsid w:val="00077CF0"/>
    <w:rsid w:val="00085F83"/>
    <w:rsid w:val="000A0EEE"/>
    <w:rsid w:val="000A6E70"/>
    <w:rsid w:val="000B1686"/>
    <w:rsid w:val="000B1C30"/>
    <w:rsid w:val="000C382C"/>
    <w:rsid w:val="000C3BC2"/>
    <w:rsid w:val="000C71AE"/>
    <w:rsid w:val="000D0A67"/>
    <w:rsid w:val="000D40B1"/>
    <w:rsid w:val="000E24A0"/>
    <w:rsid w:val="000E2E23"/>
    <w:rsid w:val="000E53AE"/>
    <w:rsid w:val="000F01AE"/>
    <w:rsid w:val="000F78BE"/>
    <w:rsid w:val="00101912"/>
    <w:rsid w:val="0010753F"/>
    <w:rsid w:val="00110ED1"/>
    <w:rsid w:val="0012117C"/>
    <w:rsid w:val="00136FDE"/>
    <w:rsid w:val="00143B0D"/>
    <w:rsid w:val="00162409"/>
    <w:rsid w:val="0016732B"/>
    <w:rsid w:val="0017302C"/>
    <w:rsid w:val="0017611D"/>
    <w:rsid w:val="00177855"/>
    <w:rsid w:val="00185AB0"/>
    <w:rsid w:val="00185C33"/>
    <w:rsid w:val="0018790C"/>
    <w:rsid w:val="00190731"/>
    <w:rsid w:val="00193BE3"/>
    <w:rsid w:val="001A0482"/>
    <w:rsid w:val="001A0F4D"/>
    <w:rsid w:val="001B17AD"/>
    <w:rsid w:val="001C1F87"/>
    <w:rsid w:val="001D362A"/>
    <w:rsid w:val="001D4903"/>
    <w:rsid w:val="001F0233"/>
    <w:rsid w:val="001F55CF"/>
    <w:rsid w:val="001F5FA9"/>
    <w:rsid w:val="002022FE"/>
    <w:rsid w:val="00206031"/>
    <w:rsid w:val="00224F96"/>
    <w:rsid w:val="00234DFD"/>
    <w:rsid w:val="002365FF"/>
    <w:rsid w:val="0024059D"/>
    <w:rsid w:val="00243905"/>
    <w:rsid w:val="0025267F"/>
    <w:rsid w:val="00252FC3"/>
    <w:rsid w:val="0026077D"/>
    <w:rsid w:val="0027064A"/>
    <w:rsid w:val="00283443"/>
    <w:rsid w:val="002A24F5"/>
    <w:rsid w:val="002B145C"/>
    <w:rsid w:val="002C321B"/>
    <w:rsid w:val="002C47E5"/>
    <w:rsid w:val="002D3803"/>
    <w:rsid w:val="002E669B"/>
    <w:rsid w:val="002F5517"/>
    <w:rsid w:val="002F61E9"/>
    <w:rsid w:val="003034C6"/>
    <w:rsid w:val="00305092"/>
    <w:rsid w:val="00306852"/>
    <w:rsid w:val="00307719"/>
    <w:rsid w:val="00324590"/>
    <w:rsid w:val="00326130"/>
    <w:rsid w:val="0034017B"/>
    <w:rsid w:val="003412EC"/>
    <w:rsid w:val="00347276"/>
    <w:rsid w:val="00350505"/>
    <w:rsid w:val="00363F92"/>
    <w:rsid w:val="00367502"/>
    <w:rsid w:val="00371679"/>
    <w:rsid w:val="00380EBC"/>
    <w:rsid w:val="0038302B"/>
    <w:rsid w:val="00387E15"/>
    <w:rsid w:val="00391CA7"/>
    <w:rsid w:val="00394DBE"/>
    <w:rsid w:val="003A0BD3"/>
    <w:rsid w:val="003A5C0D"/>
    <w:rsid w:val="003B2739"/>
    <w:rsid w:val="003B49C5"/>
    <w:rsid w:val="003C3C45"/>
    <w:rsid w:val="003C41D8"/>
    <w:rsid w:val="003D2645"/>
    <w:rsid w:val="003D2DE1"/>
    <w:rsid w:val="003F3585"/>
    <w:rsid w:val="00402CD4"/>
    <w:rsid w:val="004152AD"/>
    <w:rsid w:val="00421764"/>
    <w:rsid w:val="00426020"/>
    <w:rsid w:val="00427578"/>
    <w:rsid w:val="004359AD"/>
    <w:rsid w:val="00444000"/>
    <w:rsid w:val="00447181"/>
    <w:rsid w:val="00460A9C"/>
    <w:rsid w:val="004618FB"/>
    <w:rsid w:val="0046670E"/>
    <w:rsid w:val="00475386"/>
    <w:rsid w:val="00481410"/>
    <w:rsid w:val="0049721A"/>
    <w:rsid w:val="004A1B57"/>
    <w:rsid w:val="004A2D82"/>
    <w:rsid w:val="004B0BE6"/>
    <w:rsid w:val="004B1F12"/>
    <w:rsid w:val="004B2CDD"/>
    <w:rsid w:val="004B42EF"/>
    <w:rsid w:val="004C7917"/>
    <w:rsid w:val="004D3999"/>
    <w:rsid w:val="004D5EB2"/>
    <w:rsid w:val="004E1149"/>
    <w:rsid w:val="004F4761"/>
    <w:rsid w:val="00500798"/>
    <w:rsid w:val="00500F7E"/>
    <w:rsid w:val="005017F3"/>
    <w:rsid w:val="00512CAE"/>
    <w:rsid w:val="005245BF"/>
    <w:rsid w:val="005274C4"/>
    <w:rsid w:val="00541863"/>
    <w:rsid w:val="00543B0C"/>
    <w:rsid w:val="0055032D"/>
    <w:rsid w:val="00557BE8"/>
    <w:rsid w:val="00560E75"/>
    <w:rsid w:val="00565F03"/>
    <w:rsid w:val="00575AC6"/>
    <w:rsid w:val="00575B74"/>
    <w:rsid w:val="00580E25"/>
    <w:rsid w:val="005914A7"/>
    <w:rsid w:val="00593B3A"/>
    <w:rsid w:val="005A1113"/>
    <w:rsid w:val="005A19B4"/>
    <w:rsid w:val="005C6E1E"/>
    <w:rsid w:val="005D45A4"/>
    <w:rsid w:val="005E11F0"/>
    <w:rsid w:val="005F31D7"/>
    <w:rsid w:val="00603CD1"/>
    <w:rsid w:val="00620F8C"/>
    <w:rsid w:val="00625220"/>
    <w:rsid w:val="006331DC"/>
    <w:rsid w:val="006410DC"/>
    <w:rsid w:val="00652FCF"/>
    <w:rsid w:val="00655C5A"/>
    <w:rsid w:val="00663D3F"/>
    <w:rsid w:val="00671FB1"/>
    <w:rsid w:val="00685C29"/>
    <w:rsid w:val="00695E47"/>
    <w:rsid w:val="006A0456"/>
    <w:rsid w:val="006A3336"/>
    <w:rsid w:val="006A48AB"/>
    <w:rsid w:val="006A5277"/>
    <w:rsid w:val="006A71C3"/>
    <w:rsid w:val="006B193D"/>
    <w:rsid w:val="006B7EB1"/>
    <w:rsid w:val="006C76D4"/>
    <w:rsid w:val="006D68BF"/>
    <w:rsid w:val="00702D90"/>
    <w:rsid w:val="00716EAC"/>
    <w:rsid w:val="007178FD"/>
    <w:rsid w:val="007220B1"/>
    <w:rsid w:val="007242ED"/>
    <w:rsid w:val="007335F2"/>
    <w:rsid w:val="007402BC"/>
    <w:rsid w:val="00746CE2"/>
    <w:rsid w:val="00754CD6"/>
    <w:rsid w:val="0075654A"/>
    <w:rsid w:val="007604A7"/>
    <w:rsid w:val="00784269"/>
    <w:rsid w:val="00793F2B"/>
    <w:rsid w:val="00796050"/>
    <w:rsid w:val="00797248"/>
    <w:rsid w:val="007C30A5"/>
    <w:rsid w:val="007D709C"/>
    <w:rsid w:val="007E6A01"/>
    <w:rsid w:val="007F46E2"/>
    <w:rsid w:val="007F5E47"/>
    <w:rsid w:val="00802812"/>
    <w:rsid w:val="008050D8"/>
    <w:rsid w:val="008057B7"/>
    <w:rsid w:val="00805E13"/>
    <w:rsid w:val="00812F24"/>
    <w:rsid w:val="00813B51"/>
    <w:rsid w:val="00827010"/>
    <w:rsid w:val="00834ACD"/>
    <w:rsid w:val="00834F59"/>
    <w:rsid w:val="00835A46"/>
    <w:rsid w:val="008464E6"/>
    <w:rsid w:val="008516A5"/>
    <w:rsid w:val="00854321"/>
    <w:rsid w:val="008618A4"/>
    <w:rsid w:val="00875DFF"/>
    <w:rsid w:val="0088183E"/>
    <w:rsid w:val="00882A5B"/>
    <w:rsid w:val="00882A71"/>
    <w:rsid w:val="008837FD"/>
    <w:rsid w:val="00891826"/>
    <w:rsid w:val="00892CC2"/>
    <w:rsid w:val="00894D89"/>
    <w:rsid w:val="008965AC"/>
    <w:rsid w:val="008B1C37"/>
    <w:rsid w:val="008B2A6F"/>
    <w:rsid w:val="008C1714"/>
    <w:rsid w:val="008D298A"/>
    <w:rsid w:val="008E228B"/>
    <w:rsid w:val="008E3550"/>
    <w:rsid w:val="008E3A09"/>
    <w:rsid w:val="008F4335"/>
    <w:rsid w:val="00900782"/>
    <w:rsid w:val="00901913"/>
    <w:rsid w:val="00903439"/>
    <w:rsid w:val="00907232"/>
    <w:rsid w:val="00911A47"/>
    <w:rsid w:val="00912411"/>
    <w:rsid w:val="009135A3"/>
    <w:rsid w:val="0092286D"/>
    <w:rsid w:val="009414E5"/>
    <w:rsid w:val="00941969"/>
    <w:rsid w:val="00941E07"/>
    <w:rsid w:val="00943500"/>
    <w:rsid w:val="00955B7A"/>
    <w:rsid w:val="00960824"/>
    <w:rsid w:val="0096118E"/>
    <w:rsid w:val="0096219C"/>
    <w:rsid w:val="00963AC1"/>
    <w:rsid w:val="00967831"/>
    <w:rsid w:val="009707B1"/>
    <w:rsid w:val="00970FA2"/>
    <w:rsid w:val="00972D42"/>
    <w:rsid w:val="00976217"/>
    <w:rsid w:val="00980CD1"/>
    <w:rsid w:val="00982FFA"/>
    <w:rsid w:val="00983613"/>
    <w:rsid w:val="00983F84"/>
    <w:rsid w:val="00986166"/>
    <w:rsid w:val="009919F0"/>
    <w:rsid w:val="009C1A89"/>
    <w:rsid w:val="009E2DD2"/>
    <w:rsid w:val="009E592D"/>
    <w:rsid w:val="009E7A9D"/>
    <w:rsid w:val="009F041C"/>
    <w:rsid w:val="009F45F3"/>
    <w:rsid w:val="009F4B79"/>
    <w:rsid w:val="009F5193"/>
    <w:rsid w:val="00A25E86"/>
    <w:rsid w:val="00A3297E"/>
    <w:rsid w:val="00A35A7A"/>
    <w:rsid w:val="00A67568"/>
    <w:rsid w:val="00A7036B"/>
    <w:rsid w:val="00A74FCD"/>
    <w:rsid w:val="00A769C2"/>
    <w:rsid w:val="00A76EC8"/>
    <w:rsid w:val="00A86DA7"/>
    <w:rsid w:val="00A94A8A"/>
    <w:rsid w:val="00AA38D7"/>
    <w:rsid w:val="00AB2AB3"/>
    <w:rsid w:val="00AC21BC"/>
    <w:rsid w:val="00AE1CF6"/>
    <w:rsid w:val="00AE401F"/>
    <w:rsid w:val="00AE47BC"/>
    <w:rsid w:val="00AE6734"/>
    <w:rsid w:val="00AF7B3A"/>
    <w:rsid w:val="00B003E2"/>
    <w:rsid w:val="00B06575"/>
    <w:rsid w:val="00B135C6"/>
    <w:rsid w:val="00B1719A"/>
    <w:rsid w:val="00B21347"/>
    <w:rsid w:val="00B2232B"/>
    <w:rsid w:val="00B25063"/>
    <w:rsid w:val="00B312E3"/>
    <w:rsid w:val="00B41CC8"/>
    <w:rsid w:val="00B538E5"/>
    <w:rsid w:val="00B71798"/>
    <w:rsid w:val="00B71DA5"/>
    <w:rsid w:val="00B77B70"/>
    <w:rsid w:val="00B83086"/>
    <w:rsid w:val="00B86576"/>
    <w:rsid w:val="00BA0025"/>
    <w:rsid w:val="00BA4062"/>
    <w:rsid w:val="00BA55FF"/>
    <w:rsid w:val="00BB4CB7"/>
    <w:rsid w:val="00BC2FF8"/>
    <w:rsid w:val="00BC4FBE"/>
    <w:rsid w:val="00BD0051"/>
    <w:rsid w:val="00BD16FB"/>
    <w:rsid w:val="00BD1B4E"/>
    <w:rsid w:val="00BD2D52"/>
    <w:rsid w:val="00BD344D"/>
    <w:rsid w:val="00BE55E4"/>
    <w:rsid w:val="00BE7A47"/>
    <w:rsid w:val="00C04B62"/>
    <w:rsid w:val="00C11C3F"/>
    <w:rsid w:val="00C20291"/>
    <w:rsid w:val="00C23920"/>
    <w:rsid w:val="00C31A1A"/>
    <w:rsid w:val="00C45D8D"/>
    <w:rsid w:val="00C50101"/>
    <w:rsid w:val="00C505CE"/>
    <w:rsid w:val="00C53E1A"/>
    <w:rsid w:val="00C57FBE"/>
    <w:rsid w:val="00C715C4"/>
    <w:rsid w:val="00C901A0"/>
    <w:rsid w:val="00C9214B"/>
    <w:rsid w:val="00CA07FA"/>
    <w:rsid w:val="00CA105A"/>
    <w:rsid w:val="00CB0DE6"/>
    <w:rsid w:val="00CB5334"/>
    <w:rsid w:val="00CC2305"/>
    <w:rsid w:val="00CC4D56"/>
    <w:rsid w:val="00CE4F60"/>
    <w:rsid w:val="00CE66B9"/>
    <w:rsid w:val="00D00789"/>
    <w:rsid w:val="00D026DA"/>
    <w:rsid w:val="00D10979"/>
    <w:rsid w:val="00D143DE"/>
    <w:rsid w:val="00D20487"/>
    <w:rsid w:val="00D23C4A"/>
    <w:rsid w:val="00D25550"/>
    <w:rsid w:val="00D36D96"/>
    <w:rsid w:val="00D40402"/>
    <w:rsid w:val="00D41D4A"/>
    <w:rsid w:val="00D42927"/>
    <w:rsid w:val="00D9074E"/>
    <w:rsid w:val="00DA2CAD"/>
    <w:rsid w:val="00DA64F7"/>
    <w:rsid w:val="00DC3E61"/>
    <w:rsid w:val="00DC4941"/>
    <w:rsid w:val="00DE3707"/>
    <w:rsid w:val="00DE4491"/>
    <w:rsid w:val="00DF4A95"/>
    <w:rsid w:val="00E133E5"/>
    <w:rsid w:val="00E13E3A"/>
    <w:rsid w:val="00E14C74"/>
    <w:rsid w:val="00E15BCC"/>
    <w:rsid w:val="00E16105"/>
    <w:rsid w:val="00E275EA"/>
    <w:rsid w:val="00E302EF"/>
    <w:rsid w:val="00E41CB0"/>
    <w:rsid w:val="00E4241D"/>
    <w:rsid w:val="00E45100"/>
    <w:rsid w:val="00E53A0D"/>
    <w:rsid w:val="00E604C0"/>
    <w:rsid w:val="00E61DDC"/>
    <w:rsid w:val="00E82E48"/>
    <w:rsid w:val="00E85A71"/>
    <w:rsid w:val="00E90D88"/>
    <w:rsid w:val="00E954FD"/>
    <w:rsid w:val="00E95DD0"/>
    <w:rsid w:val="00EA0078"/>
    <w:rsid w:val="00EB6367"/>
    <w:rsid w:val="00EC0F84"/>
    <w:rsid w:val="00EC5447"/>
    <w:rsid w:val="00ED4E6E"/>
    <w:rsid w:val="00ED673F"/>
    <w:rsid w:val="00EE601A"/>
    <w:rsid w:val="00EE62F8"/>
    <w:rsid w:val="00EE7656"/>
    <w:rsid w:val="00EF4184"/>
    <w:rsid w:val="00F11283"/>
    <w:rsid w:val="00F11BE1"/>
    <w:rsid w:val="00F15B64"/>
    <w:rsid w:val="00F15D0D"/>
    <w:rsid w:val="00F27C46"/>
    <w:rsid w:val="00F30307"/>
    <w:rsid w:val="00F40CB2"/>
    <w:rsid w:val="00F4484D"/>
    <w:rsid w:val="00F4703B"/>
    <w:rsid w:val="00F47359"/>
    <w:rsid w:val="00F73FDD"/>
    <w:rsid w:val="00F82444"/>
    <w:rsid w:val="00F825BB"/>
    <w:rsid w:val="00F904D8"/>
    <w:rsid w:val="00F95152"/>
    <w:rsid w:val="00F9765A"/>
    <w:rsid w:val="00FA0F71"/>
    <w:rsid w:val="00FA3435"/>
    <w:rsid w:val="00FA6822"/>
    <w:rsid w:val="00FA69AD"/>
    <w:rsid w:val="00FB71E7"/>
    <w:rsid w:val="00FE7CF7"/>
    <w:rsid w:val="00FF2932"/>
    <w:rsid w:val="00F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3B2739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3B2739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B2739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6">
    <w:name w:val="heading 6"/>
    <w:basedOn w:val="Normal"/>
    <w:next w:val="Normal"/>
    <w:qFormat/>
    <w:rsid w:val="00DF4A95"/>
    <w:pPr>
      <w:keepNext/>
      <w:jc w:val="center"/>
      <w:outlineLvl w:val="5"/>
    </w:pPr>
    <w:rPr>
      <w:b/>
      <w:bCs/>
      <w:u w:val="single"/>
    </w:rPr>
  </w:style>
  <w:style w:type="paragraph" w:styleId="Titre7">
    <w:name w:val="heading 7"/>
    <w:basedOn w:val="Normal"/>
    <w:next w:val="Normal"/>
    <w:qFormat/>
    <w:rsid w:val="00DF4A95"/>
    <w:pPr>
      <w:keepNext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rsid w:val="00DF4A95"/>
    <w:pPr>
      <w:keepNext/>
      <w:jc w:val="both"/>
      <w:outlineLvl w:val="7"/>
    </w:pPr>
    <w:rPr>
      <w:u w:val="single"/>
    </w:rPr>
  </w:style>
  <w:style w:type="paragraph" w:styleId="Titre9">
    <w:name w:val="heading 9"/>
    <w:basedOn w:val="Normal"/>
    <w:next w:val="Normal"/>
    <w:qFormat/>
    <w:rsid w:val="00DF4A95"/>
    <w:pPr>
      <w:keepNext/>
      <w:jc w:val="both"/>
      <w:outlineLvl w:val="8"/>
    </w:pPr>
    <w:rPr>
      <w:b/>
      <w:bCs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rsid w:val="00DF4A95"/>
    <w:rPr>
      <w:color w:val="000000"/>
      <w:szCs w:val="15"/>
    </w:rPr>
  </w:style>
  <w:style w:type="table" w:styleId="Grilledutableau">
    <w:name w:val="Table Grid"/>
    <w:basedOn w:val="TableauNormal"/>
    <w:uiPriority w:val="59"/>
    <w:rsid w:val="00882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En-tteCar">
    <w:name w:val="En-tête Car"/>
    <w:link w:val="En-tte"/>
    <w:rsid w:val="00324590"/>
    <w:rPr>
      <w:rFonts w:ascii="Arial" w:hAnsi="Arial" w:cs="Arial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324590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32459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324590"/>
    <w:rPr>
      <w:rFonts w:ascii="Tahoma" w:hAnsi="Tahoma" w:cs="Tahoma"/>
      <w:sz w:val="16"/>
      <w:szCs w:val="16"/>
    </w:rPr>
  </w:style>
  <w:style w:type="paragraph" w:customStyle="1" w:styleId="Descriptif1">
    <w:name w:val="Descriptif 1"/>
    <w:rsid w:val="003B2739"/>
    <w:pPr>
      <w:widowControl w:val="0"/>
      <w:autoSpaceDE w:val="0"/>
      <w:autoSpaceDN w:val="0"/>
      <w:adjustRightInd w:val="0"/>
      <w:spacing w:line="100" w:lineRule="atLeast"/>
    </w:pPr>
    <w:rPr>
      <w:rFonts w:ascii="Arial" w:hAnsi="Arial" w:cs="Arial"/>
      <w:color w:val="000000"/>
    </w:rPr>
  </w:style>
  <w:style w:type="paragraph" w:customStyle="1" w:styleId="Descriptif2">
    <w:name w:val="Descriptif 2"/>
    <w:rsid w:val="003B2739"/>
    <w:pPr>
      <w:widowControl w:val="0"/>
      <w:autoSpaceDE w:val="0"/>
      <w:autoSpaceDN w:val="0"/>
      <w:adjustRightInd w:val="0"/>
      <w:spacing w:line="100" w:lineRule="atLeast"/>
    </w:pPr>
    <w:rPr>
      <w:rFonts w:ascii="Arial" w:hAnsi="Arial" w:cs="Arial"/>
      <w:color w:val="000000"/>
    </w:rPr>
  </w:style>
  <w:style w:type="paragraph" w:customStyle="1" w:styleId="Descriptif3">
    <w:name w:val="Descriptif 3"/>
    <w:rsid w:val="003B2739"/>
    <w:pPr>
      <w:widowControl w:val="0"/>
      <w:autoSpaceDE w:val="0"/>
      <w:autoSpaceDN w:val="0"/>
      <w:adjustRightInd w:val="0"/>
      <w:spacing w:line="100" w:lineRule="atLeast"/>
      <w:jc w:val="both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2D3803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3B2739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3B2739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B2739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6">
    <w:name w:val="heading 6"/>
    <w:basedOn w:val="Normal"/>
    <w:next w:val="Normal"/>
    <w:qFormat/>
    <w:rsid w:val="00DF4A95"/>
    <w:pPr>
      <w:keepNext/>
      <w:jc w:val="center"/>
      <w:outlineLvl w:val="5"/>
    </w:pPr>
    <w:rPr>
      <w:b/>
      <w:bCs/>
      <w:u w:val="single"/>
    </w:rPr>
  </w:style>
  <w:style w:type="paragraph" w:styleId="Titre7">
    <w:name w:val="heading 7"/>
    <w:basedOn w:val="Normal"/>
    <w:next w:val="Normal"/>
    <w:qFormat/>
    <w:rsid w:val="00DF4A95"/>
    <w:pPr>
      <w:keepNext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rsid w:val="00DF4A95"/>
    <w:pPr>
      <w:keepNext/>
      <w:jc w:val="both"/>
      <w:outlineLvl w:val="7"/>
    </w:pPr>
    <w:rPr>
      <w:u w:val="single"/>
    </w:rPr>
  </w:style>
  <w:style w:type="paragraph" w:styleId="Titre9">
    <w:name w:val="heading 9"/>
    <w:basedOn w:val="Normal"/>
    <w:next w:val="Normal"/>
    <w:qFormat/>
    <w:rsid w:val="00DF4A95"/>
    <w:pPr>
      <w:keepNext/>
      <w:jc w:val="both"/>
      <w:outlineLvl w:val="8"/>
    </w:pPr>
    <w:rPr>
      <w:b/>
      <w:bCs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rsid w:val="00DF4A95"/>
    <w:rPr>
      <w:color w:val="000000"/>
      <w:szCs w:val="15"/>
    </w:rPr>
  </w:style>
  <w:style w:type="table" w:styleId="Grilledutableau">
    <w:name w:val="Table Grid"/>
    <w:basedOn w:val="TableauNormal"/>
    <w:uiPriority w:val="59"/>
    <w:rsid w:val="00882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En-tteCar">
    <w:name w:val="En-tête Car"/>
    <w:link w:val="En-tte"/>
    <w:rsid w:val="00324590"/>
    <w:rPr>
      <w:rFonts w:ascii="Arial" w:hAnsi="Arial" w:cs="Arial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324590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32459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324590"/>
    <w:rPr>
      <w:rFonts w:ascii="Tahoma" w:hAnsi="Tahoma" w:cs="Tahoma"/>
      <w:sz w:val="16"/>
      <w:szCs w:val="16"/>
    </w:rPr>
  </w:style>
  <w:style w:type="paragraph" w:customStyle="1" w:styleId="Descriptif1">
    <w:name w:val="Descriptif 1"/>
    <w:rsid w:val="003B2739"/>
    <w:pPr>
      <w:widowControl w:val="0"/>
      <w:autoSpaceDE w:val="0"/>
      <w:autoSpaceDN w:val="0"/>
      <w:adjustRightInd w:val="0"/>
      <w:spacing w:line="100" w:lineRule="atLeast"/>
    </w:pPr>
    <w:rPr>
      <w:rFonts w:ascii="Arial" w:hAnsi="Arial" w:cs="Arial"/>
      <w:color w:val="000000"/>
    </w:rPr>
  </w:style>
  <w:style w:type="paragraph" w:customStyle="1" w:styleId="Descriptif2">
    <w:name w:val="Descriptif 2"/>
    <w:rsid w:val="003B2739"/>
    <w:pPr>
      <w:widowControl w:val="0"/>
      <w:autoSpaceDE w:val="0"/>
      <w:autoSpaceDN w:val="0"/>
      <w:adjustRightInd w:val="0"/>
      <w:spacing w:line="100" w:lineRule="atLeast"/>
    </w:pPr>
    <w:rPr>
      <w:rFonts w:ascii="Arial" w:hAnsi="Arial" w:cs="Arial"/>
      <w:color w:val="000000"/>
    </w:rPr>
  </w:style>
  <w:style w:type="paragraph" w:customStyle="1" w:styleId="Descriptif3">
    <w:name w:val="Descriptif 3"/>
    <w:rsid w:val="003B2739"/>
    <w:pPr>
      <w:widowControl w:val="0"/>
      <w:autoSpaceDE w:val="0"/>
      <w:autoSpaceDN w:val="0"/>
      <w:adjustRightInd w:val="0"/>
      <w:spacing w:line="100" w:lineRule="atLeast"/>
      <w:jc w:val="both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2D3803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6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airie%20de%20beaulieu\Etude%20plafond%20suspendu\Etude_Plafond_suspendu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2C116-3EA8-4EF1-A512-E91F028E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Etude_Plafond_suspendu</Template>
  <TotalTime>1</TotalTime>
  <Pages>14</Pages>
  <Words>1560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Mairie – Partie B</vt:lpstr>
    </vt:vector>
  </TitlesOfParts>
  <Company/>
  <LinksUpToDate>false</LinksUpToDate>
  <CharactersWithSpaces>10123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2016-06-14T16:11:00Z</cp:lastPrinted>
  <dcterms:created xsi:type="dcterms:W3CDTF">2019-11-13T14:54:00Z</dcterms:created>
  <dcterms:modified xsi:type="dcterms:W3CDTF">2019-11-13T14:54:00Z</dcterms:modified>
</cp:coreProperties>
</file>